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21DFA" w14:textId="77777777" w:rsidR="00E874DC" w:rsidRPr="009A7A9D" w:rsidRDefault="00E874DC" w:rsidP="005F6388">
      <w:pPr>
        <w:jc w:val="right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Załącznik nr </w:t>
      </w:r>
      <w:r w:rsidR="00714F51" w:rsidRPr="009A7A9D">
        <w:rPr>
          <w:b/>
          <w:sz w:val="22"/>
          <w:szCs w:val="22"/>
          <w:lang w:val="pl-PL"/>
        </w:rPr>
        <w:t>3</w:t>
      </w:r>
    </w:p>
    <w:p w14:paraId="02F4C116" w14:textId="77777777" w:rsidR="00E874DC" w:rsidRPr="009A7A9D" w:rsidRDefault="00E874DC" w:rsidP="005F6388">
      <w:pPr>
        <w:jc w:val="right"/>
        <w:rPr>
          <w:b/>
          <w:sz w:val="22"/>
          <w:szCs w:val="22"/>
          <w:lang w:val="pl-PL"/>
        </w:rPr>
      </w:pPr>
    </w:p>
    <w:p w14:paraId="02A0247D" w14:textId="77777777" w:rsidR="00E874DC" w:rsidRPr="009A7A9D" w:rsidRDefault="00E874DC" w:rsidP="005F6388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WZÓR UMOWY</w:t>
      </w:r>
      <w:r w:rsidR="009E2CA9" w:rsidRPr="009A7A9D">
        <w:rPr>
          <w:b/>
          <w:sz w:val="22"/>
          <w:szCs w:val="22"/>
          <w:lang w:val="pl-PL"/>
        </w:rPr>
        <w:t xml:space="preserve"> </w:t>
      </w:r>
      <w:r w:rsidR="009E2CA9" w:rsidRPr="009A7A9D">
        <w:rPr>
          <w:b/>
          <w:sz w:val="22"/>
          <w:szCs w:val="22"/>
          <w:highlight w:val="cyan"/>
          <w:lang w:val="pl-PL"/>
        </w:rPr>
        <w:t>(dotyczy zadania częściowego nr 1)</w:t>
      </w:r>
    </w:p>
    <w:p w14:paraId="54A48B6E" w14:textId="60082196" w:rsidR="00E874DC" w:rsidRPr="009A7A9D" w:rsidRDefault="00E874DC" w:rsidP="005F6388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4785D864" w14:textId="77777777" w:rsidR="009E2CA9" w:rsidRPr="009A7A9D" w:rsidRDefault="009E2CA9" w:rsidP="005F6388">
      <w:pPr>
        <w:widowControl w:val="0"/>
        <w:adjustRightInd w:val="0"/>
        <w:textAlignment w:val="baseline"/>
        <w:rPr>
          <w:i/>
          <w:sz w:val="22"/>
          <w:szCs w:val="22"/>
          <w:lang w:val="pl-PL"/>
        </w:rPr>
      </w:pPr>
    </w:p>
    <w:p w14:paraId="74CB59EE" w14:textId="77777777" w:rsidR="009E2CA9" w:rsidRPr="009A7A9D" w:rsidRDefault="009E2CA9" w:rsidP="005F6388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Zawarta w Krakowie z Wykonawcą wybranym w postępowaniu o zamówienie publiczne w trybie przetargu nieograniczonego pomiędzy:</w:t>
      </w:r>
    </w:p>
    <w:p w14:paraId="3845E4FD" w14:textId="77777777" w:rsidR="009E2CA9" w:rsidRPr="009A7A9D" w:rsidRDefault="009E2CA9" w:rsidP="005F6388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>Akademią Górniczo-Hutniczą im. Stanisława Staszica w Krakowie AI. Mickiewicza 30</w:t>
      </w:r>
      <w:r w:rsidRPr="009A7A9D">
        <w:rPr>
          <w:sz w:val="22"/>
          <w:szCs w:val="22"/>
          <w:lang w:val="pl-PL"/>
        </w:rPr>
        <w:t xml:space="preserve">  Wydział / inna jednostka .........................................................................................................</w:t>
      </w:r>
    </w:p>
    <w:p w14:paraId="6C6E9C8B" w14:textId="77777777" w:rsidR="009E2CA9" w:rsidRPr="009A7A9D" w:rsidRDefault="009E2CA9" w:rsidP="005F6388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reprezentowana przez:</w:t>
      </w:r>
    </w:p>
    <w:p w14:paraId="6A786A25" w14:textId="77777777" w:rsidR="009E2CA9" w:rsidRPr="009A7A9D" w:rsidRDefault="009E2CA9" w:rsidP="005F6388">
      <w:pPr>
        <w:ind w:right="-47"/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14:paraId="288CEBC7" w14:textId="77777777" w:rsidR="009E2CA9" w:rsidRPr="009A7A9D" w:rsidRDefault="009E2CA9" w:rsidP="005F6388">
      <w:pPr>
        <w:ind w:right="-47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2.Kwestora / Z-</w:t>
      </w:r>
      <w:proofErr w:type="spellStart"/>
      <w:r w:rsidRPr="009A7A9D">
        <w:rPr>
          <w:sz w:val="22"/>
          <w:szCs w:val="22"/>
          <w:lang w:val="pl-PL"/>
        </w:rPr>
        <w:t>cę</w:t>
      </w:r>
      <w:proofErr w:type="spellEnd"/>
      <w:r w:rsidRPr="009A7A9D">
        <w:rPr>
          <w:sz w:val="22"/>
          <w:szCs w:val="22"/>
          <w:lang w:val="pl-PL"/>
        </w:rPr>
        <w:t xml:space="preserve"> Kwestora/ .......................................................................................................</w:t>
      </w:r>
    </w:p>
    <w:p w14:paraId="413DFF12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zwaną w dalszej części umowy „Zamawiającym"</w:t>
      </w:r>
    </w:p>
    <w:p w14:paraId="026F1DD9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 xml:space="preserve">a </w:t>
      </w:r>
    </w:p>
    <w:p w14:paraId="7BD8CC2B" w14:textId="4248A460" w:rsidR="009E2CA9" w:rsidRPr="009A7A9D" w:rsidRDefault="009E2CA9" w:rsidP="005F6388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………………………………………………………………………………………………….………</w:t>
      </w:r>
    </w:p>
    <w:p w14:paraId="471D929F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 xml:space="preserve">reprezentowaną przez : </w:t>
      </w:r>
    </w:p>
    <w:p w14:paraId="548EB80D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bCs/>
          <w:sz w:val="22"/>
          <w:szCs w:val="22"/>
          <w:lang w:val="pl-PL"/>
        </w:rPr>
      </w:pPr>
      <w:r w:rsidRPr="009A7A9D">
        <w:rPr>
          <w:bCs/>
          <w:sz w:val="22"/>
          <w:szCs w:val="22"/>
          <w:lang w:val="pl-PL"/>
        </w:rPr>
        <w:t>…………………………………………………………………………………………………..</w:t>
      </w:r>
    </w:p>
    <w:p w14:paraId="02379FD8" w14:textId="77D6C3E6" w:rsidR="009E2CA9" w:rsidRPr="009A7A9D" w:rsidRDefault="009E2CA9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zwanym dalej WYKONAWCĄ</w:t>
      </w:r>
      <w:r w:rsidR="009A7A9D">
        <w:rPr>
          <w:sz w:val="22"/>
          <w:szCs w:val="22"/>
          <w:lang w:val="pl-PL"/>
        </w:rPr>
        <w:t>.</w:t>
      </w:r>
    </w:p>
    <w:p w14:paraId="1C1F02D4" w14:textId="77777777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  <w:lang w:val="pl-PL"/>
        </w:rPr>
      </w:pPr>
      <w:r w:rsidRPr="00FC7C84">
        <w:rPr>
          <w:b/>
          <w:sz w:val="22"/>
          <w:szCs w:val="22"/>
          <w:lang w:val="pl-PL"/>
        </w:rPr>
        <w:t>§ 1</w:t>
      </w:r>
    </w:p>
    <w:p w14:paraId="6CBC4CA4" w14:textId="77777777" w:rsidR="009E2CA9" w:rsidRPr="009A7A9D" w:rsidRDefault="009E2CA9" w:rsidP="005F6388">
      <w:pPr>
        <w:jc w:val="both"/>
        <w:rPr>
          <w:color w:val="FF0000"/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Przedmiotem umowy jest zapewnienie dostępu online poprzez sieć Internet dla nielimitowanej liczby jednoczesnych użytkowników Zamawiającego do wyszukiwarki naukowej wraz z listą publikacji   i narzędziem linkującym …………………………………</w:t>
      </w:r>
    </w:p>
    <w:p w14:paraId="0ED51050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Wyszukiwarka naukowa składa się z indeksu metadanych publikacji elektronicznych oraz oprogramowania umożliwiającego przeszukiwanie metadanych i pełnego tekstu tych zasobów.</w:t>
      </w:r>
    </w:p>
    <w:p w14:paraId="36EF502B" w14:textId="77777777" w:rsidR="005F6388" w:rsidRDefault="005F6388" w:rsidP="005F6388">
      <w:pPr>
        <w:widowControl w:val="0"/>
        <w:adjustRightInd w:val="0"/>
        <w:jc w:val="center"/>
        <w:textAlignment w:val="baseline"/>
        <w:rPr>
          <w:sz w:val="22"/>
          <w:szCs w:val="22"/>
        </w:rPr>
      </w:pPr>
    </w:p>
    <w:p w14:paraId="1EDF93B9" w14:textId="2702F149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2</w:t>
      </w:r>
    </w:p>
    <w:p w14:paraId="0232DEB4" w14:textId="1D2E567A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</w:t>
      </w:r>
      <w:r w:rsidR="009E2CA9" w:rsidRPr="009A7A9D">
        <w:rPr>
          <w:sz w:val="22"/>
          <w:szCs w:val="22"/>
          <w:lang w:val="pl-PL"/>
        </w:rPr>
        <w:t xml:space="preserve">Niniejsza Umowa została zawarta na od </w:t>
      </w:r>
      <w:r w:rsidR="00EA4598">
        <w:rPr>
          <w:sz w:val="22"/>
          <w:szCs w:val="22"/>
          <w:lang w:val="pl-PL"/>
        </w:rPr>
        <w:t>daty podpisania niniejszej umowy</w:t>
      </w:r>
      <w:r w:rsidR="009E2CA9" w:rsidRPr="009A7A9D">
        <w:rPr>
          <w:sz w:val="22"/>
          <w:szCs w:val="22"/>
          <w:lang w:val="pl-PL"/>
        </w:rPr>
        <w:t xml:space="preserve"> do 31 grudnia 202</w:t>
      </w:r>
      <w:r w:rsidR="00D911D0">
        <w:rPr>
          <w:sz w:val="22"/>
          <w:szCs w:val="22"/>
          <w:lang w:val="pl-PL"/>
        </w:rPr>
        <w:t>3</w:t>
      </w:r>
      <w:r w:rsidR="009E2CA9" w:rsidRPr="009A7A9D">
        <w:rPr>
          <w:sz w:val="22"/>
          <w:szCs w:val="22"/>
          <w:lang w:val="pl-PL"/>
        </w:rPr>
        <w:t>.</w:t>
      </w:r>
    </w:p>
    <w:p w14:paraId="74963F3B" w14:textId="41038423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 </w:t>
      </w:r>
      <w:r w:rsidR="009E2CA9" w:rsidRPr="009A7A9D">
        <w:rPr>
          <w:sz w:val="22"/>
          <w:szCs w:val="22"/>
          <w:lang w:val="pl-PL"/>
        </w:rPr>
        <w:t>Osobami odpowiedzialnymi za współpracę są:</w:t>
      </w:r>
      <w:r w:rsidR="009E2CA9" w:rsidRPr="009A7A9D">
        <w:rPr>
          <w:sz w:val="22"/>
          <w:szCs w:val="22"/>
          <w:lang w:val="pl-PL"/>
        </w:rPr>
        <w:tab/>
      </w:r>
    </w:p>
    <w:tbl>
      <w:tblPr>
        <w:tblW w:w="88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4"/>
      </w:tblGrid>
      <w:tr w:rsidR="009E2CA9" w:rsidRPr="00C10A53" w14:paraId="416DB97E" w14:textId="77777777" w:rsidTr="009A7A9D">
        <w:trPr>
          <w:cantSplit/>
          <w:trHeight w:val="952"/>
        </w:trPr>
        <w:tc>
          <w:tcPr>
            <w:tcW w:w="8804" w:type="dxa"/>
          </w:tcPr>
          <w:p w14:paraId="4304C235" w14:textId="77777777" w:rsidR="009E2CA9" w:rsidRPr="009A7A9D" w:rsidRDefault="009E2CA9" w:rsidP="005F6388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2"/>
                <w:szCs w:val="22"/>
                <w:lang w:val="pl-PL"/>
              </w:rPr>
            </w:pPr>
          </w:p>
          <w:p w14:paraId="289B3AE8" w14:textId="77777777" w:rsidR="009E2CA9" w:rsidRPr="009A7A9D" w:rsidRDefault="009E2CA9" w:rsidP="005F6388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9A7A9D">
              <w:rPr>
                <w:sz w:val="22"/>
                <w:szCs w:val="22"/>
                <w:lang w:val="pl-PL"/>
              </w:rPr>
              <w:t>ze strony Zamawiającego …………………………………………</w:t>
            </w:r>
          </w:p>
          <w:p w14:paraId="662F8CFA" w14:textId="77777777" w:rsidR="009E2CA9" w:rsidRPr="009A7A9D" w:rsidRDefault="009E2CA9" w:rsidP="005F6388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2"/>
                <w:szCs w:val="22"/>
                <w:lang w:val="pl-PL"/>
              </w:rPr>
            </w:pPr>
            <w:r w:rsidRPr="009A7A9D">
              <w:rPr>
                <w:sz w:val="22"/>
                <w:szCs w:val="22"/>
                <w:lang w:val="pl-PL"/>
              </w:rPr>
              <w:t>ze strony Wykonawcy ……………………………….……………</w:t>
            </w:r>
          </w:p>
          <w:p w14:paraId="49404396" w14:textId="77777777" w:rsidR="009E2CA9" w:rsidRPr="009A7A9D" w:rsidRDefault="009E2CA9" w:rsidP="005F6388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2971F51C" w14:textId="77777777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3</w:t>
      </w:r>
    </w:p>
    <w:p w14:paraId="13D500F3" w14:textId="77777777" w:rsidR="009E2CA9" w:rsidRPr="009A7A9D" w:rsidRDefault="009E2CA9" w:rsidP="005F6388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  <w:proofErr w:type="spellStart"/>
      <w:r w:rsidRPr="009A7A9D">
        <w:rPr>
          <w:sz w:val="22"/>
          <w:szCs w:val="22"/>
        </w:rPr>
        <w:t>Wykonawca</w:t>
      </w:r>
      <w:proofErr w:type="spellEnd"/>
      <w:r w:rsidRPr="009A7A9D">
        <w:rPr>
          <w:sz w:val="22"/>
          <w:szCs w:val="22"/>
        </w:rPr>
        <w:t xml:space="preserve"> </w:t>
      </w:r>
      <w:proofErr w:type="spellStart"/>
      <w:r w:rsidRPr="009A7A9D">
        <w:rPr>
          <w:sz w:val="22"/>
          <w:szCs w:val="22"/>
        </w:rPr>
        <w:t>zobowiązuje</w:t>
      </w:r>
      <w:proofErr w:type="spellEnd"/>
      <w:r w:rsidRPr="009A7A9D">
        <w:rPr>
          <w:sz w:val="22"/>
          <w:szCs w:val="22"/>
        </w:rPr>
        <w:t xml:space="preserve"> </w:t>
      </w:r>
      <w:proofErr w:type="spellStart"/>
      <w:r w:rsidRPr="009A7A9D">
        <w:rPr>
          <w:sz w:val="22"/>
          <w:szCs w:val="22"/>
        </w:rPr>
        <w:t>się</w:t>
      </w:r>
      <w:proofErr w:type="spellEnd"/>
      <w:r w:rsidRPr="009A7A9D">
        <w:rPr>
          <w:sz w:val="22"/>
          <w:szCs w:val="22"/>
        </w:rPr>
        <w:t xml:space="preserve"> do:</w:t>
      </w:r>
    </w:p>
    <w:p w14:paraId="6D923295" w14:textId="77777777" w:rsidR="009E2CA9" w:rsidRPr="009A7A9D" w:rsidRDefault="009E2CA9" w:rsidP="005F6388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zapewnienia nieprzerwanego (24 godz., 7 dni w tyg.) dostępu online poprzez sieć WWW do w/w produktu przez cały okres trwania Umowy; </w:t>
      </w:r>
    </w:p>
    <w:p w14:paraId="1CAB62D6" w14:textId="4896FC55" w:rsidR="009E2CA9" w:rsidRPr="009A7A9D" w:rsidRDefault="009E2CA9" w:rsidP="005F6388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</w:t>
      </w:r>
      <w:r w:rsidR="009A7A9D" w:rsidRPr="009A7A9D">
        <w:rPr>
          <w:sz w:val="22"/>
          <w:szCs w:val="22"/>
          <w:lang w:val="pl-PL"/>
        </w:rPr>
        <w:t>U</w:t>
      </w:r>
      <w:r w:rsidRPr="009A7A9D">
        <w:rPr>
          <w:sz w:val="22"/>
          <w:szCs w:val="22"/>
          <w:lang w:val="pl-PL"/>
        </w:rPr>
        <w:t>dzielania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gwarancji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okresie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trwania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Umowy,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 tym: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Wykonawca gwarantuje prawidłowe funkcjonowanie produktu.</w:t>
      </w:r>
      <w:r w:rsidR="009A7A9D">
        <w:rPr>
          <w:sz w:val="22"/>
          <w:szCs w:val="22"/>
          <w:lang w:val="pl-PL"/>
        </w:rPr>
        <w:t xml:space="preserve"> </w:t>
      </w:r>
      <w:r w:rsidRPr="009A7A9D">
        <w:rPr>
          <w:sz w:val="22"/>
          <w:szCs w:val="22"/>
          <w:lang w:val="pl-PL"/>
        </w:rPr>
        <w:t>Wykonawca gwarantuje, że ewentualne awarie, zostaną usunięte w ramach gwarancji bezpłatnie w ciągu 2 dni od momentu zgłoszenia przez Zamawiającego;</w:t>
      </w:r>
    </w:p>
    <w:p w14:paraId="75FB6403" w14:textId="77777777" w:rsidR="009E2CA9" w:rsidRPr="009A7A9D" w:rsidRDefault="009E2CA9" w:rsidP="005F6388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ind w:left="426" w:hanging="426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informowania Zamawiającego o wszystkich zmianach i uzgodnieniach dotyczących w/w produktu.</w:t>
      </w:r>
    </w:p>
    <w:p w14:paraId="47BDFD36" w14:textId="77777777" w:rsidR="005F6388" w:rsidRDefault="005F6388" w:rsidP="005F6388">
      <w:pPr>
        <w:widowControl w:val="0"/>
        <w:adjustRightInd w:val="0"/>
        <w:ind w:left="90"/>
        <w:jc w:val="center"/>
        <w:textAlignment w:val="baseline"/>
        <w:rPr>
          <w:sz w:val="22"/>
          <w:szCs w:val="22"/>
        </w:rPr>
      </w:pPr>
    </w:p>
    <w:p w14:paraId="41E120FF" w14:textId="2DF5BF70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4</w:t>
      </w:r>
    </w:p>
    <w:p w14:paraId="74BBA469" w14:textId="6352C0F4" w:rsidR="009E2CA9" w:rsidRDefault="009E2CA9" w:rsidP="005F6388">
      <w:pPr>
        <w:widowControl w:val="0"/>
        <w:tabs>
          <w:tab w:val="left" w:pos="1134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Zamawiający zobowiązuje się do opłacenia kosztów dostępu do w/w produktu zgodnie z § 5 niniejszej Umowy.</w:t>
      </w:r>
    </w:p>
    <w:p w14:paraId="78C1345E" w14:textId="77777777" w:rsidR="005F6388" w:rsidRPr="009A7A9D" w:rsidRDefault="005F6388" w:rsidP="005F6388">
      <w:pPr>
        <w:widowControl w:val="0"/>
        <w:tabs>
          <w:tab w:val="left" w:pos="1134"/>
        </w:tabs>
        <w:adjustRightInd w:val="0"/>
        <w:jc w:val="both"/>
        <w:textAlignment w:val="baseline"/>
        <w:rPr>
          <w:sz w:val="22"/>
          <w:szCs w:val="22"/>
          <w:lang w:val="pl-PL"/>
        </w:rPr>
      </w:pPr>
    </w:p>
    <w:p w14:paraId="5D9F3ED0" w14:textId="77777777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5</w:t>
      </w:r>
    </w:p>
    <w:p w14:paraId="41399657" w14:textId="509C9772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</w:t>
      </w:r>
      <w:r w:rsidR="009E2CA9" w:rsidRPr="009A7A9D">
        <w:rPr>
          <w:sz w:val="22"/>
          <w:szCs w:val="22"/>
          <w:lang w:val="pl-PL"/>
        </w:rPr>
        <w:t xml:space="preserve">Wartość przedmiotu umowy netto za </w:t>
      </w:r>
      <w:r w:rsidR="00EA4598">
        <w:rPr>
          <w:sz w:val="22"/>
          <w:szCs w:val="22"/>
          <w:lang w:val="pl-PL"/>
        </w:rPr>
        <w:t>cały okres obowiązywania umowy tj.</w:t>
      </w:r>
      <w:r w:rsidR="009E2CA9" w:rsidRPr="009A7A9D">
        <w:rPr>
          <w:sz w:val="22"/>
          <w:szCs w:val="22"/>
          <w:lang w:val="pl-PL"/>
        </w:rPr>
        <w:t xml:space="preserve"> dostępu do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wyszukiwarki naukowej wraz z listą publikacji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i narzędziem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linkującym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wynosi: ………………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USD</w:t>
      </w:r>
      <w:r w:rsidR="009A7A9D">
        <w:rPr>
          <w:sz w:val="22"/>
          <w:szCs w:val="22"/>
          <w:lang w:val="pl-PL"/>
        </w:rPr>
        <w:t xml:space="preserve"> </w:t>
      </w:r>
      <w:r w:rsidR="009E2CA9" w:rsidRPr="009A7A9D">
        <w:rPr>
          <w:sz w:val="22"/>
          <w:szCs w:val="22"/>
          <w:lang w:val="pl-PL"/>
        </w:rPr>
        <w:t>(słownie: …………………….).</w:t>
      </w:r>
    </w:p>
    <w:p w14:paraId="59496D35" w14:textId="56A193A1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 </w:t>
      </w:r>
      <w:r w:rsidR="009E2CA9" w:rsidRPr="009A7A9D">
        <w:rPr>
          <w:sz w:val="22"/>
          <w:szCs w:val="22"/>
          <w:lang w:val="pl-PL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14:paraId="70EF6FC7" w14:textId="3EF14C52" w:rsidR="009E2CA9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 </w:t>
      </w:r>
      <w:r w:rsidR="00EA4598" w:rsidRPr="00EA4598">
        <w:rPr>
          <w:sz w:val="22"/>
          <w:szCs w:val="22"/>
          <w:lang w:val="pl-PL"/>
        </w:rPr>
        <w:t xml:space="preserve">Strony uzgodniły, że zapłata należności będzie dokonana w formie przelewu w terminie do 21 dni </w:t>
      </w:r>
      <w:r w:rsidR="00EA4598" w:rsidRPr="00EA4598">
        <w:rPr>
          <w:sz w:val="22"/>
          <w:szCs w:val="22"/>
          <w:lang w:val="pl-PL"/>
        </w:rPr>
        <w:lastRenderedPageBreak/>
        <w:t xml:space="preserve">od daty otrzymania faktury przez Zamawiającego na rachunek </w:t>
      </w:r>
      <w:r w:rsidR="00EA4598">
        <w:rPr>
          <w:sz w:val="22"/>
          <w:szCs w:val="22"/>
          <w:lang w:val="pl-PL"/>
        </w:rPr>
        <w:t>Wykonawcy</w:t>
      </w:r>
      <w:r w:rsidR="00EA4598" w:rsidRPr="00EA4598">
        <w:rPr>
          <w:sz w:val="22"/>
          <w:szCs w:val="22"/>
          <w:lang w:val="pl-PL"/>
        </w:rPr>
        <w:t xml:space="preserve"> zawarty na dzień zlecenia przelewu w wykazie podmiotów, o których mowa w art. 96b ust. 1) Ustawy o podatku od towarów i usług.</w:t>
      </w:r>
    </w:p>
    <w:p w14:paraId="796A7001" w14:textId="13340CD1" w:rsidR="00EA4598" w:rsidRPr="00EA4598" w:rsidRDefault="00EA4598" w:rsidP="00EA459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4</w:t>
      </w:r>
      <w:r w:rsidRPr="00EA4598">
        <w:rPr>
          <w:sz w:val="22"/>
          <w:szCs w:val="22"/>
          <w:lang w:val="pl-PL"/>
        </w:rPr>
        <w:t>.</w:t>
      </w:r>
      <w:r>
        <w:rPr>
          <w:sz w:val="22"/>
          <w:szCs w:val="22"/>
          <w:lang w:val="pl-PL"/>
        </w:rPr>
        <w:t xml:space="preserve"> </w:t>
      </w:r>
      <w:r w:rsidRPr="00EA4598">
        <w:rPr>
          <w:sz w:val="22"/>
          <w:szCs w:val="22"/>
          <w:lang w:val="pl-PL"/>
        </w:rPr>
        <w:t xml:space="preserve">Strony postanawiają , że zapłata następuje w dniu obciążenia rachunku bankowego Zamawiającego. </w:t>
      </w:r>
    </w:p>
    <w:p w14:paraId="4EA525C5" w14:textId="5C6D5480" w:rsidR="00EA4598" w:rsidRDefault="00EA4598" w:rsidP="00EA459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5</w:t>
      </w:r>
      <w:r w:rsidRPr="00EA4598">
        <w:rPr>
          <w:sz w:val="22"/>
          <w:szCs w:val="22"/>
          <w:lang w:val="pl-PL"/>
        </w:rPr>
        <w:t>.</w:t>
      </w:r>
      <w:r>
        <w:rPr>
          <w:sz w:val="22"/>
          <w:szCs w:val="22"/>
          <w:lang w:val="pl-PL"/>
        </w:rPr>
        <w:t xml:space="preserve"> </w:t>
      </w:r>
      <w:r w:rsidRPr="00EA4598">
        <w:rPr>
          <w:sz w:val="22"/>
          <w:szCs w:val="22"/>
          <w:lang w:val="pl-PL"/>
        </w:rPr>
        <w:t xml:space="preserve">W przypadku nieterminowej płatności należności </w:t>
      </w:r>
      <w:r>
        <w:rPr>
          <w:sz w:val="22"/>
          <w:szCs w:val="22"/>
          <w:lang w:val="pl-PL"/>
        </w:rPr>
        <w:t>Wykonawca</w:t>
      </w:r>
      <w:r w:rsidRPr="00EA4598">
        <w:rPr>
          <w:sz w:val="22"/>
          <w:szCs w:val="22"/>
          <w:lang w:val="pl-PL"/>
        </w:rPr>
        <w:t xml:space="preserve"> ma prawo naliczyć Zamawiającego odsetki ustawowe za każdy dzień zwłoki.</w:t>
      </w:r>
    </w:p>
    <w:p w14:paraId="28939E2E" w14:textId="77777777" w:rsidR="005F6388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</w:p>
    <w:p w14:paraId="1192F513" w14:textId="5D071DD5" w:rsidR="005F6388" w:rsidRPr="00FC7C84" w:rsidRDefault="005F6388" w:rsidP="005F6388">
      <w:pPr>
        <w:widowControl w:val="0"/>
        <w:tabs>
          <w:tab w:val="left" w:pos="357"/>
        </w:tabs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6</w:t>
      </w:r>
    </w:p>
    <w:p w14:paraId="2024094E" w14:textId="1DA14FE0" w:rsidR="005F6388" w:rsidRPr="005F6388" w:rsidRDefault="005F6388" w:rsidP="005F6388">
      <w:pPr>
        <w:jc w:val="both"/>
        <w:rPr>
          <w:sz w:val="22"/>
          <w:szCs w:val="22"/>
        </w:rPr>
      </w:pPr>
      <w:r w:rsidRPr="005F6388">
        <w:rPr>
          <w:sz w:val="22"/>
          <w:szCs w:val="22"/>
        </w:rPr>
        <w:t xml:space="preserve">1. </w:t>
      </w:r>
      <w:proofErr w:type="spellStart"/>
      <w:r w:rsidRPr="005F6388">
        <w:rPr>
          <w:sz w:val="22"/>
          <w:szCs w:val="22"/>
        </w:rPr>
        <w:t>Strony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przewidują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możliwość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zmiany</w:t>
      </w:r>
      <w:proofErr w:type="spellEnd"/>
      <w:r w:rsidRPr="005F6388">
        <w:rPr>
          <w:sz w:val="22"/>
          <w:szCs w:val="22"/>
        </w:rPr>
        <w:t xml:space="preserve"> poziomu </w:t>
      </w:r>
      <w:proofErr w:type="spellStart"/>
      <w:r w:rsidRPr="005F6388">
        <w:rPr>
          <w:sz w:val="22"/>
          <w:szCs w:val="22"/>
        </w:rPr>
        <w:t>maksymalnego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wynagrodzenia</w:t>
      </w:r>
      <w:proofErr w:type="spellEnd"/>
      <w:r w:rsidRPr="005F6388">
        <w:rPr>
          <w:sz w:val="22"/>
          <w:szCs w:val="22"/>
        </w:rPr>
        <w:t xml:space="preserve">, o </w:t>
      </w:r>
      <w:proofErr w:type="spellStart"/>
      <w:r w:rsidRPr="005F6388">
        <w:rPr>
          <w:sz w:val="22"/>
          <w:szCs w:val="22"/>
        </w:rPr>
        <w:t>którym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mowa</w:t>
      </w:r>
      <w:proofErr w:type="spellEnd"/>
      <w:r w:rsidRPr="005F6388">
        <w:rPr>
          <w:sz w:val="22"/>
          <w:szCs w:val="22"/>
        </w:rPr>
        <w:t xml:space="preserve"> w </w:t>
      </w:r>
      <w:proofErr w:type="spellStart"/>
      <w:r w:rsidR="00FC7C84">
        <w:rPr>
          <w:sz w:val="22"/>
          <w:szCs w:val="22"/>
        </w:rPr>
        <w:t>paragrafie</w:t>
      </w:r>
      <w:proofErr w:type="spellEnd"/>
      <w:r w:rsidRPr="005F6388">
        <w:rPr>
          <w:sz w:val="22"/>
          <w:szCs w:val="22"/>
        </w:rPr>
        <w:t xml:space="preserve"> </w:t>
      </w:r>
      <w:r w:rsidR="00FC7C84">
        <w:rPr>
          <w:sz w:val="22"/>
          <w:szCs w:val="22"/>
        </w:rPr>
        <w:t>5</w:t>
      </w:r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Umowy</w:t>
      </w:r>
      <w:proofErr w:type="spellEnd"/>
      <w:r w:rsidRPr="005F6388">
        <w:rPr>
          <w:sz w:val="22"/>
          <w:szCs w:val="22"/>
        </w:rPr>
        <w:t xml:space="preserve">  w </w:t>
      </w:r>
      <w:proofErr w:type="spellStart"/>
      <w:r w:rsidRPr="005F6388">
        <w:rPr>
          <w:sz w:val="22"/>
          <w:szCs w:val="22"/>
        </w:rPr>
        <w:t>związku</w:t>
      </w:r>
      <w:proofErr w:type="spellEnd"/>
      <w:r w:rsidRPr="005F6388">
        <w:rPr>
          <w:sz w:val="22"/>
          <w:szCs w:val="22"/>
        </w:rPr>
        <w:t xml:space="preserve"> ze zmianami cen materiałów lub kosztów związanych z realizacją przedmiotu umowy jeżeli zmiany te będą miały wpływ na koszt wykonania Umowy (</w:t>
      </w:r>
      <w:proofErr w:type="spellStart"/>
      <w:r w:rsidRPr="005F6388">
        <w:rPr>
          <w:sz w:val="22"/>
          <w:szCs w:val="22"/>
        </w:rPr>
        <w:t>dalej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jako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waloryzacja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wynagrodzenia</w:t>
      </w:r>
      <w:proofErr w:type="spellEnd"/>
      <w:r w:rsidRPr="005F6388">
        <w:rPr>
          <w:sz w:val="22"/>
          <w:szCs w:val="22"/>
        </w:rPr>
        <w:t xml:space="preserve">), z </w:t>
      </w:r>
      <w:proofErr w:type="spellStart"/>
      <w:r w:rsidRPr="005F6388">
        <w:rPr>
          <w:sz w:val="22"/>
          <w:szCs w:val="22"/>
        </w:rPr>
        <w:t>zastrzeżeniem</w:t>
      </w:r>
      <w:proofErr w:type="spellEnd"/>
      <w:r w:rsidRPr="005F6388">
        <w:rPr>
          <w:sz w:val="22"/>
          <w:szCs w:val="22"/>
        </w:rPr>
        <w:t xml:space="preserve">, </w:t>
      </w:r>
      <w:proofErr w:type="spellStart"/>
      <w:r w:rsidRPr="005F6388">
        <w:rPr>
          <w:sz w:val="22"/>
          <w:szCs w:val="22"/>
        </w:rPr>
        <w:t>że</w:t>
      </w:r>
      <w:proofErr w:type="spellEnd"/>
      <w:r w:rsidRPr="005F6388">
        <w:rPr>
          <w:sz w:val="22"/>
          <w:szCs w:val="22"/>
        </w:rPr>
        <w:t>:</w:t>
      </w:r>
    </w:p>
    <w:p w14:paraId="2185BFAB" w14:textId="77777777" w:rsidR="005F6388" w:rsidRPr="005F6388" w:rsidRDefault="005F6388" w:rsidP="005F638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>przez zmianę wysokości wynagrodzenia rozumie się jego podwyższenie, jak i obniżenie;</w:t>
      </w:r>
    </w:p>
    <w:p w14:paraId="2316BDCB" w14:textId="77777777" w:rsidR="005F6388" w:rsidRPr="00FC7C84" w:rsidRDefault="005F6388" w:rsidP="005F6388">
      <w:pPr>
        <w:numPr>
          <w:ilvl w:val="0"/>
          <w:numId w:val="39"/>
        </w:numPr>
        <w:jc w:val="both"/>
        <w:rPr>
          <w:sz w:val="22"/>
          <w:szCs w:val="22"/>
        </w:rPr>
      </w:pPr>
      <w:proofErr w:type="spellStart"/>
      <w:r w:rsidRPr="00FC7C84">
        <w:rPr>
          <w:sz w:val="22"/>
          <w:szCs w:val="22"/>
        </w:rPr>
        <w:t>miernikiem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zmiany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kosztów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będzie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miesięczny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wskaźnik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cen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towarów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i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usług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konsumpcyjnych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ogłaszany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przez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Główny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Urząd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Statystyczny</w:t>
      </w:r>
      <w:proofErr w:type="spellEnd"/>
      <w:r w:rsidRPr="00FC7C84">
        <w:rPr>
          <w:sz w:val="22"/>
          <w:szCs w:val="22"/>
        </w:rPr>
        <w:t xml:space="preserve">, </w:t>
      </w:r>
      <w:proofErr w:type="spellStart"/>
      <w:r w:rsidRPr="00FC7C84">
        <w:rPr>
          <w:sz w:val="22"/>
          <w:szCs w:val="22"/>
        </w:rPr>
        <w:t>określony</w:t>
      </w:r>
      <w:proofErr w:type="spellEnd"/>
      <w:r w:rsidRPr="00FC7C84">
        <w:rPr>
          <w:sz w:val="22"/>
          <w:szCs w:val="22"/>
        </w:rPr>
        <w:t xml:space="preserve"> w </w:t>
      </w:r>
      <w:proofErr w:type="spellStart"/>
      <w:r w:rsidRPr="00FC7C84">
        <w:rPr>
          <w:sz w:val="22"/>
          <w:szCs w:val="22"/>
        </w:rPr>
        <w:t>tabeli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miesięcznych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wskaźników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cen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towarów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i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usług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konsumpcyjnych</w:t>
      </w:r>
      <w:proofErr w:type="spellEnd"/>
      <w:r w:rsidRPr="00FC7C84">
        <w:rPr>
          <w:sz w:val="22"/>
          <w:szCs w:val="22"/>
        </w:rPr>
        <w:t xml:space="preserve">, </w:t>
      </w:r>
      <w:proofErr w:type="spellStart"/>
      <w:r w:rsidRPr="00FC7C84">
        <w:rPr>
          <w:sz w:val="22"/>
          <w:szCs w:val="22"/>
        </w:rPr>
        <w:t>liczony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jako</w:t>
      </w:r>
      <w:proofErr w:type="spellEnd"/>
      <w:r w:rsidRPr="00FC7C84">
        <w:rPr>
          <w:sz w:val="22"/>
          <w:szCs w:val="22"/>
        </w:rPr>
        <w:t xml:space="preserve"> 100= </w:t>
      </w:r>
      <w:proofErr w:type="spellStart"/>
      <w:r w:rsidRPr="00FC7C84">
        <w:rPr>
          <w:sz w:val="22"/>
          <w:szCs w:val="22"/>
        </w:rPr>
        <w:t>analogiczny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miesiąc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poprzedniego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roku</w:t>
      </w:r>
      <w:proofErr w:type="spellEnd"/>
      <w:r w:rsidRPr="00FC7C84">
        <w:rPr>
          <w:sz w:val="22"/>
          <w:szCs w:val="22"/>
        </w:rPr>
        <w:t>;</w:t>
      </w:r>
    </w:p>
    <w:p w14:paraId="3A7BD0D7" w14:textId="77777777" w:rsidR="005F6388" w:rsidRPr="00FC7C84" w:rsidRDefault="005F6388" w:rsidP="005F638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FC7C84">
        <w:rPr>
          <w:rFonts w:ascii="Times New Roman" w:hAnsi="Times New Roman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3B079582" w14:textId="77777777" w:rsidR="005F6388" w:rsidRPr="00FC7C84" w:rsidRDefault="005F6388" w:rsidP="005F638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FC7C84">
        <w:rPr>
          <w:rFonts w:ascii="Times New Roman" w:hAnsi="Times New Roman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CFF680E" w14:textId="2E5DBA2F" w:rsidR="005F6388" w:rsidRPr="00FC7C84" w:rsidRDefault="005F6388" w:rsidP="005F638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FC7C84">
        <w:rPr>
          <w:rFonts w:ascii="Times New Roman" w:hAnsi="Times New Roman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="00FC7C84" w:rsidRPr="00FC7C84">
        <w:rPr>
          <w:rFonts w:ascii="Times New Roman" w:hAnsi="Times New Roman"/>
        </w:rPr>
        <w:t xml:space="preserve">paragrafie 5 </w:t>
      </w:r>
      <w:r w:rsidRPr="00FC7C84">
        <w:rPr>
          <w:rFonts w:ascii="Times New Roman" w:hAnsi="Times New Roman"/>
        </w:rPr>
        <w:t xml:space="preserve">Umowy. </w:t>
      </w:r>
    </w:p>
    <w:p w14:paraId="22D273AB" w14:textId="5CE52118" w:rsidR="005F6388" w:rsidRPr="005F6388" w:rsidRDefault="005F6388" w:rsidP="005F6388">
      <w:pPr>
        <w:rPr>
          <w:sz w:val="22"/>
          <w:szCs w:val="22"/>
        </w:rPr>
      </w:pPr>
      <w:r w:rsidRPr="005F6388">
        <w:rPr>
          <w:rFonts w:eastAsia="Calibri"/>
          <w:sz w:val="22"/>
          <w:szCs w:val="22"/>
          <w:lang w:val="pl-PL" w:eastAsia="en-US"/>
        </w:rPr>
        <w:t xml:space="preserve">2. </w:t>
      </w:r>
      <w:proofErr w:type="spellStart"/>
      <w:r w:rsidRPr="005F6388">
        <w:rPr>
          <w:sz w:val="22"/>
          <w:szCs w:val="22"/>
        </w:rPr>
        <w:t>Zmiana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wynagrodzenia</w:t>
      </w:r>
      <w:proofErr w:type="spellEnd"/>
      <w:r w:rsidRPr="005F6388">
        <w:rPr>
          <w:sz w:val="22"/>
          <w:szCs w:val="22"/>
        </w:rPr>
        <w:t xml:space="preserve">, </w:t>
      </w:r>
      <w:proofErr w:type="spellStart"/>
      <w:r w:rsidRPr="005F6388">
        <w:rPr>
          <w:sz w:val="22"/>
          <w:szCs w:val="22"/>
        </w:rPr>
        <w:t>może</w:t>
      </w:r>
      <w:proofErr w:type="spellEnd"/>
      <w:r w:rsidRPr="005F6388">
        <w:rPr>
          <w:sz w:val="22"/>
          <w:szCs w:val="22"/>
        </w:rPr>
        <w:t xml:space="preserve"> </w:t>
      </w:r>
      <w:proofErr w:type="spellStart"/>
      <w:r w:rsidRPr="005F6388">
        <w:rPr>
          <w:sz w:val="22"/>
          <w:szCs w:val="22"/>
        </w:rPr>
        <w:t>zostać</w:t>
      </w:r>
      <w:proofErr w:type="spellEnd"/>
      <w:r w:rsidRPr="005F6388">
        <w:rPr>
          <w:sz w:val="22"/>
          <w:szCs w:val="22"/>
        </w:rPr>
        <w:t xml:space="preserve"> wprowadzona na wniosek Stron, zgodnie z poniższymi zasadami:</w:t>
      </w:r>
    </w:p>
    <w:p w14:paraId="7EAC3C03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 xml:space="preserve">waloryzacja wynagrodzenia Wykonawcy będzie dotyczyła tylko niezrealizowanej części zamówienia, </w:t>
      </w:r>
    </w:p>
    <w:p w14:paraId="30873793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4E6BDF3D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1B600306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4D60CB2E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155F80ED" w14:textId="77777777" w:rsidR="005F6388" w:rsidRPr="005F6388" w:rsidRDefault="005F6388" w:rsidP="005F638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BE1B614" w14:textId="77777777" w:rsidR="005F6388" w:rsidRPr="005F6388" w:rsidRDefault="005F6388" w:rsidP="005F6388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5F6388">
        <w:rPr>
          <w:rFonts w:ascii="Times New Roman" w:hAnsi="Times New Roman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06C1F07B" w14:textId="071AC208" w:rsidR="005F6388" w:rsidRPr="005F6388" w:rsidRDefault="005F6388" w:rsidP="005F6388">
      <w:pPr>
        <w:jc w:val="both"/>
        <w:rPr>
          <w:sz w:val="22"/>
          <w:szCs w:val="22"/>
        </w:rPr>
      </w:pPr>
      <w:r w:rsidRPr="005F6388">
        <w:rPr>
          <w:rFonts w:eastAsia="Calibri"/>
          <w:sz w:val="22"/>
          <w:szCs w:val="22"/>
          <w:lang w:val="pl-PL" w:eastAsia="en-US"/>
        </w:rPr>
        <w:t xml:space="preserve">3. </w:t>
      </w:r>
      <w:proofErr w:type="spellStart"/>
      <w:r w:rsidRPr="00FC7C84">
        <w:rPr>
          <w:sz w:val="22"/>
          <w:szCs w:val="22"/>
        </w:rPr>
        <w:t>Wykonawca</w:t>
      </w:r>
      <w:proofErr w:type="spellEnd"/>
      <w:r w:rsidRPr="00FC7C84">
        <w:rPr>
          <w:sz w:val="22"/>
          <w:szCs w:val="22"/>
        </w:rPr>
        <w:t xml:space="preserve">, </w:t>
      </w:r>
      <w:proofErr w:type="spellStart"/>
      <w:r w:rsidRPr="00FC7C84">
        <w:rPr>
          <w:sz w:val="22"/>
          <w:szCs w:val="22"/>
        </w:rPr>
        <w:t>którego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wynagrodzenie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zostało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zmienione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zgodnie</w:t>
      </w:r>
      <w:proofErr w:type="spellEnd"/>
      <w:r w:rsidRPr="00FC7C84">
        <w:rPr>
          <w:sz w:val="22"/>
          <w:szCs w:val="22"/>
        </w:rPr>
        <w:t xml:space="preserve"> z § </w:t>
      </w:r>
      <w:r w:rsidR="00FC7C84" w:rsidRPr="00FC7C84">
        <w:rPr>
          <w:sz w:val="22"/>
          <w:szCs w:val="22"/>
        </w:rPr>
        <w:t>6</w:t>
      </w:r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zobowiązuje</w:t>
      </w:r>
      <w:proofErr w:type="spellEnd"/>
      <w:r w:rsidRPr="00FC7C84">
        <w:rPr>
          <w:sz w:val="22"/>
          <w:szCs w:val="22"/>
        </w:rPr>
        <w:t xml:space="preserve"> </w:t>
      </w:r>
      <w:proofErr w:type="spellStart"/>
      <w:r w:rsidRPr="00FC7C84">
        <w:rPr>
          <w:sz w:val="22"/>
          <w:szCs w:val="22"/>
        </w:rPr>
        <w:t>się</w:t>
      </w:r>
      <w:proofErr w:type="spellEnd"/>
      <w:r w:rsidRPr="00FC7C84">
        <w:rPr>
          <w:sz w:val="22"/>
          <w:szCs w:val="22"/>
        </w:rPr>
        <w:t xml:space="preserve"> do </w:t>
      </w:r>
      <w:proofErr w:type="spellStart"/>
      <w:r w:rsidRPr="00FC7C84">
        <w:rPr>
          <w:sz w:val="22"/>
          <w:szCs w:val="22"/>
        </w:rPr>
        <w:t>zmiany</w:t>
      </w:r>
      <w:proofErr w:type="spellEnd"/>
      <w:r w:rsidRPr="00FC7C84">
        <w:rPr>
          <w:sz w:val="22"/>
          <w:szCs w:val="22"/>
        </w:rPr>
        <w:t xml:space="preserve">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CA02A38" w14:textId="77777777" w:rsidR="009E2CA9" w:rsidRPr="005F6388" w:rsidRDefault="009E2CA9" w:rsidP="005F6388">
      <w:pPr>
        <w:widowControl w:val="0"/>
        <w:adjustRightInd w:val="0"/>
        <w:ind w:left="360"/>
        <w:jc w:val="both"/>
        <w:textAlignment w:val="baseline"/>
        <w:rPr>
          <w:sz w:val="22"/>
          <w:szCs w:val="22"/>
          <w:lang w:val="pl-PL"/>
        </w:rPr>
      </w:pPr>
    </w:p>
    <w:p w14:paraId="178062D0" w14:textId="45B4BA79" w:rsidR="009E2CA9" w:rsidRPr="00FC7C84" w:rsidRDefault="009E2CA9" w:rsidP="005F6388">
      <w:pPr>
        <w:widowControl w:val="0"/>
        <w:tabs>
          <w:tab w:val="left" w:pos="357"/>
        </w:tabs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lastRenderedPageBreak/>
        <w:t xml:space="preserve">§ </w:t>
      </w:r>
      <w:r w:rsidR="00FC7C84" w:rsidRPr="00FC7C84">
        <w:rPr>
          <w:b/>
          <w:sz w:val="22"/>
          <w:szCs w:val="22"/>
        </w:rPr>
        <w:t>7</w:t>
      </w:r>
    </w:p>
    <w:p w14:paraId="335B8F71" w14:textId="67753B25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</w:t>
      </w:r>
      <w:r w:rsidR="009E2CA9" w:rsidRPr="009A7A9D">
        <w:rPr>
          <w:sz w:val="22"/>
          <w:szCs w:val="22"/>
          <w:lang w:val="pl-PL"/>
        </w:rPr>
        <w:t>W przypadku braku dostępu do systemu Wykonawca zobowiązany jest do przedłużenia dostępu do niego o czas określony w ust. 3.</w:t>
      </w:r>
    </w:p>
    <w:p w14:paraId="5A9ABFA3" w14:textId="157957FD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 </w:t>
      </w:r>
      <w:r w:rsidR="009E2CA9" w:rsidRPr="009A7A9D">
        <w:rPr>
          <w:sz w:val="22"/>
          <w:szCs w:val="22"/>
          <w:lang w:val="pl-PL"/>
        </w:rPr>
        <w:t>Jako dzień braku dostępu zamawiający rozumie każdy większy od 12 godzin czas, kiedy użytkownicy Zamawiającego nie będą mieli dostępu do wskazanego przez Wykonawcę serwera.</w:t>
      </w:r>
    </w:p>
    <w:p w14:paraId="7DB6A508" w14:textId="52EBE743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 </w:t>
      </w:r>
      <w:r w:rsidR="009E2CA9" w:rsidRPr="009A7A9D">
        <w:rPr>
          <w:sz w:val="22"/>
          <w:szCs w:val="22"/>
          <w:lang w:val="pl-PL"/>
        </w:rPr>
        <w:t>Wykonawca przedłuża dostęp Zamawiającemu w wielkości dwukrotnej w stosunku do wielkości wyliczonej zgodnie z zasadami określonymi w ust. 2.</w:t>
      </w:r>
    </w:p>
    <w:p w14:paraId="62E6156C" w14:textId="1CCB053C" w:rsidR="009E2CA9" w:rsidRPr="009A7A9D" w:rsidRDefault="005F6388" w:rsidP="005F6388">
      <w:pPr>
        <w:widowControl w:val="0"/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4. </w:t>
      </w:r>
      <w:r w:rsidR="009E2CA9" w:rsidRPr="009A7A9D">
        <w:rPr>
          <w:sz w:val="22"/>
          <w:szCs w:val="22"/>
          <w:lang w:val="pl-PL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14:paraId="2FD0B145" w14:textId="77777777" w:rsidR="009E2CA9" w:rsidRPr="009A7A9D" w:rsidRDefault="009E2CA9" w:rsidP="005F6388">
      <w:pPr>
        <w:widowControl w:val="0"/>
        <w:adjustRightInd w:val="0"/>
        <w:ind w:left="426"/>
        <w:jc w:val="both"/>
        <w:textAlignment w:val="baseline"/>
        <w:rPr>
          <w:sz w:val="22"/>
          <w:szCs w:val="22"/>
          <w:lang w:val="pl-PL"/>
        </w:rPr>
      </w:pPr>
    </w:p>
    <w:p w14:paraId="742D6028" w14:textId="7BEF67E6" w:rsidR="009E2CA9" w:rsidRPr="009A7A9D" w:rsidRDefault="009E2CA9" w:rsidP="005F6388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§ </w:t>
      </w:r>
      <w:r w:rsidR="00FC7C84">
        <w:rPr>
          <w:b/>
          <w:sz w:val="22"/>
          <w:szCs w:val="22"/>
          <w:lang w:val="pl-PL"/>
        </w:rPr>
        <w:t>8</w:t>
      </w:r>
    </w:p>
    <w:p w14:paraId="716569B3" w14:textId="77777777" w:rsidR="005F6388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Zamawiający stworzy niezbędne warunki organizacyjne umożliwiające dostęp pracownikom Dostawcy  do pomieszczeń i personelu Zamawiającego – w zakresie niezbędnym do wykonania niniejszej umowy.</w:t>
      </w:r>
    </w:p>
    <w:p w14:paraId="0BCED24D" w14:textId="3387877C" w:rsidR="009E2CA9" w:rsidRPr="009A7A9D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 </w:t>
      </w:r>
    </w:p>
    <w:p w14:paraId="18667984" w14:textId="6F626F38" w:rsidR="009E2CA9" w:rsidRPr="009A7A9D" w:rsidRDefault="009E2CA9" w:rsidP="005F6388">
      <w:pPr>
        <w:jc w:val="center"/>
        <w:rPr>
          <w:b/>
          <w:sz w:val="22"/>
          <w:szCs w:val="22"/>
          <w:lang w:val="pl-PL"/>
        </w:rPr>
      </w:pPr>
      <w:r w:rsidRPr="009A7A9D">
        <w:rPr>
          <w:b/>
          <w:sz w:val="22"/>
          <w:szCs w:val="22"/>
          <w:lang w:val="pl-PL"/>
        </w:rPr>
        <w:t xml:space="preserve">§ </w:t>
      </w:r>
      <w:r w:rsidR="00FC7C84">
        <w:rPr>
          <w:b/>
          <w:sz w:val="22"/>
          <w:szCs w:val="22"/>
          <w:lang w:val="pl-PL"/>
        </w:rPr>
        <w:t>9</w:t>
      </w:r>
    </w:p>
    <w:p w14:paraId="2E507081" w14:textId="77777777" w:rsidR="009E2CA9" w:rsidRPr="009A7A9D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EF8DD80" w14:textId="77777777" w:rsidR="009E2CA9" w:rsidRPr="009A7A9D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C567323" w14:textId="77777777" w:rsidR="009E2CA9" w:rsidRPr="009A7A9D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 xml:space="preserve">3. Wykonawca zobowiązuje się do wykorzystania uzyskanych, powyższych informacji jedynie w celu wykonania przedmiotu umowy. </w:t>
      </w:r>
    </w:p>
    <w:p w14:paraId="6B8BADF3" w14:textId="5A94E712" w:rsidR="009E2CA9" w:rsidRDefault="009E2CA9" w:rsidP="005F6388">
      <w:pPr>
        <w:jc w:val="both"/>
        <w:rPr>
          <w:sz w:val="22"/>
          <w:szCs w:val="22"/>
          <w:lang w:val="pl-PL"/>
        </w:rPr>
      </w:pPr>
      <w:r w:rsidRPr="009A7A9D">
        <w:rPr>
          <w:sz w:val="22"/>
          <w:szCs w:val="22"/>
          <w:lang w:val="pl-PL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14:paraId="1D717EE0" w14:textId="77777777" w:rsidR="005F6388" w:rsidRPr="009A7A9D" w:rsidRDefault="005F6388" w:rsidP="005F6388">
      <w:pPr>
        <w:jc w:val="both"/>
        <w:rPr>
          <w:sz w:val="22"/>
          <w:szCs w:val="22"/>
          <w:lang w:val="pl-PL"/>
        </w:rPr>
      </w:pPr>
    </w:p>
    <w:p w14:paraId="689D31DF" w14:textId="06FE23D5" w:rsidR="009E2CA9" w:rsidRPr="009A7A9D" w:rsidRDefault="009E2CA9" w:rsidP="00FC7C84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9A7A9D">
        <w:rPr>
          <w:b/>
          <w:sz w:val="22"/>
          <w:szCs w:val="22"/>
        </w:rPr>
        <w:t xml:space="preserve">§ </w:t>
      </w:r>
      <w:r w:rsidR="00FC7C84">
        <w:rPr>
          <w:b/>
          <w:sz w:val="22"/>
          <w:szCs w:val="22"/>
        </w:rPr>
        <w:t>10</w:t>
      </w:r>
    </w:p>
    <w:p w14:paraId="718F15BF" w14:textId="2B4198EC" w:rsidR="009E2CA9" w:rsidRPr="009A7A9D" w:rsidRDefault="00FC7C84" w:rsidP="00FC7C84">
      <w:pPr>
        <w:widowControl w:val="0"/>
        <w:adjustRightInd w:val="0"/>
        <w:jc w:val="both"/>
        <w:textAlignment w:val="baseline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</w:t>
      </w:r>
      <w:r w:rsidR="009E2CA9" w:rsidRPr="009A7A9D">
        <w:rPr>
          <w:sz w:val="22"/>
          <w:szCs w:val="22"/>
          <w:lang w:val="pl-PL"/>
        </w:rPr>
        <w:t>Zmiana treści niniejszej umowy może nastąpić wyłącznie za zgodą obu Stron i pod rygorem nieważności wymaga formy pisemnej (aneks).</w:t>
      </w:r>
    </w:p>
    <w:p w14:paraId="19422325" w14:textId="339F71CB" w:rsidR="009E2CA9" w:rsidRPr="009A7A9D" w:rsidRDefault="00FC7C84" w:rsidP="00FC7C84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 xml:space="preserve">2. </w:t>
      </w:r>
      <w:r w:rsidR="009E2CA9" w:rsidRPr="009A7A9D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Zleceniobiorcy w następującym zakresie: </w:t>
      </w:r>
    </w:p>
    <w:p w14:paraId="194B0581" w14:textId="53B9CB2A" w:rsidR="009E2CA9" w:rsidRPr="009A7A9D" w:rsidRDefault="00FC7C84" w:rsidP="00FC7C84">
      <w:pPr>
        <w:widowControl w:val="0"/>
        <w:tabs>
          <w:tab w:val="num" w:pos="72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 xml:space="preserve">a. </w:t>
      </w:r>
      <w:r w:rsidR="009E2CA9" w:rsidRPr="009A7A9D">
        <w:rPr>
          <w:b/>
          <w:color w:val="000000"/>
          <w:kern w:val="2"/>
          <w:sz w:val="22"/>
          <w:szCs w:val="22"/>
          <w:lang w:val="pl-PL"/>
        </w:rPr>
        <w:t>terminu realizacji przedmiotu zamówienia, gdy jest ona spowodowana</w:t>
      </w:r>
      <w:r w:rsidR="009E2CA9" w:rsidRPr="009A7A9D">
        <w:rPr>
          <w:color w:val="000000"/>
          <w:kern w:val="2"/>
          <w:sz w:val="22"/>
          <w:szCs w:val="22"/>
          <w:lang w:val="pl-PL"/>
        </w:rPr>
        <w:t>:</w:t>
      </w:r>
    </w:p>
    <w:p w14:paraId="6E1EEF24" w14:textId="77777777" w:rsidR="009E2CA9" w:rsidRPr="009A7A9D" w:rsidRDefault="009E2CA9" w:rsidP="005F6388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epidemią stwierdzona przez uprawnione do tego organy lokalne lub państwowe, klęską żywiołową, strajkiem lub stanem wyjątkowym, </w:t>
      </w:r>
    </w:p>
    <w:p w14:paraId="33C92AA5" w14:textId="77777777" w:rsidR="009E2CA9" w:rsidRPr="009A7A9D" w:rsidRDefault="009E2CA9" w:rsidP="005F6388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następstwem okoliczności leżących po stronie Zleceniodawcy lub przeszkodami dającymi się przypisać Zleceniodawcy, </w:t>
      </w:r>
    </w:p>
    <w:p w14:paraId="4775CB71" w14:textId="77777777" w:rsidR="009E2CA9" w:rsidRPr="009A7A9D" w:rsidRDefault="009E2CA9" w:rsidP="005F6388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ind w:left="425" w:hanging="425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 następstwem wprowadzania zmian w obowiązujących przepisach prawnych mających wpływ na realizację przedmiotu zamówienia;</w:t>
      </w:r>
    </w:p>
    <w:p w14:paraId="0D0A7D2E" w14:textId="702F7EC5" w:rsidR="009E2CA9" w:rsidRPr="009A7A9D" w:rsidRDefault="009E2CA9" w:rsidP="005F6388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>b</w:t>
      </w:r>
      <w:r w:rsidR="00FC7C84">
        <w:rPr>
          <w:color w:val="000000"/>
          <w:kern w:val="2"/>
          <w:sz w:val="22"/>
          <w:szCs w:val="22"/>
          <w:lang w:val="pl-PL"/>
        </w:rPr>
        <w:t>.</w:t>
      </w:r>
      <w:r w:rsidRPr="009A7A9D">
        <w:rPr>
          <w:b/>
          <w:color w:val="000000"/>
          <w:kern w:val="2"/>
          <w:sz w:val="22"/>
          <w:szCs w:val="22"/>
          <w:lang w:val="pl-PL"/>
        </w:rPr>
        <w:t xml:space="preserve"> wysokości wynagrodzenia w przypadku</w:t>
      </w:r>
      <w:r w:rsidRPr="009A7A9D">
        <w:rPr>
          <w:color w:val="000000"/>
          <w:kern w:val="2"/>
          <w:sz w:val="22"/>
          <w:szCs w:val="22"/>
          <w:lang w:val="pl-PL"/>
        </w:rPr>
        <w:t>:</w:t>
      </w:r>
    </w:p>
    <w:p w14:paraId="6670F9FE" w14:textId="77777777" w:rsidR="009E2CA9" w:rsidRPr="009A7A9D" w:rsidRDefault="009E2CA9" w:rsidP="005F6388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9A7A9D">
        <w:rPr>
          <w:color w:val="000000"/>
          <w:kern w:val="2"/>
          <w:sz w:val="22"/>
          <w:szCs w:val="22"/>
          <w:lang w:val="pl-PL"/>
        </w:rPr>
        <w:t xml:space="preserve">-    zmiany stawki podatku VAT, w odniesieniu do tej części wynagrodzenia, której zmiana  dotyczy, pod warunkiem, że wskazane zmiany nie spowodują zwiększenia ceny ofertowej, </w:t>
      </w:r>
    </w:p>
    <w:p w14:paraId="17336C87" w14:textId="77777777" w:rsidR="009E2CA9" w:rsidRPr="009A7A9D" w:rsidRDefault="009E2CA9" w:rsidP="005F6388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9A7A9D">
        <w:rPr>
          <w:b/>
          <w:color w:val="000000"/>
          <w:kern w:val="2"/>
          <w:sz w:val="22"/>
          <w:szCs w:val="22"/>
          <w:lang w:val="pl-PL"/>
        </w:rPr>
        <w:t xml:space="preserve">-    </w:t>
      </w:r>
      <w:r w:rsidRPr="009A7A9D">
        <w:rPr>
          <w:b/>
          <w:color w:val="000000"/>
          <w:kern w:val="2"/>
          <w:sz w:val="22"/>
          <w:szCs w:val="22"/>
          <w:lang w:val="pl-PL"/>
        </w:rPr>
        <w:tab/>
      </w:r>
      <w:r w:rsidRPr="009A7A9D">
        <w:rPr>
          <w:color w:val="000000"/>
          <w:kern w:val="2"/>
          <w:sz w:val="22"/>
          <w:szCs w:val="22"/>
          <w:lang w:val="pl-PL"/>
        </w:rPr>
        <w:t>ograniczenia zakresu prac objętych niniejszą umową w przypadku stwierdzenia braku konieczności wykonywania części zamówienia,</w:t>
      </w:r>
    </w:p>
    <w:p w14:paraId="2AD7360F" w14:textId="26565857" w:rsidR="009E2CA9" w:rsidRPr="009A7A9D" w:rsidRDefault="00FC7C84" w:rsidP="00FC7C84">
      <w:pPr>
        <w:widowControl w:val="0"/>
        <w:tabs>
          <w:tab w:val="left" w:pos="360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c.</w:t>
      </w:r>
      <w:r w:rsidR="009E2CA9" w:rsidRPr="009A7A9D">
        <w:rPr>
          <w:sz w:val="22"/>
          <w:szCs w:val="22"/>
          <w:lang w:val="pl-PL"/>
        </w:rPr>
        <w:t xml:space="preserve"> zmiany części zamówienia powierzonej podwykonawcy w przypadku,  gdy wprowadzenie nowego podwykonawcy zapewni lepszą realizację danej części zamówienia.</w:t>
      </w:r>
    </w:p>
    <w:p w14:paraId="1D41AE13" w14:textId="60E85988" w:rsidR="009E2CA9" w:rsidRPr="009A7A9D" w:rsidRDefault="00FC7C84" w:rsidP="00FC7C84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 xml:space="preserve">3. </w:t>
      </w:r>
      <w:r w:rsidR="009E2CA9" w:rsidRPr="009A7A9D">
        <w:rPr>
          <w:color w:val="000000"/>
          <w:kern w:val="2"/>
          <w:sz w:val="22"/>
          <w:szCs w:val="22"/>
          <w:lang w:val="pl-PL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7BBFD375" w14:textId="2C767313" w:rsidR="009E2CA9" w:rsidRPr="009A7A9D" w:rsidRDefault="00FC7C84" w:rsidP="00FC7C84">
      <w:pPr>
        <w:widowControl w:val="0"/>
        <w:tabs>
          <w:tab w:val="left" w:pos="360"/>
        </w:tabs>
        <w:adjustRightInd w:val="0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4. </w:t>
      </w:r>
      <w:r w:rsidR="009E2CA9" w:rsidRPr="009A7A9D">
        <w:rPr>
          <w:sz w:val="22"/>
          <w:szCs w:val="22"/>
          <w:lang w:val="pl-PL"/>
        </w:rPr>
        <w:t>W sprawach nieuregulowanych w niniejszej Umowie mają zastosowanie przepisy Kodeksu Cywilnego obowiązującego w prawie polskim i Prawo Zamówień Publicznych.</w:t>
      </w:r>
    </w:p>
    <w:p w14:paraId="0920376D" w14:textId="77777777" w:rsidR="009E2CA9" w:rsidRPr="009A7A9D" w:rsidRDefault="009E2CA9" w:rsidP="005F6388">
      <w:pPr>
        <w:widowControl w:val="0"/>
        <w:adjustRightInd w:val="0"/>
        <w:textAlignment w:val="baseline"/>
        <w:rPr>
          <w:sz w:val="22"/>
          <w:szCs w:val="22"/>
          <w:lang w:val="pl-PL"/>
        </w:rPr>
      </w:pPr>
    </w:p>
    <w:p w14:paraId="33FB1742" w14:textId="545FC26B" w:rsidR="009E2CA9" w:rsidRPr="00FC7C84" w:rsidRDefault="009E2CA9" w:rsidP="005F638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FC7C84">
        <w:rPr>
          <w:b/>
          <w:sz w:val="22"/>
          <w:szCs w:val="22"/>
        </w:rPr>
        <w:t>§ 1</w:t>
      </w:r>
      <w:r w:rsidR="00FC7C84">
        <w:rPr>
          <w:b/>
          <w:sz w:val="22"/>
          <w:szCs w:val="22"/>
        </w:rPr>
        <w:t>1</w:t>
      </w:r>
    </w:p>
    <w:p w14:paraId="42B7FD78" w14:textId="09FE404E" w:rsidR="009E2CA9" w:rsidRPr="009A7A9D" w:rsidRDefault="00FC7C84" w:rsidP="00FC7C84">
      <w:pPr>
        <w:widowControl w:val="0"/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</w:t>
      </w:r>
      <w:r w:rsidR="009E2CA9" w:rsidRPr="009A7A9D">
        <w:rPr>
          <w:sz w:val="22"/>
          <w:szCs w:val="22"/>
          <w:lang w:val="pl-PL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14:paraId="2783AACE" w14:textId="33D14A16" w:rsidR="009E2CA9" w:rsidRPr="009A7A9D" w:rsidRDefault="00FC7C84" w:rsidP="00FC7C84">
      <w:pPr>
        <w:widowControl w:val="0"/>
        <w:tabs>
          <w:tab w:val="left" w:pos="357"/>
        </w:tabs>
        <w:adjustRightInd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 </w:t>
      </w:r>
      <w:r w:rsidR="009E2CA9" w:rsidRPr="009A7A9D">
        <w:rPr>
          <w:sz w:val="22"/>
          <w:szCs w:val="22"/>
          <w:lang w:val="pl-PL"/>
        </w:rPr>
        <w:t>Umowę niniejszą sporządzono w dwóch jednobrzmiących egzemplarzach, po jednym egzemplarzu dla każdej ze stron.</w:t>
      </w:r>
    </w:p>
    <w:tbl>
      <w:tblPr>
        <w:tblpPr w:leftFromText="180" w:rightFromText="180" w:vertAnchor="text" w:tblpX="496" w:tblpY="1"/>
        <w:tblOverlap w:val="never"/>
        <w:tblW w:w="9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9"/>
        <w:gridCol w:w="5106"/>
      </w:tblGrid>
      <w:tr w:rsidR="009E2CA9" w:rsidRPr="009A7A9D" w14:paraId="607B66DC" w14:textId="77777777" w:rsidTr="006328E9">
        <w:trPr>
          <w:trHeight w:val="501"/>
        </w:trPr>
        <w:tc>
          <w:tcPr>
            <w:tcW w:w="4536" w:type="dxa"/>
          </w:tcPr>
          <w:p w14:paraId="013C5BE2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  <w:lang w:val="pl-PL"/>
              </w:rPr>
            </w:pPr>
          </w:p>
          <w:p w14:paraId="039DA5AD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9A7A9D">
              <w:rPr>
                <w:b/>
                <w:sz w:val="22"/>
                <w:szCs w:val="22"/>
              </w:rPr>
              <w:t xml:space="preserve">WYKONAWCA: </w:t>
            </w:r>
            <w:r w:rsidRPr="009A7A9D">
              <w:rPr>
                <w:b/>
                <w:sz w:val="22"/>
                <w:szCs w:val="22"/>
              </w:rPr>
              <w:tab/>
            </w:r>
            <w:r w:rsidRPr="009A7A9D">
              <w:rPr>
                <w:b/>
                <w:sz w:val="22"/>
                <w:szCs w:val="22"/>
              </w:rPr>
              <w:tab/>
            </w:r>
            <w:r w:rsidRPr="009A7A9D">
              <w:rPr>
                <w:b/>
                <w:sz w:val="22"/>
                <w:szCs w:val="22"/>
              </w:rPr>
              <w:tab/>
            </w:r>
          </w:p>
        </w:tc>
        <w:tc>
          <w:tcPr>
            <w:tcW w:w="5103" w:type="dxa"/>
          </w:tcPr>
          <w:p w14:paraId="51E996A5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14:paraId="09451124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9A7A9D">
              <w:rPr>
                <w:b/>
                <w:sz w:val="22"/>
                <w:szCs w:val="22"/>
              </w:rPr>
              <w:t xml:space="preserve">                                ZAMAWIAJĄCY:</w:t>
            </w:r>
          </w:p>
          <w:p w14:paraId="39AF5A76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14:paraId="172E262E" w14:textId="77777777" w:rsidR="009E2CA9" w:rsidRPr="009A7A9D" w:rsidRDefault="009E2CA9" w:rsidP="005F6388">
            <w:pPr>
              <w:widowControl w:val="0"/>
              <w:adjustRightInd w:val="0"/>
              <w:jc w:val="both"/>
              <w:textAlignment w:val="baseline"/>
              <w:rPr>
                <w:b/>
                <w:sz w:val="22"/>
                <w:szCs w:val="22"/>
              </w:rPr>
            </w:pPr>
          </w:p>
        </w:tc>
      </w:tr>
    </w:tbl>
    <w:p w14:paraId="7925EFF1" w14:textId="77777777" w:rsidR="009E2CA9" w:rsidRPr="009A7A9D" w:rsidRDefault="009E2CA9" w:rsidP="005F6388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2"/>
          <w:szCs w:val="22"/>
        </w:rPr>
      </w:pPr>
      <w:r w:rsidRPr="009A7A9D">
        <w:rPr>
          <w:b/>
          <w:sz w:val="22"/>
          <w:szCs w:val="22"/>
        </w:rPr>
        <w:t>……………………..</w:t>
      </w:r>
      <w:r w:rsidRPr="009A7A9D">
        <w:rPr>
          <w:b/>
          <w:sz w:val="22"/>
          <w:szCs w:val="22"/>
        </w:rPr>
        <w:tab/>
        <w:t>……………………..</w:t>
      </w:r>
    </w:p>
    <w:p w14:paraId="3F72F194" w14:textId="77777777" w:rsidR="009E2CA9" w:rsidRPr="009A7A9D" w:rsidRDefault="009E2CA9" w:rsidP="005F6388">
      <w:pPr>
        <w:pStyle w:val="Zwykytekst"/>
        <w:tabs>
          <w:tab w:val="left" w:pos="7187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9A7A9D">
        <w:rPr>
          <w:rFonts w:ascii="Times New Roman" w:hAnsi="Times New Roman" w:cs="Times New Roman"/>
          <w:sz w:val="22"/>
          <w:szCs w:val="22"/>
          <w:lang w:val="pl-PL"/>
        </w:rPr>
        <w:t>(data i podpis)</w:t>
      </w:r>
      <w:r w:rsidRPr="009A7A9D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37AA8C83" w14:textId="4A489A32" w:rsidR="00496551" w:rsidRDefault="00496551" w:rsidP="005F638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E5040DC" w14:textId="47D529D0" w:rsidR="00C10A53" w:rsidRDefault="00C10A53" w:rsidP="005F638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7B1EDFF" w14:textId="60043CE1" w:rsidR="00C10A53" w:rsidRDefault="00C10A53" w:rsidP="005F638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DA07D80" w14:textId="30FB5159" w:rsidR="00C10A53" w:rsidRDefault="00C10A53" w:rsidP="005F638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346C7F80" w14:textId="13460BC7" w:rsidR="00C10A53" w:rsidRDefault="00C10A53" w:rsidP="005F6388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KONTRASYGNATA FINANSOWA</w:t>
      </w:r>
    </w:p>
    <w:p w14:paraId="013E9D80" w14:textId="5A2CE08F" w:rsidR="00EA4598" w:rsidRDefault="00EA4598" w:rsidP="005F6388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14:paraId="06AFBC79" w14:textId="1EDE29D4" w:rsidR="00EA4598" w:rsidRDefault="00EA4598" w:rsidP="005F6388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14:paraId="2E82B17B" w14:textId="77777777" w:rsidR="00EA4598" w:rsidRPr="00EA4598" w:rsidRDefault="00EA4598" w:rsidP="00EA459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hAnsi="Verdana" w:cs="Arial"/>
          <w:lang w:val="pl-PL"/>
        </w:rPr>
        <w:t>Załącznik nr 2 do umowy</w:t>
      </w:r>
    </w:p>
    <w:p w14:paraId="66DF7CA5" w14:textId="77777777" w:rsidR="00EA4598" w:rsidRPr="00EA4598" w:rsidRDefault="00EA4598" w:rsidP="00EA45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6BDB24A" w14:textId="77777777" w:rsidR="00EA4598" w:rsidRPr="00EA4598" w:rsidRDefault="00EA4598" w:rsidP="00EA45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566D8D62" w14:textId="77777777" w:rsidR="00EA4598" w:rsidRPr="00EA4598" w:rsidRDefault="00EA4598" w:rsidP="00EA459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EA4598">
        <w:rPr>
          <w:rFonts w:ascii="Verdana" w:hAnsi="Verdana" w:cs="Arial"/>
          <w:lang w:val="pl-PL"/>
        </w:rPr>
        <w:t>.....................................… </w:t>
      </w:r>
    </w:p>
    <w:p w14:paraId="43D5D3E6" w14:textId="77777777" w:rsidR="00EA4598" w:rsidRPr="00EA4598" w:rsidRDefault="00EA4598" w:rsidP="00EA459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hAnsi="Verdana" w:cs="Arial"/>
          <w:lang w:val="pl-PL"/>
        </w:rPr>
        <w:t>Nazwa Wykonawcy</w:t>
      </w:r>
    </w:p>
    <w:p w14:paraId="7D2EFC96" w14:textId="77777777" w:rsidR="00EA4598" w:rsidRPr="00EA4598" w:rsidRDefault="00EA4598" w:rsidP="00EA4598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0E9D0520" w14:textId="77777777" w:rsidR="00EA4598" w:rsidRPr="00EA4598" w:rsidRDefault="00EA4598" w:rsidP="00EA45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hAnsi="Verdana" w:cs="Arial"/>
          <w:lang w:val="pl-PL"/>
        </w:rPr>
        <w:t>.....................................…</w:t>
      </w:r>
    </w:p>
    <w:p w14:paraId="38DA4F34" w14:textId="77777777" w:rsidR="00EA4598" w:rsidRPr="00EA4598" w:rsidRDefault="00EA4598" w:rsidP="00EA459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EA4598">
        <w:rPr>
          <w:rFonts w:ascii="Verdana" w:hAnsi="Verdana" w:cs="Arial"/>
          <w:lang w:val="pl-PL"/>
        </w:rPr>
        <w:t>NIP</w:t>
      </w:r>
      <w:r w:rsidRPr="00EA4598">
        <w:rPr>
          <w:rFonts w:ascii="Verdana" w:hAnsi="Verdana" w:cs="Calibri"/>
          <w:lang w:val="pl-PL"/>
        </w:rPr>
        <w:tab/>
      </w:r>
      <w:r w:rsidRPr="00EA4598">
        <w:rPr>
          <w:rFonts w:ascii="Verdana" w:hAnsi="Verdana" w:cs="Arial"/>
          <w:lang w:val="pl-PL"/>
        </w:rPr>
        <w:t> </w:t>
      </w:r>
    </w:p>
    <w:p w14:paraId="2A1D48AC" w14:textId="77777777" w:rsidR="00EA4598" w:rsidRPr="00EA4598" w:rsidRDefault="00EA4598" w:rsidP="00EA45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079AC9A" w14:textId="77777777" w:rsidR="00EA4598" w:rsidRPr="00EA4598" w:rsidRDefault="00EA4598" w:rsidP="00EA45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6DF59AD" w14:textId="77777777" w:rsidR="00EA4598" w:rsidRPr="00EA4598" w:rsidRDefault="00EA4598" w:rsidP="00EA45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11801180" w14:textId="77777777" w:rsidR="00EA4598" w:rsidRPr="00EA4598" w:rsidRDefault="00EA4598" w:rsidP="00EA45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92C1232" w14:textId="77777777" w:rsidR="00EA4598" w:rsidRPr="00EA4598" w:rsidRDefault="00EA4598" w:rsidP="00EA45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EA4598">
        <w:rPr>
          <w:rFonts w:ascii="Verdana" w:hAnsi="Verdana" w:cs="Arial"/>
          <w:b/>
          <w:bCs/>
          <w:lang w:val="pl-PL"/>
        </w:rPr>
        <w:t>OŚWIADCZENIE DLA CELÓW PODATKOWYCH</w:t>
      </w:r>
    </w:p>
    <w:p w14:paraId="2AC2F8EF" w14:textId="77777777" w:rsidR="00EA4598" w:rsidRPr="00EA4598" w:rsidRDefault="00EA4598" w:rsidP="00EA45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EA4598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14D4AA8A" w14:textId="77777777" w:rsidR="00EA4598" w:rsidRPr="00EA4598" w:rsidRDefault="00EA4598" w:rsidP="00EA45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D9F2F13" w14:textId="77777777" w:rsidR="00EA4598" w:rsidRPr="00EA4598" w:rsidRDefault="00EA4598" w:rsidP="00EA4598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hAnsi="Verdana" w:cs="Arial"/>
          <w:lang w:val="pl-PL"/>
        </w:rPr>
        <w:t>Działając w imieniu ………………………………, (dalej jako: „</w:t>
      </w:r>
      <w:r w:rsidRPr="00EA4598">
        <w:rPr>
          <w:rFonts w:ascii="Verdana" w:hAnsi="Verdana" w:cs="Arial"/>
          <w:b/>
          <w:bCs/>
          <w:lang w:val="pl-PL"/>
        </w:rPr>
        <w:t>Podmiot</w:t>
      </w:r>
      <w:r w:rsidRPr="00EA4598">
        <w:rPr>
          <w:rFonts w:ascii="Verdana" w:hAnsi="Verdana" w:cs="Arial"/>
          <w:lang w:val="pl-PL"/>
        </w:rPr>
        <w:t>”) niniejszym oświadcza, że Podmiot:</w:t>
      </w:r>
    </w:p>
    <w:p w14:paraId="1EDDB58F" w14:textId="77777777" w:rsidR="00EA4598" w:rsidRPr="00EA4598" w:rsidRDefault="00EA4598" w:rsidP="00EA4598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hAnsi="Verdana" w:cs="Arial"/>
          <w:b/>
          <w:bCs/>
          <w:lang w:val="pl-PL"/>
        </w:rPr>
        <w:t>jest / nie jest</w:t>
      </w:r>
      <w:r w:rsidRPr="00EA4598">
        <w:rPr>
          <w:rFonts w:ascii="Verdana" w:hAnsi="Verdana" w:cs="Arial"/>
          <w:vertAlign w:val="superscript"/>
          <w:lang w:val="pl-PL"/>
        </w:rPr>
        <w:footnoteReference w:id="1"/>
      </w:r>
      <w:r w:rsidRPr="00EA4598">
        <w:rPr>
          <w:rFonts w:ascii="Verdana" w:hAnsi="Verdana" w:cs="Arial"/>
          <w:lang w:val="pl-PL"/>
        </w:rPr>
        <w:t xml:space="preserve"> podmiotem powiązanym z Akademią Górniczo-Hutniczą </w:t>
      </w:r>
      <w:r w:rsidRPr="00EA4598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EA4598">
        <w:rPr>
          <w:rFonts w:ascii="Verdana" w:hAnsi="Verdana" w:cs="Arial"/>
          <w:vertAlign w:val="superscript"/>
          <w:lang w:val="pl-PL"/>
        </w:rPr>
        <w:footnoteReference w:id="2"/>
      </w:r>
      <w:r w:rsidRPr="00EA4598">
        <w:rPr>
          <w:rFonts w:ascii="Verdana" w:hAnsi="Verdana" w:cs="Arial"/>
          <w:lang w:val="pl-PL"/>
        </w:rPr>
        <w:t>;</w:t>
      </w:r>
    </w:p>
    <w:p w14:paraId="3A8AF7A1" w14:textId="77777777" w:rsidR="00EA4598" w:rsidRPr="00EA4598" w:rsidRDefault="00EA4598" w:rsidP="00EA4598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eastAsia="Calibri" w:hAnsi="Verdana" w:cs="Arial"/>
          <w:b/>
          <w:bCs/>
          <w:lang w:val="pl-PL" w:eastAsia="en-US"/>
        </w:rPr>
        <w:lastRenderedPageBreak/>
        <w:t>jest / nie</w:t>
      </w:r>
      <w:r w:rsidRPr="00EA4598">
        <w:rPr>
          <w:rFonts w:ascii="Verdana" w:eastAsia="Calibri" w:hAnsi="Verdana" w:cs="Arial"/>
          <w:lang w:val="pl-PL" w:eastAsia="en-US"/>
        </w:rPr>
        <w:t xml:space="preserve"> </w:t>
      </w:r>
      <w:r w:rsidRPr="00EA4598">
        <w:rPr>
          <w:rFonts w:ascii="Verdana" w:eastAsia="Calibri" w:hAnsi="Verdana" w:cs="Arial"/>
          <w:b/>
          <w:bCs/>
          <w:lang w:val="pl-PL" w:eastAsia="en-US"/>
        </w:rPr>
        <w:t>jest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EA4598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EA4598">
        <w:rPr>
          <w:rFonts w:ascii="Verdana" w:eastAsia="Calibri" w:hAnsi="Verdana" w:cs="Arial"/>
          <w:lang w:val="pl-PL" w:eastAsia="en-US"/>
        </w:rPr>
        <w:t xml:space="preserve"> </w:t>
      </w:r>
    </w:p>
    <w:p w14:paraId="004ABCAD" w14:textId="77777777" w:rsidR="00EA4598" w:rsidRPr="00EA4598" w:rsidRDefault="00EA4598" w:rsidP="00EA4598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EA4598">
        <w:rPr>
          <w:rFonts w:ascii="Verdana" w:eastAsia="Calibri" w:hAnsi="Verdana" w:cs="Arial"/>
          <w:lang w:val="pl-PL" w:eastAsia="en-US"/>
        </w:rPr>
        <w:t>rzeczywisty właściciel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EA4598">
        <w:rPr>
          <w:rFonts w:ascii="Verdana" w:eastAsia="Calibri" w:hAnsi="Verdana" w:cs="Arial"/>
          <w:lang w:val="pl-PL" w:eastAsia="en-US"/>
        </w:rPr>
        <w:t xml:space="preserve"> Podmiotu </w:t>
      </w:r>
      <w:r w:rsidRPr="00EA4598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EA4598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EA4598">
        <w:rPr>
          <w:rFonts w:ascii="Verdana" w:eastAsia="Calibri" w:hAnsi="Verdana" w:cs="Arial"/>
          <w:lang w:val="pl-PL" w:eastAsia="en-US"/>
        </w:rPr>
        <w:t xml:space="preserve"> </w:t>
      </w:r>
    </w:p>
    <w:p w14:paraId="4E34DC83" w14:textId="77777777" w:rsidR="00EA4598" w:rsidRPr="00EA4598" w:rsidRDefault="00EA4598" w:rsidP="00EA4598">
      <w:pPr>
        <w:widowControl w:val="0"/>
        <w:numPr>
          <w:ilvl w:val="0"/>
          <w:numId w:val="4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EA4598">
        <w:rPr>
          <w:rFonts w:ascii="Verdana" w:eastAsia="Calibri" w:hAnsi="Verdana" w:cs="Arial"/>
          <w:lang w:val="pl-PL" w:eastAsia="en-US"/>
        </w:rPr>
        <w:t xml:space="preserve">Podmiot </w:t>
      </w:r>
      <w:r w:rsidRPr="00EA4598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EA4598">
        <w:rPr>
          <w:rFonts w:ascii="Verdana" w:hAnsi="Verdana" w:cs="Arial"/>
          <w:vertAlign w:val="superscript"/>
          <w:lang w:val="pl-PL"/>
        </w:rPr>
        <w:footnoteReference w:id="7"/>
      </w:r>
      <w:r w:rsidRPr="00EA4598">
        <w:rPr>
          <w:rFonts w:ascii="Verdana" w:hAnsi="Verdana" w:cs="Arial"/>
          <w:lang w:val="pl-PL"/>
        </w:rPr>
        <w:t xml:space="preserve"> </w:t>
      </w:r>
      <w:r w:rsidRPr="00EA4598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EA4598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EA4598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EA4598"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5CFC791D" w14:textId="77777777" w:rsidR="00EA4598" w:rsidRPr="00EA4598" w:rsidRDefault="00EA4598" w:rsidP="00EA459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5CBF287F" w14:textId="77777777" w:rsidR="00EA4598" w:rsidRPr="00EA4598" w:rsidRDefault="00EA4598" w:rsidP="00EA4598">
      <w:pPr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EA4598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EA4598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2C817D9C" w14:textId="77777777" w:rsidR="00EA4598" w:rsidRPr="00EA4598" w:rsidRDefault="00EA4598" w:rsidP="00EA45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EBC8B9B" w14:textId="77777777" w:rsidR="00EA4598" w:rsidRPr="00EA4598" w:rsidRDefault="00EA4598" w:rsidP="00EA45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244B385" w14:textId="77777777" w:rsidR="00EA4598" w:rsidRPr="00EA4598" w:rsidRDefault="00EA4598" w:rsidP="00EA45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0A7B2AF" w14:textId="77777777" w:rsidR="00EA4598" w:rsidRPr="00EA4598" w:rsidRDefault="00EA4598" w:rsidP="00EA4598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EA4598" w:rsidRPr="00EA4598" w14:paraId="6BFC7A67" w14:textId="77777777" w:rsidTr="006A74A0">
        <w:tc>
          <w:tcPr>
            <w:tcW w:w="4105" w:type="dxa"/>
            <w:shd w:val="clear" w:color="auto" w:fill="auto"/>
          </w:tcPr>
          <w:p w14:paraId="7C7EB458" w14:textId="77777777" w:rsidR="00EA4598" w:rsidRPr="00EA4598" w:rsidRDefault="00EA4598" w:rsidP="00EA4598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EA4598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23D98CD5" w14:textId="77777777" w:rsidR="00EA4598" w:rsidRPr="00EA4598" w:rsidRDefault="00EA4598" w:rsidP="00EA4598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EA459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EA459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EA459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BF76283" w14:textId="77777777" w:rsidR="00EA4598" w:rsidRPr="009A7A9D" w:rsidRDefault="00EA4598" w:rsidP="00EA4598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bookmarkStart w:id="0" w:name="_GoBack"/>
      <w:bookmarkEnd w:id="0"/>
    </w:p>
    <w:sectPr w:rsidR="00EA4598" w:rsidRPr="009A7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D637B" w14:textId="77777777" w:rsidR="005679F2" w:rsidRDefault="005679F2">
      <w:r>
        <w:separator/>
      </w:r>
    </w:p>
  </w:endnote>
  <w:endnote w:type="continuationSeparator" w:id="0">
    <w:p w14:paraId="5EA643A9" w14:textId="77777777" w:rsidR="005679F2" w:rsidRDefault="0056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BE133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3EBFA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1887B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C3E19" w14:textId="77777777" w:rsidR="005679F2" w:rsidRDefault="005679F2">
      <w:r>
        <w:separator/>
      </w:r>
    </w:p>
  </w:footnote>
  <w:footnote w:type="continuationSeparator" w:id="0">
    <w:p w14:paraId="65354A2B" w14:textId="77777777" w:rsidR="005679F2" w:rsidRDefault="005679F2">
      <w:r>
        <w:continuationSeparator/>
      </w:r>
    </w:p>
  </w:footnote>
  <w:footnote w:id="1">
    <w:p w14:paraId="24CDD8AA" w14:textId="77777777" w:rsidR="00EA4598" w:rsidRPr="001A7899" w:rsidRDefault="00EA4598" w:rsidP="00EA4598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07FDAC48" w14:textId="77777777" w:rsidR="00EA4598" w:rsidRPr="00011950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C6F450" w14:textId="77777777" w:rsidR="00EA4598" w:rsidRPr="00011950" w:rsidRDefault="00EA4598" w:rsidP="00EA4598">
      <w:pPr>
        <w:pStyle w:val="paragraph"/>
        <w:numPr>
          <w:ilvl w:val="0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9776B4" w14:textId="77777777" w:rsidR="00EA4598" w:rsidRPr="00011950" w:rsidRDefault="00EA4598" w:rsidP="00EA4598">
      <w:pPr>
        <w:pStyle w:val="paragraph"/>
        <w:numPr>
          <w:ilvl w:val="0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B1C8D5" w14:textId="77777777" w:rsidR="00EA4598" w:rsidRPr="00011950" w:rsidRDefault="00EA4598" w:rsidP="00EA4598">
      <w:pPr>
        <w:pStyle w:val="paragraph"/>
        <w:numPr>
          <w:ilvl w:val="1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726D5F" w14:textId="77777777" w:rsidR="00EA4598" w:rsidRPr="00011950" w:rsidRDefault="00EA4598" w:rsidP="00EA4598">
      <w:pPr>
        <w:pStyle w:val="paragraph"/>
        <w:numPr>
          <w:ilvl w:val="1"/>
          <w:numId w:val="4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DA8EC2" w14:textId="77777777" w:rsidR="00EA4598" w:rsidRPr="00011950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A3799F" w14:textId="77777777" w:rsidR="00EA4598" w:rsidRPr="00011950" w:rsidRDefault="00EA4598" w:rsidP="00EA4598">
      <w:pPr>
        <w:pStyle w:val="paragraph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17DBE1A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F2B028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5CB7A9" w14:textId="77777777" w:rsidR="00EA4598" w:rsidRPr="00011950" w:rsidRDefault="00EA4598" w:rsidP="00EA4598">
      <w:pPr>
        <w:pStyle w:val="paragraph"/>
        <w:numPr>
          <w:ilvl w:val="1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FEB306" w14:textId="77777777" w:rsidR="00EA4598" w:rsidRPr="00011950" w:rsidRDefault="00EA4598" w:rsidP="00EA4598">
      <w:pPr>
        <w:pStyle w:val="paragraph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26C4DA" w14:textId="77777777" w:rsidR="00EA4598" w:rsidRPr="005F4BFA" w:rsidRDefault="00EA4598" w:rsidP="00EA45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B5A803D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9F681F9" w14:textId="77777777" w:rsidR="00EA4598" w:rsidRPr="001A7899" w:rsidRDefault="00EA4598" w:rsidP="00EA4598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</w:rPr>
        <w:t>Sint</w:t>
      </w:r>
      <w:proofErr w:type="spellEnd"/>
      <w:r w:rsidRPr="001A7899">
        <w:rPr>
          <w:rFonts w:ascii="Verdana" w:hAnsi="Verdana"/>
          <w:sz w:val="16"/>
          <w:szCs w:val="16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</w:rPr>
        <w:t>Curaçao</w:t>
      </w:r>
      <w:proofErr w:type="spellEnd"/>
      <w:r w:rsidRPr="001A7899">
        <w:rPr>
          <w:rFonts w:ascii="Verdana" w:hAnsi="Verdana"/>
          <w:sz w:val="16"/>
          <w:szCs w:val="16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20E4F0D2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9F76715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33A4C58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E8FC342" w14:textId="77777777" w:rsidR="00EA4598" w:rsidRPr="001A7899" w:rsidRDefault="00EA4598" w:rsidP="00EA4598">
      <w:pPr>
        <w:pStyle w:val="Tekstprzypisudolnego"/>
        <w:numPr>
          <w:ilvl w:val="0"/>
          <w:numId w:val="4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C42750D" w14:textId="77777777" w:rsidR="00EA4598" w:rsidRPr="001A7899" w:rsidRDefault="00EA4598" w:rsidP="00EA4598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6C911E6E" w14:textId="77777777" w:rsidR="00EA4598" w:rsidRPr="001A7899" w:rsidRDefault="00EA4598" w:rsidP="00EA4598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16495055" w14:textId="77777777" w:rsidR="00EA4598" w:rsidRPr="001A7899" w:rsidRDefault="00EA4598" w:rsidP="00EA4598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159B95C9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0CCE0FBF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583ED00D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CC06F5E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7D7D5185" w14:textId="77777777" w:rsidR="00EA4598" w:rsidRPr="001A7899" w:rsidRDefault="00EA4598" w:rsidP="00EA4598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BAD5C91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4C50D40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69A43A4" w14:textId="77777777" w:rsidR="00EA4598" w:rsidRPr="001A7899" w:rsidRDefault="00EA4598" w:rsidP="00EA45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CF2C7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F80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C1119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A963D7"/>
    <w:multiLevelType w:val="hybridMultilevel"/>
    <w:tmpl w:val="69926672"/>
    <w:lvl w:ilvl="0" w:tplc="8020F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2" w15:restartNumberingAfterBreak="0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3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8"/>
  </w:num>
  <w:num w:numId="5">
    <w:abstractNumId w:val="29"/>
  </w:num>
  <w:num w:numId="6">
    <w:abstractNumId w:val="31"/>
  </w:num>
  <w:num w:numId="7">
    <w:abstractNumId w:val="34"/>
  </w:num>
  <w:num w:numId="8">
    <w:abstractNumId w:val="22"/>
  </w:num>
  <w:num w:numId="9">
    <w:abstractNumId w:val="41"/>
  </w:num>
  <w:num w:numId="10">
    <w:abstractNumId w:val="24"/>
  </w:num>
  <w:num w:numId="11">
    <w:abstractNumId w:val="4"/>
  </w:num>
  <w:num w:numId="12">
    <w:abstractNumId w:val="7"/>
  </w:num>
  <w:num w:numId="13">
    <w:abstractNumId w:val="11"/>
  </w:num>
  <w:num w:numId="14">
    <w:abstractNumId w:val="42"/>
  </w:num>
  <w:num w:numId="15">
    <w:abstractNumId w:val="10"/>
  </w:num>
  <w:num w:numId="16">
    <w:abstractNumId w:val="6"/>
  </w:num>
  <w:num w:numId="17">
    <w:abstractNumId w:val="37"/>
  </w:num>
  <w:num w:numId="18">
    <w:abstractNumId w:val="25"/>
  </w:num>
  <w:num w:numId="19">
    <w:abstractNumId w:val="21"/>
  </w:num>
  <w:num w:numId="20">
    <w:abstractNumId w:val="23"/>
  </w:num>
  <w:num w:numId="21">
    <w:abstractNumId w:val="18"/>
  </w:num>
  <w:num w:numId="22">
    <w:abstractNumId w:val="0"/>
  </w:num>
  <w:num w:numId="23">
    <w:abstractNumId w:val="39"/>
  </w:num>
  <w:num w:numId="24">
    <w:abstractNumId w:val="14"/>
  </w:num>
  <w:num w:numId="25">
    <w:abstractNumId w:val="3"/>
  </w:num>
  <w:num w:numId="26">
    <w:abstractNumId w:val="30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35"/>
  </w:num>
  <w:num w:numId="41">
    <w:abstractNumId w:val="26"/>
  </w:num>
  <w:num w:numId="42">
    <w:abstractNumId w:val="13"/>
  </w:num>
  <w:num w:numId="43">
    <w:abstractNumId w:val="2"/>
  </w:num>
  <w:num w:numId="44">
    <w:abstractNumId w:val="9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B28C0"/>
    <w:rsid w:val="004C4EC3"/>
    <w:rsid w:val="00512FD2"/>
    <w:rsid w:val="00523F87"/>
    <w:rsid w:val="005679F2"/>
    <w:rsid w:val="00593CEB"/>
    <w:rsid w:val="005C6D38"/>
    <w:rsid w:val="005D2104"/>
    <w:rsid w:val="005F6388"/>
    <w:rsid w:val="00614C95"/>
    <w:rsid w:val="006344AC"/>
    <w:rsid w:val="00660027"/>
    <w:rsid w:val="0069339E"/>
    <w:rsid w:val="006E653B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A7A9D"/>
    <w:rsid w:val="009E2CA9"/>
    <w:rsid w:val="009F7ECA"/>
    <w:rsid w:val="00A02B20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0A53"/>
    <w:rsid w:val="00C12A61"/>
    <w:rsid w:val="00C14141"/>
    <w:rsid w:val="00C2196F"/>
    <w:rsid w:val="00C23E95"/>
    <w:rsid w:val="00C74D2A"/>
    <w:rsid w:val="00C83967"/>
    <w:rsid w:val="00C923E8"/>
    <w:rsid w:val="00C93478"/>
    <w:rsid w:val="00D03706"/>
    <w:rsid w:val="00D432AD"/>
    <w:rsid w:val="00D46DCD"/>
    <w:rsid w:val="00D70657"/>
    <w:rsid w:val="00D90ED3"/>
    <w:rsid w:val="00D911D0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A4598"/>
    <w:rsid w:val="00ED7A5A"/>
    <w:rsid w:val="00EE6740"/>
    <w:rsid w:val="00EF0390"/>
    <w:rsid w:val="00F735E6"/>
    <w:rsid w:val="00FB4F4A"/>
    <w:rsid w:val="00FC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5BA0D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E2CA9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5F63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F6388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4598"/>
    <w:rPr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4598"/>
  </w:style>
  <w:style w:type="character" w:styleId="Odwoanieprzypisudolnego">
    <w:name w:val="footnote reference"/>
    <w:uiPriority w:val="99"/>
    <w:semiHidden/>
    <w:rsid w:val="00EA4598"/>
    <w:rPr>
      <w:vertAlign w:val="superscript"/>
    </w:rPr>
  </w:style>
  <w:style w:type="paragraph" w:customStyle="1" w:styleId="paragraph">
    <w:name w:val="paragraph"/>
    <w:basedOn w:val="Normalny"/>
    <w:rsid w:val="00EA4598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EA4598"/>
  </w:style>
  <w:style w:type="character" w:customStyle="1" w:styleId="eop">
    <w:name w:val="eop"/>
    <w:basedOn w:val="Domylnaczcionkaakapitu"/>
    <w:rsid w:val="00EA4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1565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Michał Długoń</cp:lastModifiedBy>
  <cp:revision>2</cp:revision>
  <cp:lastPrinted>2021-12-16T10:36:00Z</cp:lastPrinted>
  <dcterms:created xsi:type="dcterms:W3CDTF">2022-12-20T12:54:00Z</dcterms:created>
  <dcterms:modified xsi:type="dcterms:W3CDTF">2022-12-20T12:54:00Z</dcterms:modified>
</cp:coreProperties>
</file>