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  <w:bookmarkStart w:id="0" w:name="_GoBack"/>
      <w:bookmarkEnd w:id="0"/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2C6A20" w:rsidRPr="002C6A20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5741C5" w:rsidRPr="00AF550F" w:rsidRDefault="002C6A20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C6A20">
        <w:rPr>
          <w:rFonts w:ascii="Times New Roman" w:eastAsia="Times New Roman" w:hAnsi="Times New Roman"/>
          <w:b/>
          <w:sz w:val="24"/>
          <w:szCs w:val="24"/>
          <w:lang w:eastAsia="pl-PL"/>
        </w:rPr>
        <w:t>Dostęp do wyszukiwarki EBSCO EDS z listą publikacji PF i narzędziem linkującym FTF w wersji bez załadowanego katalogu oraz do bazy ACM Digital Library lub równoważnych - Kc-zp.272-753/22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(t.j. Dz. U. z 2019 r. poz. 2020 z późn. zm.).</w:t>
      </w:r>
    </w:p>
    <w:p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 xml:space="preserve">do tej samej grupy kapitałowej, o której mowa w art. 108 ust. 1 pkt 5 ustawy z dnia 29 stycznia 2004 roku - Prawo zamówień publicznych (t.j. Dz. U. </w:t>
      </w:r>
      <w:r w:rsidRPr="00AF550F">
        <w:rPr>
          <w:rFonts w:ascii="Times New Roman" w:hAnsi="Times New Roman"/>
          <w:sz w:val="24"/>
          <w:szCs w:val="24"/>
        </w:rPr>
        <w:br/>
        <w:t>z 2019 r. poz. 2020 z późn. zm.):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(t.j. Dz. U. z 2019 r. poz. 2020 z późn. zm.).</w:t>
      </w:r>
    </w:p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lastRenderedPageBreak/>
        <w:t>podpis osoby uprawnionej do składania oświadczeń woli w imieniu Wykonawcy</w:t>
      </w:r>
    </w:p>
    <w:p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1D88" w:rsidRDefault="00791D88">
      <w:pPr>
        <w:spacing w:after="0" w:line="240" w:lineRule="auto"/>
      </w:pPr>
      <w:r>
        <w:separator/>
      </w:r>
    </w:p>
  </w:endnote>
  <w:endnote w:type="continuationSeparator" w:id="0">
    <w:p w:rsidR="00791D88" w:rsidRDefault="00791D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2C6A20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2C6A20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C6A2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2C6A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1D88" w:rsidRDefault="00791D88">
      <w:pPr>
        <w:spacing w:after="0" w:line="240" w:lineRule="auto"/>
      </w:pPr>
      <w:r>
        <w:separator/>
      </w:r>
    </w:p>
  </w:footnote>
  <w:footnote w:type="continuationSeparator" w:id="0">
    <w:p w:rsidR="00791D88" w:rsidRDefault="00791D88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2C6A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2C6A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2C6A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791D88"/>
    <w:rsid w:val="000563B7"/>
    <w:rsid w:val="000E6C60"/>
    <w:rsid w:val="001F4E82"/>
    <w:rsid w:val="00237270"/>
    <w:rsid w:val="00285E58"/>
    <w:rsid w:val="002C6A20"/>
    <w:rsid w:val="003D1274"/>
    <w:rsid w:val="00430A9F"/>
    <w:rsid w:val="005741C5"/>
    <w:rsid w:val="005E5BD1"/>
    <w:rsid w:val="00623F70"/>
    <w:rsid w:val="00791D88"/>
    <w:rsid w:val="00927537"/>
    <w:rsid w:val="0093180B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C6D660A5-CD02-4AEF-8567-F271CA116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2C1A5E-0A9B-40EE-B759-6AF83D745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2022-12-15T11:29:00Z</dcterms:created>
  <dcterms:modified xsi:type="dcterms:W3CDTF">2022-12-15T11:29:00Z</dcterms:modified>
</cp:coreProperties>
</file>