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155E3" w14:textId="77777777" w:rsidR="002D6504" w:rsidRDefault="002D6504" w:rsidP="002D650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7AC8A094" w14:textId="77777777" w:rsidR="002D6504" w:rsidRDefault="002D6504" w:rsidP="002D650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7DC55A07" w14:textId="77777777" w:rsidR="002D6504" w:rsidRDefault="002D6504" w:rsidP="002D650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71BBFF2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1E9F7511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665AD1F5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5359A77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3473A7BD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 w:rsidRPr="002D6504">
        <w:rPr>
          <w:sz w:val="22"/>
          <w:lang w:val="en-US"/>
        </w:rPr>
        <w:t>……………………………………………………………………………………………..</w:t>
      </w:r>
    </w:p>
    <w:p w14:paraId="53F6D5B3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 w:rsidRPr="002D6504">
        <w:rPr>
          <w:sz w:val="22"/>
          <w:lang w:val="en-US"/>
        </w:rPr>
        <w:t>…………………………………………………………………………………………….</w:t>
      </w:r>
    </w:p>
    <w:p w14:paraId="3F711E47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71A352FF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1B3EC3C" w14:textId="77777777" w:rsidR="002D6504" w:rsidRDefault="002D6504" w:rsidP="002D650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0E7A8D58" w14:textId="77777777" w:rsidR="002D6504" w:rsidRDefault="002D6504" w:rsidP="002D6504">
      <w:pPr>
        <w:spacing w:line="360" w:lineRule="auto"/>
      </w:pPr>
      <w:r>
        <w:t>Do: Nazwa i siedziba Zamawiającego:</w:t>
      </w:r>
    </w:p>
    <w:p w14:paraId="0E8D30C1" w14:textId="77777777" w:rsidR="002D6504" w:rsidRDefault="002D6504" w:rsidP="002D6504">
      <w:pPr>
        <w:ind w:right="-110"/>
        <w:rPr>
          <w:b/>
        </w:rPr>
      </w:pPr>
      <w:r>
        <w:rPr>
          <w:b/>
        </w:rPr>
        <w:t>Akademia Górniczo - Hutnicza</w:t>
      </w:r>
    </w:p>
    <w:p w14:paraId="5994100A" w14:textId="77777777" w:rsidR="002D6504" w:rsidRDefault="002D6504" w:rsidP="002D6504">
      <w:pPr>
        <w:ind w:right="-110"/>
        <w:rPr>
          <w:b/>
        </w:rPr>
      </w:pPr>
      <w:r>
        <w:rPr>
          <w:b/>
        </w:rPr>
        <w:t>im. Stanisława Staszica w Krakowie</w:t>
      </w:r>
    </w:p>
    <w:p w14:paraId="203824C1" w14:textId="77777777" w:rsidR="002D6504" w:rsidRDefault="002D6504" w:rsidP="002D6504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437E62C4" w14:textId="696D21D7" w:rsidR="002D6504" w:rsidRDefault="002D6504" w:rsidP="002D6504">
      <w:pPr>
        <w:ind w:right="-110"/>
        <w:rPr>
          <w:b/>
        </w:rPr>
      </w:pPr>
      <w:r>
        <w:rPr>
          <w:b/>
        </w:rPr>
        <w:t xml:space="preserve">Al. Mickiewicza 30, 30-059 Kraków  </w:t>
      </w:r>
    </w:p>
    <w:p w14:paraId="629FD630" w14:textId="77777777" w:rsidR="002D6504" w:rsidRDefault="002D6504" w:rsidP="002D6504">
      <w:pPr>
        <w:ind w:firstLine="3969"/>
        <w:rPr>
          <w:b/>
        </w:rPr>
      </w:pPr>
    </w:p>
    <w:p w14:paraId="28E8D93D" w14:textId="5C2B8F52" w:rsidR="002D6504" w:rsidRPr="002D6504" w:rsidRDefault="002D6504" w:rsidP="002D6504">
      <w:pPr>
        <w:widowControl w:val="0"/>
        <w:jc w:val="both"/>
        <w:rPr>
          <w:sz w:val="22"/>
          <w:szCs w:val="22"/>
        </w:rPr>
      </w:pPr>
      <w:r w:rsidRPr="002D6504">
        <w:rPr>
          <w:sz w:val="22"/>
          <w:szCs w:val="22"/>
        </w:rPr>
        <w:t xml:space="preserve">Przystępując do postępowania o udzielenie zamówienia publicznego, którego przedmiotem jest </w:t>
      </w:r>
      <w:r w:rsidR="00800B88" w:rsidRPr="00800B88">
        <w:rPr>
          <w:b/>
          <w:sz w:val="22"/>
          <w:szCs w:val="22"/>
        </w:rPr>
        <w:t>Dostęp do wyszukiwarki EBSCO EDS z listą publikacji PF i narzędziem linkującym FTF w wersji bez załadowanego katalogu oraz do bazy ACM Digital Library lub równoważnych – KC-zp.272-753/22</w:t>
      </w:r>
      <w:r w:rsidRPr="002D6504">
        <w:rPr>
          <w:b/>
          <w:sz w:val="22"/>
          <w:szCs w:val="22"/>
        </w:rPr>
        <w:t xml:space="preserve">, </w:t>
      </w:r>
      <w:r w:rsidRPr="002D6504">
        <w:rPr>
          <w:sz w:val="22"/>
          <w:szCs w:val="22"/>
        </w:rPr>
        <w:t>oferuję realizację przedmiotu zamówienia , zgodnie z zasadami określonymi w specyfikacji istotnych warunków zamówienia.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9"/>
        <w:gridCol w:w="3144"/>
        <w:gridCol w:w="2977"/>
      </w:tblGrid>
      <w:tr w:rsidR="002D6504" w:rsidRPr="002D6504" w14:paraId="278F6443" w14:textId="77777777" w:rsidTr="002D6504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BEEC" w14:textId="77777777" w:rsidR="002D6504" w:rsidRPr="002D6504" w:rsidRDefault="002D6504" w:rsidP="002D6504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31B55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Zadanie 1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C5D2C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Zadanie 2</w:t>
            </w:r>
          </w:p>
        </w:tc>
      </w:tr>
      <w:tr w:rsidR="002D6504" w:rsidRPr="002D6504" w14:paraId="1F78E59C" w14:textId="77777777" w:rsidTr="002D6504">
        <w:trPr>
          <w:trHeight w:val="439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4114" w14:textId="3C9BA670" w:rsidR="002D6504" w:rsidRPr="002D6504" w:rsidRDefault="002D6504" w:rsidP="002D6504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Nazwa oferowanego produktu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79DB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7503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D6504" w:rsidRPr="002D6504" w14:paraId="26FB1E9D" w14:textId="77777777" w:rsidTr="002D6504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D6344" w14:textId="77777777" w:rsidR="002D6504" w:rsidRPr="002D6504" w:rsidRDefault="002D6504" w:rsidP="002D6504">
            <w:pPr>
              <w:widowControl w:val="0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 xml:space="preserve">Cena netto  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207D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08392DC3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……………</w:t>
            </w:r>
          </w:p>
          <w:p w14:paraId="149D36DB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USD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3F0E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4AD5F193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……………</w:t>
            </w:r>
          </w:p>
          <w:p w14:paraId="0CA1670D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USD</w:t>
            </w:r>
          </w:p>
        </w:tc>
      </w:tr>
      <w:tr w:rsidR="002D6504" w:rsidRPr="002D6504" w14:paraId="5A0CFBAD" w14:textId="77777777" w:rsidTr="002D6504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2C0E" w14:textId="77777777" w:rsidR="002D6504" w:rsidRPr="002D6504" w:rsidRDefault="002D6504" w:rsidP="002D6504">
            <w:pPr>
              <w:widowControl w:val="0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 xml:space="preserve">Cena brutto </w:t>
            </w:r>
          </w:p>
          <w:p w14:paraId="3BF0BF59" w14:textId="77777777" w:rsidR="002D6504" w:rsidRPr="002D6504" w:rsidRDefault="002D6504" w:rsidP="002D6504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7DE5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218F7563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……………</w:t>
            </w:r>
          </w:p>
          <w:p w14:paraId="17971D7A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USD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81E0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</w:p>
          <w:p w14:paraId="474D3CD3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……………</w:t>
            </w:r>
          </w:p>
          <w:p w14:paraId="79234B4F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USD</w:t>
            </w:r>
          </w:p>
        </w:tc>
      </w:tr>
      <w:tr w:rsidR="002D6504" w:rsidRPr="002D6504" w14:paraId="6C623DF9" w14:textId="77777777" w:rsidTr="002D6504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FFDEE" w14:textId="77777777" w:rsidR="002D6504" w:rsidRPr="002D6504" w:rsidRDefault="002D6504" w:rsidP="002D6504">
            <w:pPr>
              <w:widowControl w:val="0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 xml:space="preserve">Cena brutto </w:t>
            </w:r>
          </w:p>
          <w:p w14:paraId="495D6462" w14:textId="77777777" w:rsidR="002D6504" w:rsidRPr="002D6504" w:rsidRDefault="002D6504" w:rsidP="002D6504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słownie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E409" w14:textId="77777777" w:rsidR="002D6504" w:rsidRPr="002D6504" w:rsidRDefault="002D6504" w:rsidP="002D6504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FE58" w14:textId="77777777" w:rsidR="002D6504" w:rsidRPr="002D6504" w:rsidRDefault="002D6504" w:rsidP="002D6504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2D6504" w:rsidRPr="002D6504" w14:paraId="4A8B85DF" w14:textId="77777777" w:rsidTr="002D6504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068A7" w14:textId="77777777" w:rsidR="002D6504" w:rsidRPr="002D6504" w:rsidRDefault="002D6504" w:rsidP="002D6504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Podatek VAT ………% tj.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976D" w14:textId="77777777" w:rsidR="002D6504" w:rsidRPr="002D6504" w:rsidRDefault="002D6504" w:rsidP="002D6504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CF263" w14:textId="77777777" w:rsidR="002D6504" w:rsidRPr="002D6504" w:rsidRDefault="002D6504" w:rsidP="002D6504">
            <w:pPr>
              <w:tabs>
                <w:tab w:val="left" w:pos="426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2D6504" w:rsidRPr="002D6504" w14:paraId="34CEF9BA" w14:textId="77777777" w:rsidTr="002D6504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BA7E8" w14:textId="77777777" w:rsidR="002D6504" w:rsidRPr="002D6504" w:rsidRDefault="002D6504" w:rsidP="002D6504">
            <w:pPr>
              <w:tabs>
                <w:tab w:val="left" w:pos="426"/>
              </w:tabs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55EB4" w14:textId="1ED26386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Zgodnie z SWZ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D6B0" w14:textId="0840CB26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Zgodnie z SWZ</w:t>
            </w:r>
          </w:p>
        </w:tc>
      </w:tr>
      <w:tr w:rsidR="002D6504" w:rsidRPr="002D6504" w14:paraId="0CE2C448" w14:textId="77777777" w:rsidTr="002D6504">
        <w:trPr>
          <w:gridAfter w:val="2"/>
          <w:wAfter w:w="3378" w:type="pct"/>
        </w:trPr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F1B9B" w14:textId="77777777" w:rsidR="002D6504" w:rsidRPr="002D6504" w:rsidRDefault="002D6504" w:rsidP="002D6504">
            <w:pPr>
              <w:rPr>
                <w:b/>
                <w:sz w:val="20"/>
                <w:szCs w:val="20"/>
              </w:rPr>
            </w:pPr>
          </w:p>
        </w:tc>
      </w:tr>
      <w:tr w:rsidR="002D6504" w:rsidRPr="002D6504" w14:paraId="24E32C98" w14:textId="77777777" w:rsidTr="002D6504"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0AFC2" w14:textId="77777777" w:rsidR="002D6504" w:rsidRPr="002D6504" w:rsidRDefault="002D6504" w:rsidP="002D6504">
            <w:pPr>
              <w:tabs>
                <w:tab w:val="left" w:pos="426"/>
              </w:tabs>
              <w:rPr>
                <w:b/>
                <w:sz w:val="20"/>
                <w:szCs w:val="20"/>
                <w:u w:val="single"/>
              </w:rPr>
            </w:pPr>
            <w:r w:rsidRPr="002D6504">
              <w:rPr>
                <w:b/>
                <w:sz w:val="20"/>
                <w:szCs w:val="20"/>
                <w:u w:val="single"/>
              </w:rPr>
              <w:t xml:space="preserve">Dla kryterium oceny ofert: </w:t>
            </w:r>
          </w:p>
          <w:p w14:paraId="33B39FC0" w14:textId="77777777" w:rsidR="002D6504" w:rsidRPr="002D6504" w:rsidRDefault="002D6504" w:rsidP="002D6504">
            <w:pPr>
              <w:tabs>
                <w:tab w:val="left" w:pos="426"/>
              </w:tabs>
              <w:rPr>
                <w:sz w:val="20"/>
                <w:szCs w:val="20"/>
              </w:rPr>
            </w:pPr>
            <w:r w:rsidRPr="002D6504">
              <w:rPr>
                <w:sz w:val="20"/>
                <w:szCs w:val="20"/>
              </w:rPr>
              <w:t xml:space="preserve">Polski interfejs:    </w:t>
            </w:r>
          </w:p>
          <w:p w14:paraId="7C8649AE" w14:textId="03CDFCD2" w:rsidR="002D6504" w:rsidRPr="002D6504" w:rsidRDefault="002D6504" w:rsidP="002D6504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2D6504">
              <w:rPr>
                <w:sz w:val="20"/>
                <w:szCs w:val="20"/>
              </w:rPr>
              <w:t>*należy zaznaczyć właściwą opcję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58A07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14:paraId="234D0516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TAK/ NIE*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EEF6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sz w:val="20"/>
                <w:szCs w:val="20"/>
              </w:rPr>
            </w:pPr>
          </w:p>
          <w:p w14:paraId="238448A2" w14:textId="77777777" w:rsidR="002D6504" w:rsidRPr="002D6504" w:rsidRDefault="002D6504" w:rsidP="002D6504">
            <w:pPr>
              <w:tabs>
                <w:tab w:val="left" w:pos="426"/>
              </w:tabs>
              <w:jc w:val="center"/>
              <w:rPr>
                <w:b/>
                <w:sz w:val="20"/>
                <w:szCs w:val="20"/>
              </w:rPr>
            </w:pPr>
            <w:r w:rsidRPr="002D6504">
              <w:rPr>
                <w:b/>
                <w:sz w:val="20"/>
                <w:szCs w:val="20"/>
              </w:rPr>
              <w:t>TAK/ NIE*</w:t>
            </w:r>
          </w:p>
        </w:tc>
      </w:tr>
    </w:tbl>
    <w:p w14:paraId="3A329078" w14:textId="77777777" w:rsidR="002D6504" w:rsidRDefault="002D6504" w:rsidP="002D6504">
      <w:pPr>
        <w:tabs>
          <w:tab w:val="right" w:pos="9000"/>
        </w:tabs>
      </w:pPr>
    </w:p>
    <w:p w14:paraId="00817306" w14:textId="77777777" w:rsidR="002D6504" w:rsidRPr="002D6504" w:rsidRDefault="002D6504" w:rsidP="002D6504">
      <w:pPr>
        <w:tabs>
          <w:tab w:val="left" w:pos="426"/>
        </w:tabs>
        <w:jc w:val="both"/>
        <w:rPr>
          <w:b/>
          <w:sz w:val="22"/>
          <w:szCs w:val="22"/>
        </w:rPr>
      </w:pPr>
      <w:r w:rsidRPr="002D6504">
        <w:rPr>
          <w:sz w:val="22"/>
          <w:szCs w:val="22"/>
        </w:rPr>
        <w:t>Oświadczamy, że zgodnie z ustawą z dnia 2 lipca 2004r. o swobodzie działalności gospodarczej należymy do małych lub średnich przedsiębiorców:</w:t>
      </w:r>
      <w:r w:rsidRPr="002D6504">
        <w:rPr>
          <w:b/>
          <w:sz w:val="22"/>
          <w:szCs w:val="22"/>
        </w:rPr>
        <w:t xml:space="preserve"> TAK/NIE</w:t>
      </w:r>
    </w:p>
    <w:p w14:paraId="012662D5" w14:textId="77777777" w:rsidR="002D6504" w:rsidRPr="002D6504" w:rsidRDefault="002D6504" w:rsidP="002D6504">
      <w:pPr>
        <w:tabs>
          <w:tab w:val="left" w:pos="426"/>
        </w:tabs>
        <w:jc w:val="both"/>
        <w:rPr>
          <w:b/>
          <w:sz w:val="22"/>
          <w:szCs w:val="22"/>
        </w:rPr>
      </w:pPr>
      <w:r w:rsidRPr="002D6504">
        <w:rPr>
          <w:b/>
          <w:sz w:val="22"/>
          <w:szCs w:val="22"/>
        </w:rPr>
        <w:t xml:space="preserve">Termin płatności: </w:t>
      </w:r>
      <w:r w:rsidRPr="002D650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6EAF7B1" w14:textId="77777777" w:rsidR="002D6504" w:rsidRDefault="008D2AB8" w:rsidP="002D650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2D6504">
        <w:rPr>
          <w:b/>
          <w:sz w:val="22"/>
          <w:szCs w:val="22"/>
          <w:u w:val="single"/>
        </w:rPr>
        <w:lastRenderedPageBreak/>
        <w:t>Jednocześnie oświadczamy, że:</w:t>
      </w:r>
    </w:p>
    <w:p w14:paraId="5F2D3750" w14:textId="4C3BFED9" w:rsidR="002D6504" w:rsidRDefault="002D6504" w:rsidP="002D650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F363B2">
        <w:rPr>
          <w:color w:val="000000"/>
          <w:sz w:val="22"/>
          <w:szCs w:val="22"/>
          <w:lang w:eastAsia="ar-SA"/>
        </w:rPr>
        <w:t>wskazany w SWZ</w:t>
      </w:r>
      <w:bookmarkStart w:id="0" w:name="_GoBack"/>
      <w:bookmarkEnd w:id="0"/>
      <w:r>
        <w:rPr>
          <w:color w:val="000000"/>
          <w:sz w:val="22"/>
          <w:szCs w:val="22"/>
          <w:lang w:eastAsia="ar-SA"/>
        </w:rPr>
        <w:t>.</w:t>
      </w:r>
    </w:p>
    <w:p w14:paraId="64AFD51F" w14:textId="143D580F" w:rsidR="002D6504" w:rsidRDefault="002D6504" w:rsidP="002D650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88FF707" w14:textId="77777777" w:rsidR="002D6504" w:rsidRDefault="002D6504" w:rsidP="002D65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604AF8B" w14:textId="77777777" w:rsidR="002D6504" w:rsidRDefault="002D6504" w:rsidP="002D650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CF45D6" w14:textId="77777777" w:rsidR="002D6504" w:rsidRDefault="002D6504" w:rsidP="002D650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D3B4B9" w14:textId="4DD40F53" w:rsidR="00800B88" w:rsidRPr="00800B88" w:rsidRDefault="00800B88" w:rsidP="00800B88">
      <w:pPr>
        <w:numPr>
          <w:ilvl w:val="0"/>
          <w:numId w:val="1"/>
        </w:numPr>
        <w:jc w:val="both"/>
        <w:rPr>
          <w:sz w:val="22"/>
          <w:szCs w:val="22"/>
        </w:rPr>
      </w:pPr>
      <w:r w:rsidRPr="00800B88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14:paraId="06B6CA29" w14:textId="22D191D1" w:rsidR="002D6504" w:rsidRDefault="002D6504" w:rsidP="002D650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D6504" w14:paraId="23B15310" w14:textId="77777777" w:rsidTr="002D650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628D7" w14:textId="77777777" w:rsidR="002D6504" w:rsidRDefault="002D65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97E73" w14:textId="77777777" w:rsidR="002D6504" w:rsidRDefault="002D65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C44BA0C" w14:textId="77777777" w:rsidR="002D6504" w:rsidRDefault="002D65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24803" w14:textId="77777777" w:rsidR="002D6504" w:rsidRDefault="002D650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2D6504" w14:paraId="5B044437" w14:textId="77777777" w:rsidTr="002D65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C5A96" w14:textId="77777777" w:rsidR="002D6504" w:rsidRDefault="002D650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C1B2A" w14:textId="77777777" w:rsidR="002D6504" w:rsidRDefault="002D65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AD899" w14:textId="77777777" w:rsidR="002D6504" w:rsidRDefault="002D65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D6504" w14:paraId="1006617D" w14:textId="77777777" w:rsidTr="002D65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9DBA1" w14:textId="77777777" w:rsidR="002D6504" w:rsidRDefault="002D650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B8DAC" w14:textId="77777777" w:rsidR="002D6504" w:rsidRDefault="002D65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6E5B0" w14:textId="77777777" w:rsidR="002D6504" w:rsidRDefault="002D650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FD6B600" w14:textId="77777777" w:rsidR="002D6504" w:rsidRDefault="002D6504" w:rsidP="002D65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B1103AD" w14:textId="77777777" w:rsidR="002D6504" w:rsidRDefault="002D6504" w:rsidP="002D650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66C6F057" w14:textId="77777777" w:rsidR="002D6504" w:rsidRDefault="002D6504" w:rsidP="002D65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</w:t>
      </w:r>
    </w:p>
    <w:p w14:paraId="78FF3A67" w14:textId="77777777" w:rsidR="002D6504" w:rsidRDefault="002D6504" w:rsidP="002D65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2708AD5" w14:textId="77777777" w:rsidR="002D6504" w:rsidRDefault="002D6504" w:rsidP="002D65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28B12AD" w14:textId="77777777" w:rsidR="002D6504" w:rsidRDefault="002D6504" w:rsidP="002D65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C585616" w14:textId="77777777" w:rsidR="002D6504" w:rsidRDefault="002D6504" w:rsidP="002D650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3EB384D" w14:textId="77777777" w:rsidR="002D6504" w:rsidRDefault="002D6504" w:rsidP="002D65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1DB9F30" w14:textId="77777777" w:rsidR="002D6504" w:rsidRDefault="002D6504" w:rsidP="002D65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76DDA3" w14:textId="77777777" w:rsidR="002D6504" w:rsidRDefault="002D6504" w:rsidP="002D65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82190F5" w14:textId="77777777" w:rsidR="002D6504" w:rsidRDefault="002D6504" w:rsidP="002D65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AC2B936" w14:textId="77777777" w:rsidR="002D6504" w:rsidRDefault="002D6504" w:rsidP="002D6504">
      <w:pPr>
        <w:jc w:val="both"/>
        <w:rPr>
          <w:sz w:val="22"/>
          <w:szCs w:val="22"/>
        </w:rPr>
      </w:pPr>
    </w:p>
    <w:p w14:paraId="6B47F48D" w14:textId="77777777" w:rsidR="002D6504" w:rsidRDefault="002D6504" w:rsidP="002D6504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  <w:r>
        <w:rPr>
          <w:b/>
          <w:bCs/>
          <w:iCs/>
          <w:color w:val="FF0000"/>
          <w:sz w:val="22"/>
          <w:szCs w:val="22"/>
        </w:rPr>
        <w:t>Formularz oferty należy sporządzić pod rygorem nieważności, w postaci elektronicznej i opatrzeć kwalifikowanym podpisem elektronicznym.</w:t>
      </w:r>
    </w:p>
    <w:p w14:paraId="2B5EB667" w14:textId="427DBE4F" w:rsidR="00FE545C" w:rsidRDefault="00FE545C" w:rsidP="002D6504">
      <w:pPr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567C29" w14:textId="77777777" w:rsidR="00716485" w:rsidRDefault="00716485">
      <w:r>
        <w:separator/>
      </w:r>
    </w:p>
  </w:endnote>
  <w:endnote w:type="continuationSeparator" w:id="0">
    <w:p w14:paraId="119EF4DE" w14:textId="77777777" w:rsidR="00716485" w:rsidRDefault="00716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DB53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93A520" w14:textId="77777777" w:rsidR="00716485" w:rsidRDefault="00716485">
      <w:r>
        <w:separator/>
      </w:r>
    </w:p>
  </w:footnote>
  <w:footnote w:type="continuationSeparator" w:id="0">
    <w:p w14:paraId="4BA50A31" w14:textId="77777777" w:rsidR="00716485" w:rsidRDefault="007164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D2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1D2A"/>
    <w:rsid w:val="002D6504"/>
    <w:rsid w:val="00315A4A"/>
    <w:rsid w:val="004B7300"/>
    <w:rsid w:val="004C6753"/>
    <w:rsid w:val="00595C87"/>
    <w:rsid w:val="005C652F"/>
    <w:rsid w:val="005D2C65"/>
    <w:rsid w:val="005E6D94"/>
    <w:rsid w:val="0063384F"/>
    <w:rsid w:val="00643C6F"/>
    <w:rsid w:val="00646202"/>
    <w:rsid w:val="0065290F"/>
    <w:rsid w:val="006815F6"/>
    <w:rsid w:val="00716485"/>
    <w:rsid w:val="007748F0"/>
    <w:rsid w:val="007A4321"/>
    <w:rsid w:val="00800B88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363B2"/>
    <w:rsid w:val="00F51688"/>
    <w:rsid w:val="00F53146"/>
    <w:rsid w:val="00F7779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709CD8"/>
  <w15:chartTrackingRefBased/>
  <w15:docId w15:val="{2C74D672-71D4-46C0-8244-77FC424BB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5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24423-126E-44B6-96D2-F8E6E39E0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549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2022-12-15T13:48:00Z</cp:lastPrinted>
  <dcterms:created xsi:type="dcterms:W3CDTF">2022-12-15T13:48:00Z</dcterms:created>
  <dcterms:modified xsi:type="dcterms:W3CDTF">2022-12-15T13:48:00Z</dcterms:modified>
</cp:coreProperties>
</file>