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843934" w:rsidRPr="00843934" w:rsidRDefault="00FF5FF3" w:rsidP="00843934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163" w:rsidRPr="003D6231" w:rsidRDefault="006A5163" w:rsidP="006A516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6A5163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certyfikowanego szkolenia zawodowego "Oprogramowanie </w:t>
      </w:r>
      <w:proofErr w:type="spellStart"/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>Autodesk</w:t>
      </w:r>
      <w:proofErr w:type="spellEnd"/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Fusion 360" dla studentów w ramach Projektu POWR.03.05.00-00-Z307/17-00 - Kc-zp.272-</w:t>
      </w:r>
      <w:r w:rsidR="003B5753">
        <w:rPr>
          <w:rFonts w:ascii="Arial" w:eastAsia="Times New Roman" w:hAnsi="Arial" w:cs="Arial"/>
          <w:b/>
          <w:sz w:val="20"/>
          <w:szCs w:val="20"/>
          <w:lang w:eastAsia="pl-PL"/>
        </w:rPr>
        <w:t>765/</w:t>
      </w:r>
      <w:bookmarkStart w:id="0" w:name="_GoBack"/>
      <w:bookmarkEnd w:id="0"/>
      <w:r w:rsidR="002117AB" w:rsidRPr="002117AB">
        <w:rPr>
          <w:rFonts w:ascii="Arial" w:eastAsia="Times New Roman" w:hAnsi="Arial" w:cs="Arial"/>
          <w:b/>
          <w:sz w:val="20"/>
          <w:szCs w:val="20"/>
          <w:lang w:eastAsia="pl-PL"/>
        </w:rPr>
        <w:t>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A5163" w:rsidRPr="00635952" w:rsidRDefault="006A5163" w:rsidP="006A5163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A5163" w:rsidRPr="009475A8" w:rsidRDefault="006A5163" w:rsidP="006A5163"/>
    <w:p w:rsidR="006A5163" w:rsidRPr="009475A8" w:rsidRDefault="006A5163" w:rsidP="006A5163"/>
    <w:p w:rsidR="006A5163" w:rsidRPr="009475A8" w:rsidRDefault="006A5163" w:rsidP="006A5163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459D" w:rsidRDefault="0086459D" w:rsidP="0038231F">
      <w:pPr>
        <w:spacing w:after="0" w:line="240" w:lineRule="auto"/>
      </w:pPr>
      <w:r>
        <w:separator/>
      </w:r>
    </w:p>
  </w:endnote>
  <w:endnote w:type="continuationSeparator" w:id="0">
    <w:p w:rsidR="0086459D" w:rsidRDefault="008645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459D" w:rsidRDefault="0086459D" w:rsidP="0038231F">
      <w:pPr>
        <w:spacing w:after="0" w:line="240" w:lineRule="auto"/>
      </w:pPr>
      <w:r>
        <w:separator/>
      </w:r>
    </w:p>
  </w:footnote>
  <w:footnote w:type="continuationSeparator" w:id="0">
    <w:p w:rsidR="0086459D" w:rsidRDefault="008645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6F65"/>
    <w:rsid w:val="001902D2"/>
    <w:rsid w:val="001C6945"/>
    <w:rsid w:val="001F027E"/>
    <w:rsid w:val="001F7771"/>
    <w:rsid w:val="00203A40"/>
    <w:rsid w:val="002117AB"/>
    <w:rsid w:val="002168A8"/>
    <w:rsid w:val="00233FF3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426DB"/>
    <w:rsid w:val="00350CD9"/>
    <w:rsid w:val="00351F8A"/>
    <w:rsid w:val="00364235"/>
    <w:rsid w:val="0038231F"/>
    <w:rsid w:val="003B2070"/>
    <w:rsid w:val="003B214C"/>
    <w:rsid w:val="003B5753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2B11"/>
    <w:rsid w:val="004C4854"/>
    <w:rsid w:val="004D4C9C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D321A"/>
    <w:rsid w:val="006F0034"/>
    <w:rsid w:val="006F3D32"/>
    <w:rsid w:val="007118F0"/>
    <w:rsid w:val="0072560B"/>
    <w:rsid w:val="00746532"/>
    <w:rsid w:val="00751725"/>
    <w:rsid w:val="00756C8F"/>
    <w:rsid w:val="00757EFB"/>
    <w:rsid w:val="00770C8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6459D"/>
    <w:rsid w:val="008757E1"/>
    <w:rsid w:val="00892E48"/>
    <w:rsid w:val="008B515E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97E99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B0C3C"/>
    <w:rsid w:val="00BB5385"/>
    <w:rsid w:val="00C014B5"/>
    <w:rsid w:val="00C113BF"/>
    <w:rsid w:val="00C4103F"/>
    <w:rsid w:val="00C57DEB"/>
    <w:rsid w:val="00C737A7"/>
    <w:rsid w:val="00C81012"/>
    <w:rsid w:val="00CC3AA2"/>
    <w:rsid w:val="00CD0851"/>
    <w:rsid w:val="00CF70E6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88FDE9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840D-8BF9-4C7C-A403-3B6A4860F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2022-12-19T12:14:00Z</cp:lastPrinted>
  <dcterms:created xsi:type="dcterms:W3CDTF">2022-12-19T12:14:00Z</dcterms:created>
  <dcterms:modified xsi:type="dcterms:W3CDTF">2022-12-19T12:14:00Z</dcterms:modified>
</cp:coreProperties>
</file>