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BC00F" w14:textId="77777777" w:rsidR="00FB7F50" w:rsidRPr="002245BE" w:rsidRDefault="005E61E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E61E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E61E0">
        <w:rPr>
          <w:sz w:val="22"/>
          <w:szCs w:val="22"/>
        </w:rPr>
        <w:t>2022-12-21</w:t>
      </w:r>
    </w:p>
    <w:p w14:paraId="096149AA" w14:textId="77777777" w:rsidR="00FB7F50" w:rsidRPr="002245BE" w:rsidRDefault="005E61E0" w:rsidP="00FB7F50">
      <w:pPr>
        <w:spacing w:after="40"/>
        <w:rPr>
          <w:b/>
          <w:bCs/>
          <w:sz w:val="22"/>
          <w:szCs w:val="22"/>
        </w:rPr>
      </w:pPr>
      <w:r w:rsidRPr="005E61E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453A6C4" w14:textId="77777777" w:rsidR="00FB7F50" w:rsidRPr="002245BE" w:rsidRDefault="005E61E0" w:rsidP="00FB7F50">
      <w:pPr>
        <w:rPr>
          <w:sz w:val="22"/>
          <w:szCs w:val="22"/>
        </w:rPr>
      </w:pPr>
      <w:r w:rsidRPr="005E61E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5E61E0">
        <w:rPr>
          <w:sz w:val="22"/>
          <w:szCs w:val="22"/>
        </w:rPr>
        <w:t>66</w:t>
      </w:r>
    </w:p>
    <w:p w14:paraId="4831AD41" w14:textId="77777777" w:rsidR="00FB7F50" w:rsidRPr="002245BE" w:rsidRDefault="005E61E0" w:rsidP="00FB7F50">
      <w:pPr>
        <w:rPr>
          <w:sz w:val="22"/>
          <w:szCs w:val="22"/>
        </w:rPr>
      </w:pPr>
      <w:r w:rsidRPr="005E61E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5E61E0">
        <w:rPr>
          <w:sz w:val="22"/>
          <w:szCs w:val="22"/>
        </w:rPr>
        <w:t>Kraków</w:t>
      </w:r>
    </w:p>
    <w:p w14:paraId="34D080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DE9879F" w14:textId="4690635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2D6603A" w14:textId="77777777" w:rsidR="0097320B" w:rsidRDefault="0097320B" w:rsidP="00FB7F50">
      <w:pPr>
        <w:jc w:val="both"/>
        <w:rPr>
          <w:bCs/>
          <w:sz w:val="18"/>
          <w:szCs w:val="18"/>
        </w:rPr>
      </w:pPr>
    </w:p>
    <w:p w14:paraId="2C3FAEFD" w14:textId="74A579C5" w:rsidR="0097320B" w:rsidRPr="002245BE" w:rsidRDefault="0097320B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SZP.271.1053/23/2022</w:t>
      </w:r>
    </w:p>
    <w:p w14:paraId="4304A81E" w14:textId="77777777" w:rsidR="008642B3" w:rsidRDefault="00836DAF" w:rsidP="0097320B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24B25A12" w14:textId="1C7DE4F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97320B">
        <w:rPr>
          <w:b/>
          <w:sz w:val="28"/>
        </w:rPr>
        <w:t xml:space="preserve"> </w:t>
      </w:r>
      <w:r w:rsidR="0097320B" w:rsidRPr="0097320B">
        <w:rPr>
          <w:bCs/>
          <w:sz w:val="28"/>
        </w:rPr>
        <w:t>– dot. zad. 44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E61E0" w:rsidRPr="00607F9B" w14:paraId="5B7BE53E" w14:textId="77777777" w:rsidTr="00BB1D8C">
        <w:trPr>
          <w:trHeight w:val="638"/>
        </w:trPr>
        <w:tc>
          <w:tcPr>
            <w:tcW w:w="959" w:type="dxa"/>
            <w:shd w:val="clear" w:color="auto" w:fill="auto"/>
          </w:tcPr>
          <w:p w14:paraId="69362FD7" w14:textId="77777777" w:rsidR="005E61E0" w:rsidRPr="00607F9B" w:rsidRDefault="005E61E0" w:rsidP="00BB1D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D639FF" w14:textId="77777777" w:rsidR="005E61E0" w:rsidRPr="00607F9B" w:rsidRDefault="005E61E0" w:rsidP="00BB1D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61E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61E0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61E0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167429" w14:textId="6604FA52" w:rsidR="008642B3" w:rsidRDefault="00C65E53" w:rsidP="0097320B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E61E0" w:rsidRPr="005E61E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E61E0" w:rsidRPr="005E61E0">
        <w:rPr>
          <w:sz w:val="22"/>
          <w:szCs w:val="22"/>
        </w:rPr>
        <w:t>(</w:t>
      </w:r>
      <w:proofErr w:type="spellStart"/>
      <w:r w:rsidR="005E61E0" w:rsidRPr="005E61E0">
        <w:rPr>
          <w:sz w:val="22"/>
          <w:szCs w:val="22"/>
        </w:rPr>
        <w:t>t.j</w:t>
      </w:r>
      <w:proofErr w:type="spellEnd"/>
      <w:r w:rsidR="005E61E0" w:rsidRPr="005E61E0">
        <w:rPr>
          <w:sz w:val="22"/>
          <w:szCs w:val="22"/>
        </w:rPr>
        <w:t>. Dz.U. z 202</w:t>
      </w:r>
      <w:r w:rsidR="0097320B">
        <w:rPr>
          <w:sz w:val="22"/>
          <w:szCs w:val="22"/>
        </w:rPr>
        <w:t xml:space="preserve">2 </w:t>
      </w:r>
      <w:r w:rsidR="005E61E0" w:rsidRPr="005E61E0">
        <w:rPr>
          <w:sz w:val="22"/>
          <w:szCs w:val="22"/>
        </w:rPr>
        <w:t xml:space="preserve">r. poz. </w:t>
      </w:r>
      <w:r w:rsidR="0097320B">
        <w:rPr>
          <w:sz w:val="22"/>
          <w:szCs w:val="22"/>
        </w:rPr>
        <w:t>1710</w:t>
      </w:r>
      <w:r w:rsidR="005E61E0" w:rsidRPr="005E61E0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E61E0" w14:paraId="09545437" w14:textId="77777777" w:rsidTr="00BB1D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7730D4D" w14:textId="31A9D4DD" w:rsidR="005E61E0" w:rsidRPr="001D1EEC" w:rsidRDefault="005E61E0" w:rsidP="00BB1D8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E61E0">
              <w:rPr>
                <w:b/>
                <w:sz w:val="22"/>
                <w:szCs w:val="22"/>
              </w:rPr>
              <w:t xml:space="preserve">SKAMEX  Spółka z ograniczoną odpowiedzialnością </w:t>
            </w:r>
          </w:p>
          <w:p w14:paraId="43D23CF5" w14:textId="77777777" w:rsidR="005E61E0" w:rsidRPr="001D1EEC" w:rsidRDefault="005E61E0" w:rsidP="00BB1D8C">
            <w:pPr>
              <w:spacing w:line="276" w:lineRule="auto"/>
              <w:rPr>
                <w:bCs/>
                <w:sz w:val="22"/>
                <w:szCs w:val="22"/>
              </w:rPr>
            </w:pPr>
            <w:r w:rsidRPr="005E61E0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E61E0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E61E0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E61E0">
              <w:rPr>
                <w:bCs/>
                <w:sz w:val="22"/>
                <w:szCs w:val="22"/>
              </w:rPr>
              <w:t>Łódź</w:t>
            </w:r>
          </w:p>
          <w:p w14:paraId="737951C0" w14:textId="77777777" w:rsidR="005E61E0" w:rsidRDefault="005E61E0" w:rsidP="00BB1D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422F49" w14:textId="77777777" w:rsidR="005E61E0" w:rsidRPr="00211A34" w:rsidRDefault="005E61E0" w:rsidP="00BB1D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E61E0">
              <w:rPr>
                <w:color w:val="000000"/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E61E0">
              <w:rPr>
                <w:color w:val="000000"/>
                <w:sz w:val="22"/>
                <w:szCs w:val="22"/>
              </w:rPr>
              <w:t>Zadanie 44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E61E0">
              <w:rPr>
                <w:b/>
                <w:sz w:val="22"/>
                <w:szCs w:val="22"/>
              </w:rPr>
              <w:t>119 880.00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1CB2CC" w14:textId="77777777" w:rsidR="005E61E0" w:rsidRPr="00D168A0" w:rsidRDefault="005E61E0" w:rsidP="00BB1D8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6042D8D" w14:textId="77777777" w:rsidR="005E61E0" w:rsidRDefault="005E61E0" w:rsidP="00BB1D8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5E61E0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032F7B3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86"/>
        <w:gridCol w:w="2976"/>
        <w:gridCol w:w="993"/>
      </w:tblGrid>
      <w:tr w:rsidR="00211A34" w:rsidRPr="00834EF4" w14:paraId="3A46BA8D" w14:textId="77777777" w:rsidTr="0097320B">
        <w:tc>
          <w:tcPr>
            <w:tcW w:w="1843" w:type="dxa"/>
            <w:shd w:val="clear" w:color="auto" w:fill="F3F3F3"/>
          </w:tcPr>
          <w:p w14:paraId="4F97313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86" w:type="dxa"/>
            <w:shd w:val="clear" w:color="auto" w:fill="F3F3F3"/>
          </w:tcPr>
          <w:p w14:paraId="7648005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341258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354885E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E61E0" w:rsidRPr="00834EF4" w14:paraId="1BA297C5" w14:textId="77777777" w:rsidTr="0097320B">
        <w:tc>
          <w:tcPr>
            <w:tcW w:w="1843" w:type="dxa"/>
            <w:shd w:val="clear" w:color="auto" w:fill="auto"/>
          </w:tcPr>
          <w:p w14:paraId="0C4F4AC5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E61E0">
              <w:rPr>
                <w:sz w:val="20"/>
                <w:szCs w:val="20"/>
              </w:rPr>
              <w:t>Zadanie 44</w:t>
            </w:r>
          </w:p>
        </w:tc>
        <w:tc>
          <w:tcPr>
            <w:tcW w:w="3686" w:type="dxa"/>
            <w:shd w:val="clear" w:color="auto" w:fill="auto"/>
          </w:tcPr>
          <w:p w14:paraId="58F421C9" w14:textId="442A9BDA" w:rsidR="005E61E0" w:rsidRPr="00211A34" w:rsidRDefault="005E61E0" w:rsidP="00BB1D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E61E0">
              <w:rPr>
                <w:b/>
                <w:bCs/>
                <w:sz w:val="20"/>
                <w:szCs w:val="20"/>
              </w:rPr>
              <w:t xml:space="preserve">SKAMEX  Spółka z ograniczoną odpowiedzialnością </w:t>
            </w:r>
          </w:p>
          <w:p w14:paraId="28C0FB08" w14:textId="77777777" w:rsidR="005E61E0" w:rsidRPr="00211A34" w:rsidRDefault="005E61E0" w:rsidP="00BB1D8C">
            <w:pPr>
              <w:rPr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38/52</w:t>
            </w:r>
          </w:p>
          <w:p w14:paraId="0E6B21AC" w14:textId="77777777" w:rsidR="005E61E0" w:rsidRPr="00211A34" w:rsidRDefault="005E61E0" w:rsidP="00BB1D8C">
            <w:pPr>
              <w:spacing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EF78D10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EB86E3" w14:textId="77777777" w:rsidR="005E61E0" w:rsidRPr="00211A34" w:rsidRDefault="005E61E0" w:rsidP="00BB1D8C">
            <w:pPr>
              <w:jc w:val="center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 xml:space="preserve">  100,00</w:t>
            </w:r>
          </w:p>
        </w:tc>
      </w:tr>
      <w:tr w:rsidR="005E61E0" w:rsidRPr="00834EF4" w14:paraId="48F01B0A" w14:textId="77777777" w:rsidTr="0097320B">
        <w:tc>
          <w:tcPr>
            <w:tcW w:w="1843" w:type="dxa"/>
            <w:shd w:val="clear" w:color="auto" w:fill="auto"/>
          </w:tcPr>
          <w:p w14:paraId="47A52A39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E61E0">
              <w:rPr>
                <w:sz w:val="20"/>
                <w:szCs w:val="20"/>
              </w:rPr>
              <w:t>Zadanie 44</w:t>
            </w:r>
          </w:p>
        </w:tc>
        <w:tc>
          <w:tcPr>
            <w:tcW w:w="3686" w:type="dxa"/>
            <w:shd w:val="clear" w:color="auto" w:fill="auto"/>
          </w:tcPr>
          <w:p w14:paraId="26519564" w14:textId="77777777" w:rsidR="005E61E0" w:rsidRPr="00211A34" w:rsidRDefault="005E61E0" w:rsidP="00BB1D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E61E0">
              <w:rPr>
                <w:b/>
                <w:bCs/>
                <w:sz w:val="20"/>
                <w:szCs w:val="20"/>
              </w:rPr>
              <w:t>SINMED Sp. z o. o.</w:t>
            </w:r>
          </w:p>
          <w:p w14:paraId="22DCD826" w14:textId="77777777" w:rsidR="005E61E0" w:rsidRPr="00211A34" w:rsidRDefault="005E61E0" w:rsidP="00BB1D8C">
            <w:pPr>
              <w:rPr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32B</w:t>
            </w:r>
          </w:p>
          <w:p w14:paraId="0D5CF3D6" w14:textId="77777777" w:rsidR="005E61E0" w:rsidRPr="00211A34" w:rsidRDefault="005E61E0" w:rsidP="00BB1D8C">
            <w:pPr>
              <w:spacing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42031DE7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1 - Cena - 98.67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9EF380" w14:textId="77777777" w:rsidR="005E61E0" w:rsidRPr="00211A34" w:rsidRDefault="005E61E0" w:rsidP="00BB1D8C">
            <w:pPr>
              <w:jc w:val="center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 xml:space="preserve">  98,67</w:t>
            </w:r>
          </w:p>
        </w:tc>
      </w:tr>
      <w:tr w:rsidR="005E61E0" w:rsidRPr="00834EF4" w14:paraId="5E2B761B" w14:textId="77777777" w:rsidTr="0097320B">
        <w:tc>
          <w:tcPr>
            <w:tcW w:w="1843" w:type="dxa"/>
            <w:shd w:val="clear" w:color="auto" w:fill="auto"/>
          </w:tcPr>
          <w:p w14:paraId="3E4A288C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E61E0">
              <w:rPr>
                <w:sz w:val="20"/>
                <w:szCs w:val="20"/>
              </w:rPr>
              <w:t>Zadanie 44</w:t>
            </w:r>
          </w:p>
        </w:tc>
        <w:tc>
          <w:tcPr>
            <w:tcW w:w="3686" w:type="dxa"/>
            <w:shd w:val="clear" w:color="auto" w:fill="auto"/>
          </w:tcPr>
          <w:p w14:paraId="3E025B80" w14:textId="77777777" w:rsidR="005E61E0" w:rsidRPr="00211A34" w:rsidRDefault="005E61E0" w:rsidP="00BB1D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E61E0">
              <w:rPr>
                <w:b/>
                <w:bCs/>
                <w:sz w:val="20"/>
                <w:szCs w:val="20"/>
              </w:rPr>
              <w:t>PROMED S.A.</w:t>
            </w:r>
          </w:p>
          <w:p w14:paraId="7B7D12C4" w14:textId="77777777" w:rsidR="005E61E0" w:rsidRPr="00211A34" w:rsidRDefault="005E61E0" w:rsidP="00BB1D8C">
            <w:pPr>
              <w:rPr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56</w:t>
            </w:r>
          </w:p>
          <w:p w14:paraId="0845DE2B" w14:textId="77777777" w:rsidR="005E61E0" w:rsidRPr="00211A34" w:rsidRDefault="005E61E0" w:rsidP="00BB1D8C">
            <w:pPr>
              <w:spacing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B68DFEC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1 - Cena - 77.61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636BCE" w14:textId="77777777" w:rsidR="005E61E0" w:rsidRPr="00211A34" w:rsidRDefault="005E61E0" w:rsidP="00BB1D8C">
            <w:pPr>
              <w:jc w:val="center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 xml:space="preserve">  77,61</w:t>
            </w:r>
          </w:p>
        </w:tc>
      </w:tr>
      <w:tr w:rsidR="005E61E0" w:rsidRPr="00834EF4" w14:paraId="7C8160BB" w14:textId="77777777" w:rsidTr="0097320B">
        <w:tc>
          <w:tcPr>
            <w:tcW w:w="1843" w:type="dxa"/>
            <w:shd w:val="clear" w:color="auto" w:fill="auto"/>
          </w:tcPr>
          <w:p w14:paraId="445ED375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E61E0">
              <w:rPr>
                <w:sz w:val="20"/>
                <w:szCs w:val="20"/>
              </w:rPr>
              <w:t>Zadanie 44</w:t>
            </w:r>
          </w:p>
        </w:tc>
        <w:tc>
          <w:tcPr>
            <w:tcW w:w="3686" w:type="dxa"/>
            <w:shd w:val="clear" w:color="auto" w:fill="auto"/>
          </w:tcPr>
          <w:p w14:paraId="04E31928" w14:textId="77777777" w:rsidR="005E61E0" w:rsidRPr="00211A34" w:rsidRDefault="005E61E0" w:rsidP="00BB1D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E61E0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5E61E0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5E61E0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5E61E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E61E0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1748CB5B" w14:textId="77777777" w:rsidR="005E61E0" w:rsidRPr="00211A34" w:rsidRDefault="005E61E0" w:rsidP="00BB1D8C">
            <w:pPr>
              <w:rPr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2</w:t>
            </w:r>
          </w:p>
          <w:p w14:paraId="5EAE21E5" w14:textId="77777777" w:rsidR="005E61E0" w:rsidRPr="00211A34" w:rsidRDefault="005E61E0" w:rsidP="00BB1D8C">
            <w:pPr>
              <w:spacing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E61E0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5957451A" w14:textId="77777777" w:rsidR="005E61E0" w:rsidRPr="00211A34" w:rsidRDefault="005E61E0" w:rsidP="00BB1D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>1 - Cena - 74.07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02DA67" w14:textId="77777777" w:rsidR="005E61E0" w:rsidRPr="00211A34" w:rsidRDefault="005E61E0" w:rsidP="00BB1D8C">
            <w:pPr>
              <w:jc w:val="center"/>
              <w:rPr>
                <w:color w:val="000000"/>
                <w:sz w:val="20"/>
                <w:szCs w:val="20"/>
              </w:rPr>
            </w:pPr>
            <w:r w:rsidRPr="005E61E0">
              <w:rPr>
                <w:sz w:val="20"/>
                <w:szCs w:val="20"/>
              </w:rPr>
              <w:t xml:space="preserve">  74,07</w:t>
            </w:r>
          </w:p>
        </w:tc>
      </w:tr>
    </w:tbl>
    <w:p w14:paraId="205C71E9" w14:textId="77777777" w:rsidR="00B464D3" w:rsidRPr="004229DE" w:rsidRDefault="00B464D3" w:rsidP="0097320B">
      <w:pPr>
        <w:spacing w:before="12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F1F38" w14:textId="77777777" w:rsidR="00D02E9E" w:rsidRDefault="00D02E9E">
      <w:r>
        <w:separator/>
      </w:r>
    </w:p>
  </w:endnote>
  <w:endnote w:type="continuationSeparator" w:id="0">
    <w:p w14:paraId="32236AF3" w14:textId="77777777" w:rsidR="00D02E9E" w:rsidRDefault="00D0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470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15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8D66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9060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C04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554B4" w14:textId="77777777" w:rsidR="00D02E9E" w:rsidRDefault="00D02E9E">
      <w:r>
        <w:separator/>
      </w:r>
    </w:p>
  </w:footnote>
  <w:footnote w:type="continuationSeparator" w:id="0">
    <w:p w14:paraId="2FF673C1" w14:textId="77777777" w:rsidR="00D02E9E" w:rsidRDefault="00D0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4CE8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C4EF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FE5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E9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E61E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320B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2E9E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225B7"/>
  <w15:chartTrackingRefBased/>
  <w15:docId w15:val="{6974C48F-AAC4-44DC-B9CE-80FA899D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276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2022-12-21T10:37:00Z</dcterms:created>
  <dcterms:modified xsi:type="dcterms:W3CDTF">2022-12-21T10:44:00Z</dcterms:modified>
</cp:coreProperties>
</file>