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EE07B" w14:textId="77777777" w:rsidR="00B355F2" w:rsidRPr="00AF3D5C" w:rsidRDefault="00B355F2" w:rsidP="00B355F2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4F667379" w14:textId="77777777" w:rsidR="00B355F2" w:rsidRPr="00AF3D5C" w:rsidRDefault="00B355F2" w:rsidP="00B355F2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2868C9EA" w14:textId="77777777" w:rsidR="00B355F2" w:rsidRPr="00AF3D5C" w:rsidRDefault="00B355F2" w:rsidP="00B355F2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5716F17F" w14:textId="77777777" w:rsidR="00B355F2" w:rsidRPr="00946C60" w:rsidRDefault="00B355F2" w:rsidP="00B355F2">
      <w:pPr>
        <w:spacing w:before="48"/>
        <w:rPr>
          <w:b/>
        </w:rPr>
      </w:pPr>
    </w:p>
    <w:p w14:paraId="263B66A9" w14:textId="29FA19B0" w:rsidR="00B355F2" w:rsidRPr="00946C60" w:rsidRDefault="00B355F2" w:rsidP="00B355F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76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4FDE2CD9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196B574D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600EFFA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2D031CD8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B7647D5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3AEAD84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4F437399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69B69BD5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D851FC2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720261A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47627801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27A29FEC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24DDE73E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6FFD0C70" w14:textId="77777777" w:rsidR="00B355F2" w:rsidRPr="00946C60" w:rsidRDefault="00B355F2" w:rsidP="00B355F2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59D31980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</w:rPr>
      </w:pPr>
    </w:p>
    <w:p w14:paraId="1286243C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3F28D861" w14:textId="0B3D1F45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76</w:t>
      </w:r>
      <w:r>
        <w:rPr>
          <w:rFonts w:ascii="Times New Roman" w:hAnsi="Times New Roman"/>
        </w:rPr>
        <w:t>3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1D01DF20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6BD998F4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5CDA9AD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0DF30E05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406D83D3" w14:textId="77777777" w:rsidR="00B355F2" w:rsidRPr="00946C60" w:rsidRDefault="00B355F2" w:rsidP="00B355F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4466FD5C" w14:textId="77777777" w:rsidR="00B355F2" w:rsidRPr="00946C60" w:rsidRDefault="00B355F2" w:rsidP="00B355F2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3E1285BE" w14:textId="77777777" w:rsidR="00B355F2" w:rsidRPr="00946C60" w:rsidRDefault="00B355F2" w:rsidP="00B355F2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67A1A343" w14:textId="77777777" w:rsidR="00B355F2" w:rsidRPr="00946C60" w:rsidRDefault="00B355F2" w:rsidP="00B355F2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3F0127FE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2A680F45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51E954B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152462C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C5ADD6D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04ED7777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250CD40B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782F6C3B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4E580327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217DC26A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70982EC7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19477312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651626DE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1DDE0EBB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6AE7EDFA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5EA18C0D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7686AEDA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27EEE31F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128BF4E8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1E3F1730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75695B09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65D656DD" w14:textId="77777777" w:rsidR="00B355F2" w:rsidRPr="008C1807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6ACF3A05" w14:textId="77777777" w:rsidR="00B355F2" w:rsidRPr="008C1807" w:rsidRDefault="00B355F2" w:rsidP="00B355F2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2AF1B493" w14:textId="77777777" w:rsidR="00B355F2" w:rsidRPr="008C1807" w:rsidRDefault="00B355F2" w:rsidP="00B355F2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5A92E77" w14:textId="77777777" w:rsidR="00B355F2" w:rsidRPr="008C1807" w:rsidRDefault="00B355F2" w:rsidP="00B355F2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6685483" w14:textId="77777777" w:rsidR="00B355F2" w:rsidRPr="008C1807" w:rsidRDefault="00B355F2" w:rsidP="00B355F2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3B7EF1CB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100EC82C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22220824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0E9F23D9" w14:textId="77777777" w:rsidR="00B355F2" w:rsidRPr="00946C60" w:rsidRDefault="00B355F2" w:rsidP="00B355F2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0A2EFC59" w14:textId="77777777" w:rsidR="00B355F2" w:rsidRPr="00946C60" w:rsidRDefault="00B355F2" w:rsidP="00B355F2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4793A4DE" w14:textId="77777777" w:rsidR="00B355F2" w:rsidRPr="00946C60" w:rsidRDefault="00B355F2" w:rsidP="00B355F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628BDE1" w14:textId="77777777" w:rsidR="00B355F2" w:rsidRPr="00946C60" w:rsidRDefault="00B355F2" w:rsidP="00B355F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409236C" w14:textId="77777777" w:rsidR="00B355F2" w:rsidRPr="00946C60" w:rsidRDefault="00B355F2" w:rsidP="00B355F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4DA0D966" w14:textId="77777777" w:rsidR="00B355F2" w:rsidRPr="00946C60" w:rsidRDefault="00B355F2" w:rsidP="00B355F2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2EC0FEDD" w14:textId="77777777" w:rsidR="00B355F2" w:rsidRPr="00946C60" w:rsidRDefault="00B355F2" w:rsidP="00B355F2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3CFE31D6" w14:textId="77777777" w:rsidR="00B355F2" w:rsidRDefault="00B355F2" w:rsidP="00B355F2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7ECAB881" w14:textId="77777777" w:rsidR="00B355F2" w:rsidRDefault="00B355F2" w:rsidP="00B355F2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42151DEE" w14:textId="77777777" w:rsidR="00B355F2" w:rsidRPr="00CC347C" w:rsidRDefault="00B355F2" w:rsidP="00B355F2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3F2A110C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4BDCCE2E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70DE85DD" w14:textId="77777777" w:rsidR="00B355F2" w:rsidRPr="00946C60" w:rsidRDefault="00B355F2" w:rsidP="00B355F2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23C2503F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708D3628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7463A25A" w14:textId="77777777" w:rsidR="00B355F2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2D58406C" w14:textId="77777777" w:rsidR="00B355F2" w:rsidRPr="00CC347C" w:rsidRDefault="00B355F2" w:rsidP="00B355F2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2DAC2E1A" w14:textId="77777777" w:rsidR="00B355F2" w:rsidRPr="00946C60" w:rsidRDefault="00B355F2" w:rsidP="00B355F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41715E22" w14:textId="77777777" w:rsidR="00B355F2" w:rsidRPr="00946C60" w:rsidRDefault="00B355F2" w:rsidP="00B355F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35350B27" w14:textId="77777777" w:rsidR="00B355F2" w:rsidRPr="00946C60" w:rsidRDefault="00B355F2" w:rsidP="00B355F2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4EF9B7FA" w14:textId="77777777" w:rsidR="00B355F2" w:rsidRPr="00946C60" w:rsidRDefault="00B355F2" w:rsidP="00B355F2">
      <w:pPr>
        <w:jc w:val="center"/>
        <w:rPr>
          <w:b/>
        </w:rPr>
      </w:pPr>
    </w:p>
    <w:p w14:paraId="5D13BF5F" w14:textId="77777777" w:rsidR="00B355F2" w:rsidRDefault="00B355F2" w:rsidP="00B355F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9A17946" w14:textId="77777777" w:rsidR="00B355F2" w:rsidRDefault="00B355F2" w:rsidP="00B355F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22B66380" w14:textId="77777777" w:rsidR="00B355F2" w:rsidRPr="00946C60" w:rsidRDefault="00B355F2" w:rsidP="00B355F2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4A13DCA6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7049A27" w14:textId="77777777" w:rsidR="00B355F2" w:rsidRPr="00946C60" w:rsidRDefault="00B355F2" w:rsidP="00B355F2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069ABFCF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79BD2291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7E4019F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311F0ECC" w14:textId="77777777" w:rsidR="00B355F2" w:rsidRPr="00946C60" w:rsidRDefault="00B355F2" w:rsidP="00B355F2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0F878061" w14:textId="77777777" w:rsidR="00B355F2" w:rsidRPr="00946C60" w:rsidRDefault="00B355F2" w:rsidP="00B355F2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5C54BBAA" w14:textId="77777777" w:rsidR="00B355F2" w:rsidRPr="00946C60" w:rsidRDefault="00B355F2" w:rsidP="00B355F2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39B04BF7" w14:textId="77777777" w:rsidR="00B355F2" w:rsidRPr="00946C60" w:rsidRDefault="00B355F2" w:rsidP="00B355F2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3B5F0917" w14:textId="77777777" w:rsidR="00B355F2" w:rsidRPr="00946C60" w:rsidRDefault="00B355F2" w:rsidP="00B355F2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47EC8056" w14:textId="77777777" w:rsidR="00B355F2" w:rsidRPr="00946C60" w:rsidRDefault="00B355F2" w:rsidP="00B355F2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570439EF" w14:textId="77777777" w:rsidR="00B355F2" w:rsidRPr="00946C60" w:rsidRDefault="00B355F2" w:rsidP="00B355F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582F65BB" w14:textId="77777777" w:rsidR="00B355F2" w:rsidRPr="00946C60" w:rsidRDefault="00B355F2" w:rsidP="00B355F2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2D5EA3F5" w14:textId="77777777" w:rsidR="00B355F2" w:rsidRPr="00946C60" w:rsidRDefault="00B355F2" w:rsidP="00B355F2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2C4AC7F" w14:textId="77777777" w:rsidR="00B355F2" w:rsidRPr="00946C60" w:rsidRDefault="00B355F2" w:rsidP="00B355F2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6E1A4A58" w14:textId="77777777" w:rsidR="00B355F2" w:rsidRPr="00946C60" w:rsidRDefault="00B355F2" w:rsidP="00B355F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01A2F361" w14:textId="77777777" w:rsidR="00B355F2" w:rsidRPr="00946C60" w:rsidRDefault="00B355F2" w:rsidP="00B355F2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35F88CF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63104C5C" w14:textId="77777777" w:rsidR="00B355F2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034E3E97" w14:textId="77777777" w:rsidR="00B355F2" w:rsidRPr="0038770C" w:rsidRDefault="00B355F2" w:rsidP="00B355F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6BC3E02C" w14:textId="77777777" w:rsidR="00B355F2" w:rsidRPr="0038770C" w:rsidRDefault="00B355F2" w:rsidP="00B355F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47BF677" w14:textId="77777777" w:rsidR="00B355F2" w:rsidRPr="0038770C" w:rsidRDefault="00B355F2" w:rsidP="00B355F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32AB152A" w14:textId="77777777" w:rsidR="00B355F2" w:rsidRPr="0038770C" w:rsidRDefault="00B355F2" w:rsidP="00B355F2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6857AF3E" w14:textId="77777777" w:rsidR="00B355F2" w:rsidRPr="0038770C" w:rsidRDefault="00B355F2" w:rsidP="00B355F2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06EAC634" w14:textId="77777777" w:rsidR="00B355F2" w:rsidRDefault="00B355F2" w:rsidP="00B355F2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77C262D9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757143E" w14:textId="77777777" w:rsidR="00B355F2" w:rsidRPr="00946C60" w:rsidRDefault="00B355F2" w:rsidP="00B355F2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62B080A3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2843DFA2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4EE70B57" w14:textId="77777777" w:rsidR="00B355F2" w:rsidRPr="00946C60" w:rsidRDefault="00B355F2" w:rsidP="00B355F2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10AAD902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0553D163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7B946428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06D33E48" w14:textId="77777777" w:rsidR="00B355F2" w:rsidRPr="00946C60" w:rsidRDefault="00B355F2" w:rsidP="00B355F2">
      <w:pPr>
        <w:pStyle w:val="Tekstpodstawowy"/>
        <w:ind w:right="-47"/>
        <w:rPr>
          <w:rFonts w:ascii="Times New Roman" w:hAnsi="Times New Roman"/>
        </w:rPr>
      </w:pPr>
    </w:p>
    <w:p w14:paraId="71090B6C" w14:textId="77777777" w:rsidR="00B355F2" w:rsidRPr="00946C60" w:rsidRDefault="00B355F2" w:rsidP="00B355F2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03082214" w14:textId="77777777" w:rsidR="00B355F2" w:rsidRPr="004F0507" w:rsidRDefault="00B355F2" w:rsidP="00B355F2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6A1005D9" w14:textId="77777777" w:rsidR="00B355F2" w:rsidRDefault="00B355F2" w:rsidP="00B355F2">
      <w:pPr>
        <w:pStyle w:val="Tekstpodstawowy2"/>
        <w:spacing w:line="240" w:lineRule="auto"/>
        <w:ind w:right="-47"/>
      </w:pPr>
    </w:p>
    <w:p w14:paraId="03BD3299" w14:textId="77777777" w:rsidR="00B355F2" w:rsidRPr="004F0507" w:rsidRDefault="00B355F2" w:rsidP="00B355F2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0C4ADD1E" w14:textId="77777777" w:rsidR="00B355F2" w:rsidRPr="000936CA" w:rsidRDefault="00B355F2" w:rsidP="00B355F2"/>
    <w:p w14:paraId="2F1190F4" w14:textId="77777777" w:rsidR="00B355F2" w:rsidRDefault="00B355F2" w:rsidP="00B355F2">
      <w:pPr>
        <w:pStyle w:val="Zwykytekst"/>
      </w:pPr>
    </w:p>
    <w:p w14:paraId="4FF2BE4D" w14:textId="77777777" w:rsidR="00B355F2" w:rsidRDefault="00B355F2" w:rsidP="00B355F2">
      <w:pPr>
        <w:pStyle w:val="Zwykytekst"/>
      </w:pPr>
    </w:p>
    <w:p w14:paraId="2E7B6BC3" w14:textId="77777777" w:rsidR="00B355F2" w:rsidRPr="00496551" w:rsidRDefault="00B355F2" w:rsidP="00B355F2">
      <w:pPr>
        <w:pStyle w:val="Zwykytekst"/>
        <w:rPr>
          <w:sz w:val="16"/>
          <w:szCs w:val="16"/>
        </w:rPr>
      </w:pPr>
    </w:p>
    <w:p w14:paraId="4FE1DEDF" w14:textId="77777777" w:rsidR="00B355F2" w:rsidRPr="00877B92" w:rsidRDefault="00B355F2" w:rsidP="00B355F2"/>
    <w:p w14:paraId="272FF258" w14:textId="77777777" w:rsidR="00B355F2" w:rsidRDefault="00B355F2" w:rsidP="00B355F2"/>
    <w:p w14:paraId="7570F1EE" w14:textId="77777777" w:rsidR="00B355F2" w:rsidRPr="009B06ED" w:rsidRDefault="00B355F2" w:rsidP="00B355F2">
      <w:r>
        <w:t>* Egzemplarz dla Wykonawcy / AGH</w:t>
      </w:r>
    </w:p>
    <w:p w14:paraId="08FE411C" w14:textId="77777777" w:rsidR="00B355F2" w:rsidRPr="00456B64" w:rsidRDefault="00B355F2" w:rsidP="00B355F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1D147636" w14:textId="77777777" w:rsidR="00B355F2" w:rsidRPr="00456B64" w:rsidRDefault="00B355F2" w:rsidP="00B355F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sectPr w:rsidR="00B355F2" w:rsidRPr="00456B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B5EEC" w14:textId="77777777" w:rsidR="00AF61FC" w:rsidRDefault="00AF61FC">
      <w:r>
        <w:separator/>
      </w:r>
    </w:p>
  </w:endnote>
  <w:endnote w:type="continuationSeparator" w:id="0">
    <w:p w14:paraId="09418F88" w14:textId="77777777" w:rsidR="00AF61FC" w:rsidRDefault="00AF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73C8D" w14:textId="77777777" w:rsidR="000A4EE0" w:rsidRDefault="000A4E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B705A" w14:textId="77777777" w:rsidR="00B355F2" w:rsidRDefault="00B355F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99D37B5" w14:textId="77777777" w:rsidR="000A4EE0" w:rsidRDefault="000A4E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7C378" w14:textId="77777777" w:rsidR="000A4EE0" w:rsidRDefault="000A4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D2049" w14:textId="77777777" w:rsidR="00AF61FC" w:rsidRDefault="00AF61FC">
      <w:r>
        <w:separator/>
      </w:r>
    </w:p>
  </w:footnote>
  <w:footnote w:type="continuationSeparator" w:id="0">
    <w:p w14:paraId="70D32170" w14:textId="77777777" w:rsidR="00AF61FC" w:rsidRDefault="00AF6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F6E90" w14:textId="77777777" w:rsidR="000A4EE0" w:rsidRDefault="000A4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C03FD" w14:textId="77777777" w:rsidR="000A4EE0" w:rsidRDefault="000A4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52949" w14:textId="77777777" w:rsidR="000A4EE0" w:rsidRDefault="000A4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1763207">
    <w:abstractNumId w:val="2"/>
  </w:num>
  <w:num w:numId="2" w16cid:durableId="282003562">
    <w:abstractNumId w:val="5"/>
  </w:num>
  <w:num w:numId="3" w16cid:durableId="2050763945">
    <w:abstractNumId w:val="7"/>
  </w:num>
  <w:num w:numId="4" w16cid:durableId="1892762700">
    <w:abstractNumId w:val="6"/>
  </w:num>
  <w:num w:numId="5" w16cid:durableId="55492553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2377537">
    <w:abstractNumId w:val="4"/>
  </w:num>
  <w:num w:numId="7" w16cid:durableId="1689672863">
    <w:abstractNumId w:val="1"/>
  </w:num>
  <w:num w:numId="8" w16cid:durableId="13757160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1FC"/>
    <w:rsid w:val="000033EA"/>
    <w:rsid w:val="0002467C"/>
    <w:rsid w:val="00040A7A"/>
    <w:rsid w:val="000936CA"/>
    <w:rsid w:val="00097182"/>
    <w:rsid w:val="000A4EE0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61FC"/>
    <w:rsid w:val="00AF7449"/>
    <w:rsid w:val="00B355F2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9307D4"/>
  <w15:chartTrackingRefBased/>
  <w15:docId w15:val="{70C5843C-AF01-43C4-AEEE-4C30DB4E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55F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55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B355F2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B355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1794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12539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2022-12-19T11:35:00Z</cp:lastPrinted>
  <dcterms:created xsi:type="dcterms:W3CDTF">2022-12-19T11:35:00Z</dcterms:created>
  <dcterms:modified xsi:type="dcterms:W3CDTF">2022-12-19T11:35:00Z</dcterms:modified>
</cp:coreProperties>
</file>