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28FCF" w14:textId="77777777" w:rsidR="004A3543" w:rsidRDefault="004A3543" w:rsidP="004A3543">
      <w:pPr>
        <w:jc w:val="right"/>
        <w:rPr>
          <w:b/>
        </w:rPr>
      </w:pPr>
      <w:r>
        <w:rPr>
          <w:noProof/>
        </w:rPr>
        <w:pict w14:anchorId="7FB6ADF3">
          <v:roundrect id="AutoShape 2" o:spid="_x0000_s1030" style="position:absolute;left:0;text-align:left;margin-left:0;margin-top:-18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6FF3E179" w14:textId="77777777" w:rsidR="004A3543" w:rsidRDefault="004A3543" w:rsidP="004A3543">
      <w:pPr>
        <w:jc w:val="right"/>
        <w:rPr>
          <w:rFonts w:eastAsia="MS Mincho"/>
          <w:b/>
        </w:rPr>
      </w:pPr>
    </w:p>
    <w:p w14:paraId="7A1DC0A9" w14:textId="77777777" w:rsidR="004A3543" w:rsidRDefault="004A3543" w:rsidP="004A3543">
      <w:pPr>
        <w:jc w:val="right"/>
        <w:rPr>
          <w:rFonts w:eastAsia="MS Mincho"/>
          <w:b/>
        </w:rPr>
      </w:pPr>
      <w:r>
        <w:rPr>
          <w:noProof/>
        </w:rPr>
        <w:pict w14:anchorId="1E3C32B3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0671B467" w14:textId="77777777" w:rsidR="004A3543" w:rsidRDefault="004A3543" w:rsidP="004A354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62750E33" w14:textId="77777777" w:rsidR="004A3543" w:rsidRDefault="004A3543" w:rsidP="004A3543">
      <w:pPr>
        <w:jc w:val="right"/>
        <w:rPr>
          <w:rFonts w:eastAsia="MS Mincho"/>
          <w:b/>
        </w:rPr>
      </w:pPr>
    </w:p>
    <w:p w14:paraId="3FAEAFA4" w14:textId="77777777" w:rsidR="004A3543" w:rsidRDefault="004A3543" w:rsidP="004A3543">
      <w:pPr>
        <w:jc w:val="center"/>
        <w:rPr>
          <w:b/>
        </w:rPr>
      </w:pPr>
      <w:r>
        <w:rPr>
          <w:b/>
        </w:rPr>
        <w:t>Kalkulacja Cenowa</w:t>
      </w:r>
    </w:p>
    <w:p w14:paraId="2B94FCBF" w14:textId="77777777" w:rsidR="004A3543" w:rsidRDefault="004A3543" w:rsidP="004A35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0DB100E2" w14:textId="77777777" w:rsidR="004A3543" w:rsidRDefault="004A3543" w:rsidP="004A35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5A7B9B3E" w14:textId="3BCA15F7" w:rsidR="004A3543" w:rsidRDefault="004A3543" w:rsidP="004A3543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KC-zp.272-76</w:t>
      </w:r>
      <w:r>
        <w:rPr>
          <w:b/>
          <w:sz w:val="22"/>
        </w:rPr>
        <w:t>3</w:t>
      </w:r>
      <w:r>
        <w:rPr>
          <w:b/>
          <w:sz w:val="22"/>
        </w:rPr>
        <w:t>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A3543" w14:paraId="45C4E6AD" w14:textId="77777777" w:rsidTr="00FD3BC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2FF7BC1" w14:textId="77777777" w:rsidR="004A3543" w:rsidRDefault="004A3543" w:rsidP="00FD3B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E3B79F9" w14:textId="77777777" w:rsidR="004A3543" w:rsidRDefault="004A3543" w:rsidP="00FD3BC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C31DA6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553B20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2CA21F3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F85539F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8E5EDA1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7D9FE7F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053324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F87C039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5E623E0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FB01B1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07CE1C9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1EE8082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A3543" w14:paraId="3E2967D7" w14:textId="77777777" w:rsidTr="00FD3BC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D24BEC" w14:textId="77777777" w:rsidR="004A3543" w:rsidRDefault="004A3543" w:rsidP="00FD3B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7B764BD" w14:textId="77777777" w:rsidR="004A3543" w:rsidRDefault="004A3543" w:rsidP="00FD3BC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A095DA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A1BB51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9BD437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2907E3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207B5E" w14:textId="77777777" w:rsidR="004A3543" w:rsidRDefault="004A3543" w:rsidP="00FD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A3543" w14:paraId="152B27AE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180C4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5BAFD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  <w:p w14:paraId="7C53694D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BB6AB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962A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8D24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8DA5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DE8B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4F745EB1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E05FE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8BB90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  <w:p w14:paraId="7720586E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D5AFD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6C75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A875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762F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AF35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76DD5FE6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18F5B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574D8" w14:textId="77777777" w:rsidR="004A3543" w:rsidRDefault="004A3543" w:rsidP="00FD3B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053B2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833F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C87A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B9D3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B4C3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00186AB9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4EA33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972E2" w14:textId="77777777" w:rsidR="004A3543" w:rsidRDefault="004A3543" w:rsidP="00FD3BC3">
            <w:pPr>
              <w:rPr>
                <w:sz w:val="20"/>
                <w:szCs w:val="20"/>
              </w:rPr>
            </w:pPr>
          </w:p>
          <w:p w14:paraId="3C08FF19" w14:textId="77777777" w:rsidR="004A3543" w:rsidRDefault="004A3543" w:rsidP="00FD3B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F485C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C8EF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7F05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C8F2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B591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0530FCBB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2F607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53493" w14:textId="77777777" w:rsidR="004A3543" w:rsidRDefault="004A3543" w:rsidP="00FD3BC3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2A9EBE33" w14:textId="77777777" w:rsidR="004A3543" w:rsidRDefault="004A3543" w:rsidP="00FD3BC3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3795B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4ED4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12BF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33A0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8646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650A90E9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C487B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57984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  <w:p w14:paraId="582386D5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876F6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B68E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00A60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E5D5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F804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1DC1B110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62437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84F90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  <w:p w14:paraId="56610B45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  <w:p w14:paraId="63FA4C9A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9976D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DE27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68CB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DF96F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C7F3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7557B8B4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268FD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271E7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8630A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5258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E066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6824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2B09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7B59FADF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5D9AF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CF800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2E147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535B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BFD9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AFFC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3AE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10420E6A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A33D9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3F45C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22FCE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EF7D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07FC8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C864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E68A9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51868B6E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FA504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A603F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B29E6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54AB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DE31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CEE0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2F62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3F9BBB62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FEA15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3E96A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E73C7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8530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71DC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BC38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8C21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2695515B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07FEF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8CBC9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EE7AA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3229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1AB9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FE27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FAEF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587B339C" w14:textId="77777777" w:rsidTr="00FD3BC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EE22F" w14:textId="77777777" w:rsidR="004A3543" w:rsidRDefault="004A3543" w:rsidP="00FD3B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7F28D" w14:textId="77777777" w:rsidR="004A3543" w:rsidRDefault="004A3543" w:rsidP="00FD3BC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0DE05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34A4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54B7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C1DB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AC14" w14:textId="77777777" w:rsidR="004A3543" w:rsidRDefault="004A3543" w:rsidP="00FD3BC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3543" w14:paraId="33F37C88" w14:textId="77777777" w:rsidTr="00FD3BC3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57AE67" w14:textId="77777777" w:rsidR="004A3543" w:rsidRDefault="004A3543" w:rsidP="00FD3BC3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CA8F97" w14:textId="77777777" w:rsidR="004A3543" w:rsidRDefault="004A3543" w:rsidP="00FD3BC3">
            <w:pPr>
              <w:rPr>
                <w:rFonts w:ascii="Calibri" w:hAnsi="Calibri"/>
              </w:rPr>
            </w:pPr>
          </w:p>
        </w:tc>
      </w:tr>
    </w:tbl>
    <w:p w14:paraId="1EFD3DBB" w14:textId="77777777" w:rsidR="004A3543" w:rsidRDefault="004A3543" w:rsidP="004A354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7435FDFB" w14:textId="77777777" w:rsidR="004A3543" w:rsidRDefault="004A3543" w:rsidP="004A3543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565D7839" w14:textId="77777777" w:rsidR="004A3543" w:rsidRPr="00423B06" w:rsidRDefault="004A3543" w:rsidP="004A354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F1C293A" w14:textId="34ECCBC1" w:rsidR="0014437C" w:rsidRPr="004A3543" w:rsidRDefault="004A3543" w:rsidP="004A3543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14437C" w:rsidRPr="004A35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8A13E" w14:textId="77777777" w:rsidR="00535584" w:rsidRDefault="00535584">
      <w:r>
        <w:separator/>
      </w:r>
    </w:p>
  </w:endnote>
  <w:endnote w:type="continuationSeparator" w:id="0">
    <w:p w14:paraId="3B9E3F61" w14:textId="77777777" w:rsidR="00535584" w:rsidRDefault="00535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205A4" w14:textId="77777777" w:rsidR="00C2011C" w:rsidRDefault="00C201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85D3" w14:textId="77777777" w:rsidR="004A3543" w:rsidRPr="00CC4E7C" w:rsidRDefault="004A3543" w:rsidP="004A3543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4C30D8BA" w14:textId="77777777" w:rsidR="00C2011C" w:rsidRDefault="00C201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6728F" w14:textId="77777777" w:rsidR="00C2011C" w:rsidRDefault="00C201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239D6" w14:textId="77777777" w:rsidR="00535584" w:rsidRDefault="00535584">
      <w:r>
        <w:separator/>
      </w:r>
    </w:p>
  </w:footnote>
  <w:footnote w:type="continuationSeparator" w:id="0">
    <w:p w14:paraId="611F8929" w14:textId="77777777" w:rsidR="00535584" w:rsidRDefault="00535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8C4A1" w14:textId="77777777" w:rsidR="00C2011C" w:rsidRDefault="00C201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67113" w14:textId="77777777" w:rsidR="00C2011C" w:rsidRDefault="00C201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F75C7" w14:textId="77777777" w:rsidR="00C2011C" w:rsidRDefault="00C201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32574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584"/>
    <w:rsid w:val="00021E1F"/>
    <w:rsid w:val="0011188B"/>
    <w:rsid w:val="00142162"/>
    <w:rsid w:val="0014437C"/>
    <w:rsid w:val="001946D8"/>
    <w:rsid w:val="001F6B73"/>
    <w:rsid w:val="00303635"/>
    <w:rsid w:val="00347293"/>
    <w:rsid w:val="004A3543"/>
    <w:rsid w:val="00505EB1"/>
    <w:rsid w:val="00516B1B"/>
    <w:rsid w:val="00535584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C2011C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7A5E3308"/>
  <w15:chartTrackingRefBased/>
  <w15:docId w15:val="{FF25B1DC-11F7-4B29-A5E4-E86F019AC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54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354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201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011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201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011C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3543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2022-12-19T11:30:00Z</dcterms:created>
  <dcterms:modified xsi:type="dcterms:W3CDTF">2022-12-19T11:32:00Z</dcterms:modified>
</cp:coreProperties>
</file>