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7A792" w14:textId="77777777" w:rsidR="004F2FC1" w:rsidRPr="00240E71" w:rsidRDefault="004F2FC1" w:rsidP="004F2FC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FE456E4" w14:textId="77777777" w:rsidR="004F2FC1" w:rsidRDefault="004F2FC1" w:rsidP="004F2FC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E65446" w14:textId="77777777" w:rsidR="004F2FC1" w:rsidRPr="0022732C" w:rsidRDefault="004F2FC1" w:rsidP="004F2FC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3BED68" w14:textId="77777777" w:rsidR="004F2FC1" w:rsidRDefault="004F2FC1" w:rsidP="004F2FC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60F5872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5C0C097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EA94B63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FBDDB8C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19C67BF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844D4B8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3A15183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C0F10B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AEC26C2" w14:textId="77777777" w:rsidR="004F2FC1" w:rsidRPr="0022732C" w:rsidRDefault="004F2FC1" w:rsidP="004F2FC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097D2BE" w14:textId="77777777" w:rsidR="004F2FC1" w:rsidRDefault="004F2FC1" w:rsidP="004F2FC1">
      <w:pPr>
        <w:spacing w:line="360" w:lineRule="auto"/>
      </w:pPr>
      <w:r>
        <w:t>Do: Nazwa i siedziba Zamawiającego:</w:t>
      </w:r>
    </w:p>
    <w:p w14:paraId="6B7C9D03" w14:textId="77777777" w:rsidR="004F2FC1" w:rsidRPr="00247153" w:rsidRDefault="004F2FC1" w:rsidP="004F2FC1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6A05BB3" w14:textId="77777777" w:rsidR="004F2FC1" w:rsidRPr="00247153" w:rsidRDefault="004F2FC1" w:rsidP="004F2FC1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0EAB32C" w14:textId="77777777" w:rsidR="004F2FC1" w:rsidRDefault="004F2FC1" w:rsidP="004F2FC1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6E89452" w14:textId="77777777" w:rsidR="004F2FC1" w:rsidRDefault="004F2FC1" w:rsidP="004F2FC1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38EF903" w14:textId="77777777" w:rsidR="004F2FC1" w:rsidRDefault="004F2FC1" w:rsidP="004F2FC1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EF3BF3C" w14:textId="77777777" w:rsidR="004F2FC1" w:rsidRDefault="004F2FC1" w:rsidP="004F2FC1">
      <w:pPr>
        <w:ind w:firstLine="3969"/>
        <w:rPr>
          <w:b/>
        </w:rPr>
      </w:pPr>
    </w:p>
    <w:p w14:paraId="57FC1DCA" w14:textId="0BDFB4FC" w:rsidR="004F2FC1" w:rsidRDefault="004F2FC1" w:rsidP="004F2FC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76</w:t>
      </w:r>
      <w:r>
        <w:rPr>
          <w:b/>
        </w:rPr>
        <w:t>3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7E0FA2AC" w14:textId="77777777" w:rsidR="004F2FC1" w:rsidRDefault="004F2FC1" w:rsidP="004F2FC1">
      <w:pPr>
        <w:tabs>
          <w:tab w:val="right" w:pos="9000"/>
        </w:tabs>
      </w:pPr>
    </w:p>
    <w:p w14:paraId="38E0ADF3" w14:textId="77777777" w:rsidR="004F2FC1" w:rsidRPr="005F7BDF" w:rsidRDefault="004F2FC1" w:rsidP="004F2F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E7E1AB9" w14:textId="77777777" w:rsidR="004F2FC1" w:rsidRPr="005F7BDF" w:rsidRDefault="004F2FC1" w:rsidP="004F2FC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6D3DDB5" w14:textId="77777777" w:rsidR="004F2FC1" w:rsidRPr="005F7BDF" w:rsidRDefault="004F2FC1" w:rsidP="004F2FC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8ED52ED" w14:textId="77777777" w:rsidR="004F2FC1" w:rsidRPr="005F7BDF" w:rsidRDefault="004F2FC1" w:rsidP="004F2FC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39336B2" w14:textId="77777777" w:rsidR="004F2FC1" w:rsidRPr="005F7BDF" w:rsidRDefault="004F2FC1" w:rsidP="004F2FC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1A63A61" w14:textId="77777777" w:rsidR="004F2FC1" w:rsidRPr="002969BE" w:rsidRDefault="004F2FC1" w:rsidP="004F2FC1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11A94DA" w14:textId="77777777" w:rsidR="004F2FC1" w:rsidRPr="002969BE" w:rsidRDefault="004F2FC1" w:rsidP="004F2FC1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3CD1B2E" w14:textId="77777777" w:rsidR="004F2FC1" w:rsidRPr="002969BE" w:rsidRDefault="004F2FC1" w:rsidP="004F2F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E987F17" w14:textId="77777777" w:rsidR="004F2FC1" w:rsidRPr="002969BE" w:rsidRDefault="004F2FC1" w:rsidP="004F2FC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B5064DB" w14:textId="77777777" w:rsidR="004F2FC1" w:rsidRPr="002969BE" w:rsidRDefault="004F2FC1" w:rsidP="004F2FC1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639F4AF" w14:textId="77777777" w:rsidR="004F2FC1" w:rsidRPr="00FE545C" w:rsidRDefault="004F2FC1" w:rsidP="004F2FC1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86CB039" w14:textId="77777777" w:rsidR="004F2FC1" w:rsidRPr="00FE545C" w:rsidRDefault="004F2FC1" w:rsidP="004F2FC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CB13B98" w14:textId="77777777" w:rsidR="004F2FC1" w:rsidRDefault="004F2FC1" w:rsidP="004F2FC1">
      <w:pPr>
        <w:jc w:val="both"/>
        <w:rPr>
          <w:sz w:val="18"/>
          <w:szCs w:val="18"/>
        </w:rPr>
      </w:pPr>
    </w:p>
    <w:p w14:paraId="76481B98" w14:textId="77777777" w:rsidR="004F2FC1" w:rsidRDefault="004F2FC1" w:rsidP="004F2FC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7578D34" w14:textId="77777777" w:rsidR="004F2FC1" w:rsidRPr="00730EFE" w:rsidRDefault="004F2FC1" w:rsidP="004F2F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4D0EED1" w14:textId="77777777" w:rsidR="004F2FC1" w:rsidRPr="001D671E" w:rsidRDefault="004F2FC1" w:rsidP="004F2F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E66831E" w14:textId="77777777" w:rsidR="004F2FC1" w:rsidRDefault="004F2FC1" w:rsidP="004F2F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C102C6" w14:textId="77777777" w:rsidR="004F2FC1" w:rsidRDefault="004F2FC1" w:rsidP="004F2F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94167D" w14:textId="77777777" w:rsidR="004F2FC1" w:rsidRDefault="004F2FC1" w:rsidP="004F2FC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2F6180" w14:textId="77777777" w:rsidR="004F2FC1" w:rsidRPr="001D671E" w:rsidRDefault="004F2FC1" w:rsidP="004F2F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F2FC1" w:rsidRPr="00FE545C" w14:paraId="71CCBD60" w14:textId="77777777" w:rsidTr="00FD3B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C25CB" w14:textId="77777777" w:rsidR="004F2FC1" w:rsidRPr="00FE545C" w:rsidRDefault="004F2FC1" w:rsidP="00FD3B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2C2BA" w14:textId="77777777" w:rsidR="004F2FC1" w:rsidRPr="00FE545C" w:rsidRDefault="004F2FC1" w:rsidP="00FD3B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DF51536" w14:textId="77777777" w:rsidR="004F2FC1" w:rsidRPr="00FE545C" w:rsidRDefault="004F2FC1" w:rsidP="00FD3B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BA8F0" w14:textId="77777777" w:rsidR="004F2FC1" w:rsidRPr="00FE545C" w:rsidRDefault="004F2FC1" w:rsidP="00FD3B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F2FC1" w:rsidRPr="00FE545C" w14:paraId="20B34925" w14:textId="77777777" w:rsidTr="00FD3B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02EF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F7CCB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335CA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F2FC1" w:rsidRPr="00FE545C" w14:paraId="0099AE96" w14:textId="77777777" w:rsidTr="00FD3B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9E437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4C84E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52643" w14:textId="77777777" w:rsidR="004F2FC1" w:rsidRPr="00FE545C" w:rsidRDefault="004F2FC1" w:rsidP="00FD3B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2CB6698" w14:textId="77777777" w:rsidR="004F2FC1" w:rsidRDefault="004F2FC1" w:rsidP="004F2F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02B8E3D" w14:textId="77777777" w:rsidR="004F2FC1" w:rsidRPr="00D638CC" w:rsidRDefault="004F2FC1" w:rsidP="004F2FC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1FCA844" w14:textId="77777777" w:rsidR="004F2FC1" w:rsidRPr="002F276A" w:rsidRDefault="004F2FC1" w:rsidP="004F2FC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4D022BA" w14:textId="77777777" w:rsidR="004F2FC1" w:rsidRPr="002F276A" w:rsidRDefault="004F2FC1" w:rsidP="004F2F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FD1143C" w14:textId="77777777" w:rsidR="004F2FC1" w:rsidRPr="002F276A" w:rsidRDefault="004F2FC1" w:rsidP="004F2F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3021365" w14:textId="77777777" w:rsidR="004F2FC1" w:rsidRPr="002F276A" w:rsidRDefault="004F2FC1" w:rsidP="004F2F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1AEDC1C" w14:textId="77777777" w:rsidR="004F2FC1" w:rsidRPr="002F276A" w:rsidRDefault="004F2FC1" w:rsidP="004F2FC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C3F16E1" w14:textId="77777777" w:rsidR="004F2FC1" w:rsidRDefault="004F2FC1" w:rsidP="004F2F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B5DA78D" w14:textId="77777777" w:rsidR="004F2FC1" w:rsidRDefault="004F2FC1" w:rsidP="004F2FC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F1C90D" w14:textId="77777777" w:rsidR="004F2FC1" w:rsidRDefault="004F2FC1" w:rsidP="004F2F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0BAE93E" w14:textId="77777777" w:rsidR="004F2FC1" w:rsidRDefault="004F2FC1" w:rsidP="004F2F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92AA1E" w14:textId="77777777" w:rsidR="004F2FC1" w:rsidRDefault="004F2FC1" w:rsidP="004F2F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951C63" w14:textId="77777777" w:rsidR="004F2FC1" w:rsidRDefault="004F2FC1" w:rsidP="004F2F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ED37C" w14:textId="77777777" w:rsidR="004F2FC1" w:rsidRDefault="004F2FC1" w:rsidP="004F2F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BB42DDD" w14:textId="77777777" w:rsidR="004F2FC1" w:rsidRPr="000B45FE" w:rsidRDefault="004F2FC1" w:rsidP="004F2F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504DD4" w14:textId="77777777" w:rsidR="004F2FC1" w:rsidRDefault="004F2FC1" w:rsidP="004F2FC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5C68FFD" w14:textId="77777777" w:rsidR="004F2FC1" w:rsidRDefault="004F2FC1" w:rsidP="004F2FC1">
      <w:pPr>
        <w:jc w:val="both"/>
        <w:rPr>
          <w:sz w:val="22"/>
          <w:szCs w:val="22"/>
        </w:rPr>
      </w:pPr>
    </w:p>
    <w:p w14:paraId="1D8EABD0" w14:textId="77777777" w:rsidR="004F2FC1" w:rsidRDefault="004F2FC1" w:rsidP="004F2FC1">
      <w:pPr>
        <w:jc w:val="both"/>
        <w:rPr>
          <w:sz w:val="22"/>
          <w:szCs w:val="22"/>
        </w:rPr>
      </w:pPr>
    </w:p>
    <w:p w14:paraId="0562084F" w14:textId="77777777" w:rsidR="004F2FC1" w:rsidRDefault="004F2FC1" w:rsidP="004F2FC1">
      <w:pPr>
        <w:jc w:val="right"/>
        <w:rPr>
          <w:sz w:val="20"/>
          <w:szCs w:val="20"/>
        </w:rPr>
      </w:pPr>
    </w:p>
    <w:p w14:paraId="1CE56597" w14:textId="77777777" w:rsidR="004F2FC1" w:rsidRPr="00423B06" w:rsidRDefault="004F2FC1" w:rsidP="004F2FC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7770FC0" w14:textId="77777777" w:rsidR="004F2FC1" w:rsidRPr="00A36883" w:rsidRDefault="004F2FC1" w:rsidP="004F2FC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DA3ED94" w14:textId="77777777" w:rsidR="004F2FC1" w:rsidRPr="00DB298B" w:rsidRDefault="004F2FC1" w:rsidP="004F2FC1"/>
    <w:p w14:paraId="1B0A5679" w14:textId="77777777" w:rsidR="00FE545C" w:rsidRPr="004F2FC1" w:rsidRDefault="00FE545C" w:rsidP="004F2FC1"/>
    <w:sectPr w:rsidR="00FE545C" w:rsidRPr="004F2F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DAA13" w14:textId="77777777" w:rsidR="00820614" w:rsidRDefault="00820614">
      <w:r>
        <w:separator/>
      </w:r>
    </w:p>
  </w:endnote>
  <w:endnote w:type="continuationSeparator" w:id="0">
    <w:p w14:paraId="6F554955" w14:textId="77777777" w:rsidR="00820614" w:rsidRDefault="0082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E1433" w14:textId="77777777" w:rsidR="008104A6" w:rsidRDefault="00810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25BA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076E" w14:textId="77777777" w:rsidR="008104A6" w:rsidRDefault="00810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93A8C" w14:textId="77777777" w:rsidR="00820614" w:rsidRDefault="00820614">
      <w:r>
        <w:separator/>
      </w:r>
    </w:p>
  </w:footnote>
  <w:footnote w:type="continuationSeparator" w:id="0">
    <w:p w14:paraId="5862A28C" w14:textId="77777777" w:rsidR="00820614" w:rsidRDefault="00820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F699E" w14:textId="77777777" w:rsidR="008104A6" w:rsidRDefault="00810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E24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1E341" w14:textId="77777777" w:rsidR="008104A6" w:rsidRDefault="008104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6472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0823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4809752">
    <w:abstractNumId w:val="0"/>
  </w:num>
  <w:num w:numId="4" w16cid:durableId="1394811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61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F2FC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04A6"/>
    <w:rsid w:val="0082061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705A99"/>
  <w15:chartTrackingRefBased/>
  <w15:docId w15:val="{74E103D2-8600-4F54-AB53-A4EECD293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FC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2022-12-19T11:27:00Z</cp:lastPrinted>
  <dcterms:created xsi:type="dcterms:W3CDTF">2022-12-19T11:26:00Z</dcterms:created>
  <dcterms:modified xsi:type="dcterms:W3CDTF">2022-12-19T11:27:00Z</dcterms:modified>
</cp:coreProperties>
</file>