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D0CF2" w14:textId="33AB78FC" w:rsidR="006774CE" w:rsidRDefault="006774CE" w:rsidP="006774CE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KC-zp.272-76</w:t>
      </w:r>
      <w:r>
        <w:rPr>
          <w:rFonts w:ascii="Verdana" w:hAnsi="Verdana"/>
          <w:b/>
          <w:sz w:val="16"/>
          <w:szCs w:val="16"/>
        </w:rPr>
        <w:t>3</w:t>
      </w:r>
      <w:r>
        <w:rPr>
          <w:rFonts w:ascii="Verdana" w:hAnsi="Verdana"/>
          <w:b/>
          <w:sz w:val="16"/>
          <w:szCs w:val="16"/>
        </w:rPr>
        <w:t>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14:paraId="4FF666F2" w14:textId="77777777" w:rsidR="006774CE" w:rsidRDefault="006774CE" w:rsidP="006774CE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Zamawiający </w:t>
      </w:r>
    </w:p>
    <w:p w14:paraId="3AD8333F" w14:textId="77777777" w:rsidR="006774CE" w:rsidRDefault="006774CE" w:rsidP="006774C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1332CFDB" w14:textId="77777777" w:rsidR="006774CE" w:rsidRDefault="006774CE" w:rsidP="006774C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1F5CC17A" w14:textId="77777777" w:rsidR="006774CE" w:rsidRDefault="006774CE" w:rsidP="006774C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447732A5" w14:textId="77777777" w:rsidR="006774CE" w:rsidRDefault="006774CE" w:rsidP="006774C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14:paraId="2BDECF2A" w14:textId="77777777" w:rsidR="006774CE" w:rsidRDefault="006774CE" w:rsidP="006774C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14:paraId="1DBE5554" w14:textId="77777777" w:rsidR="006774CE" w:rsidRDefault="006774CE" w:rsidP="006774C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29DC2D8A" w14:textId="77777777" w:rsidR="006774CE" w:rsidRDefault="006774CE" w:rsidP="006774CE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7ECBDF8B" w14:textId="77777777" w:rsidR="006774CE" w:rsidRDefault="006774CE" w:rsidP="006774CE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6E4BE495" w14:textId="77777777" w:rsidR="006774CE" w:rsidRDefault="006774CE" w:rsidP="006774C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708D2987" w14:textId="77777777" w:rsidR="006774CE" w:rsidRDefault="006774CE" w:rsidP="006774CE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727F148E" w14:textId="77777777" w:rsidR="006774CE" w:rsidRDefault="006774CE" w:rsidP="006774CE">
      <w:pPr>
        <w:spacing w:line="252" w:lineRule="auto"/>
        <w:rPr>
          <w:rFonts w:ascii="Arial" w:hAnsi="Arial" w:cs="Arial"/>
        </w:rPr>
      </w:pPr>
    </w:p>
    <w:p w14:paraId="104476D0" w14:textId="77777777" w:rsidR="006774CE" w:rsidRDefault="006774CE" w:rsidP="006774C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14:paraId="2D8EBA58" w14:textId="77777777" w:rsidR="006774CE" w:rsidRDefault="006774CE" w:rsidP="006774C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578F7EF6" w14:textId="77777777" w:rsidR="006774CE" w:rsidRDefault="006774CE" w:rsidP="006774C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zamówień publicznych (dalej jako: ustawa Pzp)</w:t>
      </w:r>
    </w:p>
    <w:p w14:paraId="370677AA" w14:textId="77777777" w:rsidR="006774CE" w:rsidRDefault="006774CE" w:rsidP="006774C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E297580" w14:textId="2F931952" w:rsidR="006774CE" w:rsidRDefault="006774CE" w:rsidP="006774CE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b/>
        </w:rPr>
        <w:t>Dostawa części komputerowych i urządzeń peryferyjnych dla jednostek AGH, znak sprawy: KC-zp.272-76</w:t>
      </w:r>
      <w:r>
        <w:rPr>
          <w:b/>
        </w:rPr>
        <w:t>3</w:t>
      </w:r>
      <w:r>
        <w:rPr>
          <w:b/>
        </w:rPr>
        <w:t>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14:paraId="678D6093" w14:textId="77777777" w:rsidR="006774CE" w:rsidRDefault="006774CE" w:rsidP="006774CE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35BEE6A2" w14:textId="77777777" w:rsidR="006774CE" w:rsidRDefault="006774CE" w:rsidP="006774C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77A298A9" w14:textId="77777777" w:rsidR="006774CE" w:rsidRDefault="006774CE" w:rsidP="006774C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33C773FF" w14:textId="77777777" w:rsidR="006774CE" w:rsidRDefault="006774CE" w:rsidP="006774C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05B9C6FF" w14:textId="77777777" w:rsidR="006774CE" w:rsidRDefault="006774CE" w:rsidP="006774C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4313D172" w14:textId="77777777" w:rsidR="006774CE" w:rsidRDefault="006774CE" w:rsidP="006774C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6A56CDB7" w14:textId="77777777" w:rsidR="006774CE" w:rsidRDefault="006774CE" w:rsidP="006774C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F1ED460" w14:textId="77777777" w:rsidR="006774CE" w:rsidRDefault="006774CE" w:rsidP="006774CE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7CC63A1E" w14:textId="77777777" w:rsidR="006774CE" w:rsidRDefault="006774CE" w:rsidP="006774CE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5BB08988" w14:textId="77777777" w:rsidR="006774CE" w:rsidRDefault="006774CE" w:rsidP="006774C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E991155" w14:textId="77777777" w:rsidR="006774CE" w:rsidRDefault="006774CE" w:rsidP="006774C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13AA512" w14:textId="77777777" w:rsidR="006774CE" w:rsidRDefault="006774CE" w:rsidP="006774C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1DB9068" w14:textId="77777777" w:rsidR="006774CE" w:rsidRDefault="006774CE" w:rsidP="006774C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F3FE324" w14:textId="77777777" w:rsidR="006774CE" w:rsidRDefault="006774CE" w:rsidP="006774C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20F98B36" w14:textId="77777777" w:rsidR="006774CE" w:rsidRDefault="006774CE" w:rsidP="006774C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05E53C3" w14:textId="77777777" w:rsidR="006774CE" w:rsidRDefault="006774CE" w:rsidP="006774C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DC01BB5" w14:textId="77777777" w:rsidR="006774CE" w:rsidRDefault="006774CE" w:rsidP="006774CE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DF3CD9D" w14:textId="77777777" w:rsidR="006774CE" w:rsidRDefault="006774CE" w:rsidP="006774CE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D23D839" w14:textId="77777777" w:rsidR="006774CE" w:rsidRDefault="006774CE" w:rsidP="006774CE"/>
    <w:p w14:paraId="632AFAE4" w14:textId="77777777" w:rsidR="006774CE" w:rsidRDefault="006774CE" w:rsidP="006774CE"/>
    <w:p w14:paraId="02E7E429" w14:textId="77777777" w:rsidR="006774CE" w:rsidRPr="007760CA" w:rsidRDefault="006774CE" w:rsidP="006774CE"/>
    <w:p w14:paraId="15289884" w14:textId="77777777" w:rsidR="006774CE" w:rsidRPr="00347132" w:rsidRDefault="006774CE" w:rsidP="006774CE"/>
    <w:p w14:paraId="516FCC75" w14:textId="77777777" w:rsidR="006774CE" w:rsidRPr="00E87C48" w:rsidRDefault="006774CE" w:rsidP="006774CE"/>
    <w:p w14:paraId="49038071" w14:textId="77777777" w:rsidR="006774CE" w:rsidRPr="002E23C3" w:rsidRDefault="006774CE" w:rsidP="006774CE"/>
    <w:p w14:paraId="26634405" w14:textId="77777777" w:rsidR="006774CE" w:rsidRPr="00926200" w:rsidRDefault="006774CE" w:rsidP="006774CE"/>
    <w:p w14:paraId="49354CE8" w14:textId="77777777" w:rsidR="006774CE" w:rsidRPr="003B14A5" w:rsidRDefault="006774CE" w:rsidP="006774CE"/>
    <w:p w14:paraId="1CD43900" w14:textId="77777777" w:rsidR="006774CE" w:rsidRPr="001D542B" w:rsidRDefault="006774CE" w:rsidP="006774CE"/>
    <w:p w14:paraId="1DE47445" w14:textId="77777777" w:rsidR="005103B9" w:rsidRPr="006774CE" w:rsidRDefault="005103B9" w:rsidP="006774CE"/>
    <w:sectPr w:rsidR="005103B9" w:rsidRPr="006774C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40DAB" w14:textId="77777777" w:rsidR="00C71D11" w:rsidRDefault="00C71D11" w:rsidP="0038231F">
      <w:pPr>
        <w:spacing w:after="0" w:line="240" w:lineRule="auto"/>
      </w:pPr>
      <w:r>
        <w:separator/>
      </w:r>
    </w:p>
  </w:endnote>
  <w:endnote w:type="continuationSeparator" w:id="0">
    <w:p w14:paraId="593C715A" w14:textId="77777777" w:rsidR="00C71D11" w:rsidRDefault="00C71D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C480C" w14:textId="77777777" w:rsidR="00204431" w:rsidRDefault="002044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A1D6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1F7569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0687A" w14:textId="77777777" w:rsidR="00204431" w:rsidRDefault="002044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6807F" w14:textId="77777777" w:rsidR="00C71D11" w:rsidRDefault="00C71D11" w:rsidP="0038231F">
      <w:pPr>
        <w:spacing w:after="0" w:line="240" w:lineRule="auto"/>
      </w:pPr>
      <w:r>
        <w:separator/>
      </w:r>
    </w:p>
  </w:footnote>
  <w:footnote w:type="continuationSeparator" w:id="0">
    <w:p w14:paraId="2667C7B5" w14:textId="77777777" w:rsidR="00C71D11" w:rsidRDefault="00C71D11" w:rsidP="0038231F">
      <w:pPr>
        <w:spacing w:after="0" w:line="240" w:lineRule="auto"/>
      </w:pPr>
      <w:r>
        <w:continuationSeparator/>
      </w:r>
    </w:p>
  </w:footnote>
  <w:footnote w:id="1">
    <w:p w14:paraId="149B6AE0" w14:textId="77777777" w:rsidR="006774CE" w:rsidRDefault="006774CE" w:rsidP="006774C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295FDDDB" w14:textId="77777777" w:rsidR="006774CE" w:rsidRDefault="006774CE" w:rsidP="006774CE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68449" w14:textId="77777777" w:rsidR="00204431" w:rsidRDefault="002044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BA856" w14:textId="77777777" w:rsidR="00204431" w:rsidRDefault="002044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94FE7" w14:textId="77777777" w:rsidR="00204431" w:rsidRDefault="002044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039372">
    <w:abstractNumId w:val="7"/>
  </w:num>
  <w:num w:numId="2" w16cid:durableId="2082897635">
    <w:abstractNumId w:val="0"/>
  </w:num>
  <w:num w:numId="3" w16cid:durableId="308556246">
    <w:abstractNumId w:val="6"/>
  </w:num>
  <w:num w:numId="4" w16cid:durableId="306783393">
    <w:abstractNumId w:val="9"/>
  </w:num>
  <w:num w:numId="5" w16cid:durableId="2022776776">
    <w:abstractNumId w:val="8"/>
  </w:num>
  <w:num w:numId="6" w16cid:durableId="19597392">
    <w:abstractNumId w:val="5"/>
  </w:num>
  <w:num w:numId="7" w16cid:durableId="108208492">
    <w:abstractNumId w:val="1"/>
  </w:num>
  <w:num w:numId="8" w16cid:durableId="1876043570">
    <w:abstractNumId w:val="3"/>
  </w:num>
  <w:num w:numId="9" w16cid:durableId="1854879342">
    <w:abstractNumId w:val="2"/>
  </w:num>
  <w:num w:numId="10" w16cid:durableId="1584219810">
    <w:abstractNumId w:val="4"/>
  </w:num>
  <w:num w:numId="11" w16cid:durableId="19529286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D1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4431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74C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1D11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DA8046"/>
  <w15:chartTrackingRefBased/>
  <w15:docId w15:val="{68BF9416-7E5B-4A63-BE00-140C22B26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74CE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 w:line="259" w:lineRule="auto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2022-12-19T11:28:00Z</dcterms:created>
  <dcterms:modified xsi:type="dcterms:W3CDTF">2022-12-19T11:29:00Z</dcterms:modified>
</cp:coreProperties>
</file>