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7A50F" w14:textId="77777777" w:rsidR="004406FF" w:rsidRPr="00E874DC" w:rsidRDefault="004406FF" w:rsidP="004406F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C83F289" w14:textId="77777777" w:rsidR="004406FF" w:rsidRDefault="004406FF" w:rsidP="004406FF">
      <w:pPr>
        <w:spacing w:before="48" w:line="240" w:lineRule="atLeast"/>
        <w:jc w:val="right"/>
        <w:rPr>
          <w:b/>
          <w:sz w:val="24"/>
          <w:szCs w:val="24"/>
          <w:lang w:val="pl-PL"/>
        </w:rPr>
      </w:pPr>
    </w:p>
    <w:p w14:paraId="7CFC538C" w14:textId="77777777" w:rsidR="004406FF" w:rsidRDefault="004406FF" w:rsidP="004406FF">
      <w:pPr>
        <w:spacing w:before="48" w:line="240" w:lineRule="atLeast"/>
        <w:jc w:val="center"/>
        <w:rPr>
          <w:b/>
          <w:sz w:val="24"/>
          <w:szCs w:val="24"/>
          <w:lang w:val="pl-PL"/>
        </w:rPr>
      </w:pPr>
      <w:r>
        <w:rPr>
          <w:b/>
          <w:sz w:val="24"/>
          <w:szCs w:val="24"/>
          <w:lang w:val="pl-PL"/>
        </w:rPr>
        <w:t>WZÓR UMOWY</w:t>
      </w:r>
    </w:p>
    <w:p w14:paraId="771E23A2" w14:textId="77777777" w:rsidR="004406FF" w:rsidRDefault="004406FF" w:rsidP="004406F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A49EEC4" w14:textId="77777777" w:rsidR="004406FF" w:rsidRDefault="004406FF" w:rsidP="004406FF">
      <w:pPr>
        <w:spacing w:before="48" w:line="240" w:lineRule="atLeast"/>
        <w:jc w:val="center"/>
        <w:rPr>
          <w:b/>
          <w:sz w:val="28"/>
          <w:lang w:val="pl-PL"/>
        </w:rPr>
      </w:pPr>
    </w:p>
    <w:p w14:paraId="6159CB37" w14:textId="052BEBBA" w:rsidR="004406FF" w:rsidRPr="00AA2A22" w:rsidRDefault="004406FF" w:rsidP="004406F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7</w:t>
      </w:r>
      <w:r>
        <w:rPr>
          <w:rFonts w:ascii="Times New Roman" w:hAnsi="Times New Roman"/>
        </w:rPr>
        <w:t>3</w:t>
      </w:r>
      <w:r>
        <w:rPr>
          <w:rFonts w:ascii="Times New Roman" w:hAnsi="Times New Roman"/>
        </w:rPr>
        <w:t>2</w:t>
      </w:r>
      <w:r>
        <w:rPr>
          <w:rFonts w:ascii="Times New Roman" w:hAnsi="Times New Roman"/>
        </w:rPr>
        <w:t>/22</w:t>
      </w:r>
      <w:r w:rsidRPr="00AA2A22">
        <w:rPr>
          <w:rFonts w:ascii="Times New Roman" w:hAnsi="Times New Roman"/>
        </w:rPr>
        <w:t xml:space="preserve"> </w:t>
      </w:r>
    </w:p>
    <w:p w14:paraId="4CD5DA0A" w14:textId="77777777" w:rsidR="004406FF" w:rsidRDefault="004406FF" w:rsidP="004406FF">
      <w:pPr>
        <w:pStyle w:val="Tekstpodstawowy"/>
        <w:ind w:right="-47"/>
        <w:jc w:val="both"/>
        <w:rPr>
          <w:rFonts w:ascii="Times New Roman" w:hAnsi="Times New Roman"/>
        </w:rPr>
      </w:pPr>
      <w:r w:rsidRPr="00AA2A22">
        <w:rPr>
          <w:rFonts w:ascii="Times New Roman" w:hAnsi="Times New Roman"/>
        </w:rPr>
        <w:t>pomiędzy</w:t>
      </w:r>
    </w:p>
    <w:p w14:paraId="431AA266" w14:textId="77777777" w:rsidR="004406FF" w:rsidRDefault="004406FF" w:rsidP="004406F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FD50B0D" w14:textId="77777777" w:rsidR="004406FF" w:rsidRDefault="004406FF" w:rsidP="004406FF">
      <w:pPr>
        <w:pStyle w:val="Tekstpodstawowy"/>
        <w:ind w:right="-47"/>
        <w:jc w:val="both"/>
        <w:rPr>
          <w:rFonts w:ascii="Times New Roman" w:hAnsi="Times New Roman"/>
        </w:rPr>
      </w:pPr>
      <w:r>
        <w:rPr>
          <w:rFonts w:ascii="Times New Roman" w:hAnsi="Times New Roman"/>
        </w:rPr>
        <w:t>reprezentowana przez:</w:t>
      </w:r>
    </w:p>
    <w:p w14:paraId="5B15F66B"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1.Dziekana Wydziału /Kierownika Jednostki/............................................................................. </w:t>
      </w:r>
    </w:p>
    <w:p w14:paraId="749B5B15" w14:textId="77777777" w:rsidR="004406FF" w:rsidRDefault="004406FF" w:rsidP="004406F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7022A45" w14:textId="77777777" w:rsidR="004406FF" w:rsidRDefault="004406FF" w:rsidP="004406FF">
      <w:pPr>
        <w:pStyle w:val="Tekstpodstawowy"/>
        <w:ind w:right="-47"/>
        <w:jc w:val="both"/>
        <w:rPr>
          <w:rFonts w:ascii="Times New Roman" w:hAnsi="Times New Roman"/>
        </w:rPr>
      </w:pPr>
      <w:r>
        <w:rPr>
          <w:rFonts w:ascii="Times New Roman" w:hAnsi="Times New Roman"/>
        </w:rPr>
        <w:t>zwaną dalej KUPUJĄCYM</w:t>
      </w:r>
    </w:p>
    <w:p w14:paraId="791C536F"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a </w:t>
      </w:r>
    </w:p>
    <w:p w14:paraId="4EB9B645" w14:textId="77777777" w:rsidR="004406FF" w:rsidRDefault="004406FF" w:rsidP="004406FF">
      <w:pPr>
        <w:pStyle w:val="Tekstpodstawowy"/>
        <w:ind w:right="-47"/>
        <w:jc w:val="both"/>
        <w:rPr>
          <w:rFonts w:ascii="Times New Roman" w:hAnsi="Times New Roman"/>
        </w:rPr>
      </w:pPr>
      <w:r>
        <w:rPr>
          <w:rFonts w:ascii="Times New Roman" w:hAnsi="Times New Roman"/>
        </w:rPr>
        <w:t>......................................................................................................................................................</w:t>
      </w:r>
    </w:p>
    <w:p w14:paraId="4592531A" w14:textId="77777777" w:rsidR="004406FF" w:rsidRDefault="004406FF" w:rsidP="004406FF">
      <w:pPr>
        <w:pStyle w:val="Tekstpodstawowy"/>
        <w:ind w:right="-47"/>
        <w:jc w:val="both"/>
        <w:rPr>
          <w:rFonts w:ascii="Times New Roman" w:hAnsi="Times New Roman"/>
        </w:rPr>
      </w:pPr>
      <w:r>
        <w:rPr>
          <w:rFonts w:ascii="Times New Roman" w:hAnsi="Times New Roman"/>
        </w:rPr>
        <w:t>......................................................................................................................................................</w:t>
      </w:r>
    </w:p>
    <w:p w14:paraId="198AE4B7" w14:textId="77777777" w:rsidR="004406FF" w:rsidRDefault="004406FF" w:rsidP="004406F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074F2E9" w14:textId="77777777" w:rsidR="004406FF" w:rsidRDefault="004406FF" w:rsidP="004406FF">
      <w:pPr>
        <w:pStyle w:val="Tekstpodstawowy"/>
        <w:ind w:right="-47"/>
        <w:jc w:val="both"/>
        <w:rPr>
          <w:rFonts w:ascii="Times New Roman" w:hAnsi="Times New Roman"/>
        </w:rPr>
      </w:pPr>
      <w:r>
        <w:rPr>
          <w:rFonts w:ascii="Times New Roman" w:hAnsi="Times New Roman"/>
        </w:rPr>
        <w:t>reprezentowanym przez:</w:t>
      </w:r>
    </w:p>
    <w:p w14:paraId="2197917D" w14:textId="77777777" w:rsidR="004406FF" w:rsidRDefault="004406FF" w:rsidP="004406FF">
      <w:pPr>
        <w:pStyle w:val="Tekstpodstawowy"/>
        <w:ind w:right="-47"/>
        <w:jc w:val="both"/>
        <w:rPr>
          <w:rFonts w:ascii="Times New Roman" w:hAnsi="Times New Roman"/>
        </w:rPr>
      </w:pPr>
      <w:r>
        <w:rPr>
          <w:rFonts w:ascii="Times New Roman" w:hAnsi="Times New Roman"/>
        </w:rPr>
        <w:t>1...................................................................................................................................................</w:t>
      </w:r>
    </w:p>
    <w:p w14:paraId="4EB52EC5"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2................................................................................................................................................... </w:t>
      </w:r>
    </w:p>
    <w:p w14:paraId="17D0100D" w14:textId="77777777" w:rsidR="004406FF" w:rsidRDefault="004406FF" w:rsidP="004406FF">
      <w:pPr>
        <w:pStyle w:val="Tekstpodstawowy"/>
        <w:ind w:right="-47"/>
        <w:jc w:val="both"/>
        <w:rPr>
          <w:rFonts w:ascii="Times New Roman" w:hAnsi="Times New Roman"/>
        </w:rPr>
      </w:pPr>
      <w:r>
        <w:rPr>
          <w:rFonts w:ascii="Times New Roman" w:hAnsi="Times New Roman"/>
        </w:rPr>
        <w:t>zwanym dalej SPRZEDAWCĄ</w:t>
      </w:r>
    </w:p>
    <w:p w14:paraId="240481AA" w14:textId="77777777" w:rsidR="004406FF" w:rsidRDefault="004406FF" w:rsidP="004406FF">
      <w:pPr>
        <w:pStyle w:val="Tekstpodstawowy"/>
        <w:ind w:right="-47"/>
        <w:jc w:val="center"/>
        <w:rPr>
          <w:rFonts w:ascii="Times New Roman" w:hAnsi="Times New Roman"/>
        </w:rPr>
      </w:pPr>
    </w:p>
    <w:p w14:paraId="5BEF2069"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1</w:t>
      </w:r>
    </w:p>
    <w:p w14:paraId="7FBB4B2F" w14:textId="3A86184F" w:rsidR="004406FF" w:rsidRPr="003A46A3" w:rsidRDefault="004406FF" w:rsidP="003310F3">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 xml:space="preserve">urządzeń do transmisji danych cyfrowych na potrzeby Instytutu Telekomunikacji </w:t>
      </w:r>
      <w:proofErr w:type="spellStart"/>
      <w:r>
        <w:rPr>
          <w:rFonts w:ascii="Times New Roman" w:hAnsi="Times New Roman"/>
          <w:b/>
          <w:sz w:val="22"/>
          <w:szCs w:val="22"/>
        </w:rPr>
        <w:t>WIEiT</w:t>
      </w:r>
      <w:proofErr w:type="spellEnd"/>
      <w:r w:rsidRPr="003A46A3">
        <w:rPr>
          <w:rFonts w:ascii="Times New Roman" w:hAnsi="Times New Roman"/>
          <w:b/>
        </w:rPr>
        <w:t>.</w:t>
      </w:r>
      <w:r>
        <w:rPr>
          <w:rFonts w:ascii="Times New Roman" w:hAnsi="Times New Roman"/>
          <w:b/>
        </w:rPr>
        <w:t xml:space="preserve"> </w:t>
      </w:r>
    </w:p>
    <w:p w14:paraId="4F40519E" w14:textId="77777777" w:rsidR="004406FF" w:rsidRPr="0043435F" w:rsidRDefault="004406FF" w:rsidP="003310F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1880ADD" w14:textId="77777777" w:rsidR="004406FF" w:rsidRPr="0043435F" w:rsidRDefault="004406FF" w:rsidP="003310F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B15B2C7" w14:textId="77777777" w:rsidR="004406FF" w:rsidRDefault="004406FF" w:rsidP="004406FF">
      <w:pPr>
        <w:pStyle w:val="Tekstpodstawowy"/>
        <w:ind w:right="-47"/>
        <w:jc w:val="both"/>
        <w:rPr>
          <w:rFonts w:ascii="Times New Roman" w:hAnsi="Times New Roman"/>
        </w:rPr>
      </w:pPr>
    </w:p>
    <w:p w14:paraId="5A7844BF"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2</w:t>
      </w:r>
    </w:p>
    <w:p w14:paraId="52F24607" w14:textId="77777777" w:rsidR="004406FF" w:rsidRPr="0043435F" w:rsidRDefault="004406FF" w:rsidP="003310F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337550F0" w14:textId="77777777" w:rsidR="004406FF" w:rsidRPr="0043435F" w:rsidRDefault="004406FF" w:rsidP="003310F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6AECB39" w14:textId="77777777" w:rsidR="004406FF" w:rsidRPr="0043435F" w:rsidRDefault="004406FF" w:rsidP="003310F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AB720D9" w14:textId="77777777" w:rsidR="004406FF" w:rsidRDefault="004406FF" w:rsidP="004406FF">
      <w:pPr>
        <w:pStyle w:val="Tekstpodstawowy"/>
        <w:ind w:right="-47"/>
        <w:jc w:val="both"/>
        <w:rPr>
          <w:rFonts w:ascii="Times New Roman" w:hAnsi="Times New Roman"/>
        </w:rPr>
      </w:pPr>
    </w:p>
    <w:p w14:paraId="0E740831"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3</w:t>
      </w:r>
    </w:p>
    <w:p w14:paraId="146AEDBC"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52F0608"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8075EB6"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2DC944FC" w14:textId="273EEF62" w:rsidR="004406FF" w:rsidRPr="0043435F" w:rsidRDefault="004406FF" w:rsidP="003310F3">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Pr="004406FF">
        <w:rPr>
          <w:b/>
          <w:sz w:val="22"/>
          <w:szCs w:val="22"/>
          <w:lang w:val="pl-PL"/>
        </w:rPr>
        <w:t>urz</w:t>
      </w:r>
      <w:r>
        <w:rPr>
          <w:b/>
          <w:sz w:val="22"/>
          <w:szCs w:val="22"/>
          <w:lang w:val="pl-PL"/>
        </w:rPr>
        <w:t>ą</w:t>
      </w:r>
      <w:r w:rsidRPr="004406FF">
        <w:rPr>
          <w:b/>
          <w:sz w:val="22"/>
          <w:szCs w:val="22"/>
          <w:lang w:val="pl-PL"/>
        </w:rPr>
        <w:t>dze</w:t>
      </w:r>
      <w:r>
        <w:rPr>
          <w:b/>
          <w:sz w:val="22"/>
          <w:szCs w:val="22"/>
          <w:lang w:val="pl-PL"/>
        </w:rPr>
        <w:t>nia</w:t>
      </w:r>
      <w:r w:rsidRPr="004406FF">
        <w:rPr>
          <w:b/>
          <w:sz w:val="22"/>
          <w:szCs w:val="22"/>
          <w:lang w:val="pl-PL"/>
        </w:rPr>
        <w:t xml:space="preserve"> do transmisji danych cyfrowych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D683B5C" w14:textId="77777777" w:rsidR="004406FF" w:rsidRPr="0043435F" w:rsidRDefault="004406FF" w:rsidP="003310F3">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42B9FAA9"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3D1EEBF" w14:textId="77777777" w:rsidR="004406FF" w:rsidRDefault="004406FF" w:rsidP="004406FF">
      <w:pPr>
        <w:pStyle w:val="Tekstpodstawowy"/>
        <w:ind w:right="-47"/>
        <w:jc w:val="both"/>
        <w:rPr>
          <w:rFonts w:ascii="Times New Roman" w:hAnsi="Times New Roman"/>
        </w:rPr>
      </w:pPr>
    </w:p>
    <w:p w14:paraId="57C10EEB"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4</w:t>
      </w:r>
    </w:p>
    <w:p w14:paraId="24663F30" w14:textId="77777777" w:rsidR="004406FF" w:rsidRDefault="004406FF" w:rsidP="003310F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192EAE9" w14:textId="77777777" w:rsidR="004406FF" w:rsidRDefault="004406FF" w:rsidP="003310F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C4A9148" w14:textId="77777777" w:rsidR="004406FF" w:rsidRDefault="004406FF" w:rsidP="003310F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3B4708A" w14:textId="77777777" w:rsidR="004406FF" w:rsidRPr="00593CEB" w:rsidRDefault="004406FF" w:rsidP="003310F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C4E4D67" w14:textId="77777777" w:rsidR="004406FF" w:rsidRDefault="004406FF" w:rsidP="004406FF">
      <w:pPr>
        <w:pStyle w:val="Tekstpodstawowy"/>
        <w:ind w:right="-47"/>
        <w:jc w:val="center"/>
        <w:rPr>
          <w:rFonts w:ascii="Times New Roman" w:hAnsi="Times New Roman"/>
        </w:rPr>
      </w:pPr>
    </w:p>
    <w:p w14:paraId="72FC3824"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5</w:t>
      </w:r>
    </w:p>
    <w:p w14:paraId="5102A11B" w14:textId="77777777" w:rsidR="004406FF" w:rsidRPr="00C53B52"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CEB7587" w14:textId="77777777" w:rsidR="004406FF" w:rsidRPr="00C53B52"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008AB64" w14:textId="77777777" w:rsidR="004406FF" w:rsidRPr="00C53B52" w:rsidRDefault="004406FF" w:rsidP="004406F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7A3CBCF" w14:textId="77777777" w:rsidR="004406FF" w:rsidRPr="00C53B52" w:rsidRDefault="004406FF" w:rsidP="004406F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1CE8BAF" w14:textId="77777777" w:rsidR="004406FF" w:rsidRPr="00C53B52" w:rsidRDefault="004406FF" w:rsidP="004406F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BD176FD" w14:textId="77777777" w:rsidR="004406FF" w:rsidRPr="00C53B52" w:rsidRDefault="004406FF" w:rsidP="004406F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DCEAD84" w14:textId="77777777" w:rsidR="004406FF" w:rsidRPr="00C53B52"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CE3601E" w14:textId="77777777" w:rsidR="004406FF" w:rsidRPr="00C53B52" w:rsidRDefault="004406FF" w:rsidP="003310F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9EB3D75" w14:textId="77777777" w:rsidR="004406FF" w:rsidRPr="00C53B52" w:rsidRDefault="004406FF" w:rsidP="003310F3">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60A1942F" w14:textId="77777777" w:rsidR="004406FF" w:rsidRPr="00041CB5" w:rsidRDefault="004406FF" w:rsidP="003310F3">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31BEB162" w14:textId="77777777" w:rsidR="004406FF"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BA7BC10" w14:textId="77777777" w:rsidR="004406FF" w:rsidRDefault="004406FF" w:rsidP="004406FF">
      <w:pPr>
        <w:pStyle w:val="Tekstpodstawowy"/>
        <w:ind w:right="-47"/>
        <w:jc w:val="center"/>
        <w:rPr>
          <w:rFonts w:ascii="Times New Roman" w:hAnsi="Times New Roman"/>
          <w:b/>
        </w:rPr>
      </w:pPr>
    </w:p>
    <w:p w14:paraId="6CE6AC3E" w14:textId="77777777" w:rsidR="004406FF" w:rsidRDefault="004406FF" w:rsidP="004406FF">
      <w:pPr>
        <w:pStyle w:val="Tekstpodstawowy"/>
        <w:ind w:right="-47"/>
        <w:jc w:val="center"/>
        <w:rPr>
          <w:rFonts w:ascii="Times New Roman" w:hAnsi="Times New Roman"/>
          <w:b/>
        </w:rPr>
      </w:pPr>
    </w:p>
    <w:p w14:paraId="686ABF3B" w14:textId="77777777" w:rsidR="004406FF" w:rsidRDefault="004406FF" w:rsidP="004406FF">
      <w:pPr>
        <w:pStyle w:val="Tekstpodstawowy"/>
        <w:ind w:right="-47"/>
        <w:jc w:val="center"/>
        <w:rPr>
          <w:rFonts w:ascii="Times New Roman" w:hAnsi="Times New Roman"/>
          <w:b/>
        </w:rPr>
      </w:pPr>
      <w:r w:rsidRPr="00877B92">
        <w:rPr>
          <w:rFonts w:ascii="Times New Roman" w:hAnsi="Times New Roman"/>
          <w:b/>
        </w:rPr>
        <w:t>§ 6</w:t>
      </w:r>
    </w:p>
    <w:p w14:paraId="62372C3F" w14:textId="77777777" w:rsidR="004406FF" w:rsidRDefault="004406FF" w:rsidP="003310F3">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9A969B7"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34982D8"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62D91ED"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441BDE"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EE0DA2"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F8DCE9A" w14:textId="77777777" w:rsidR="004406FF" w:rsidRPr="003F1749" w:rsidRDefault="004406FF" w:rsidP="004406F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E3BC01E" w14:textId="77777777" w:rsidR="004406FF" w:rsidRDefault="004406FF" w:rsidP="004406F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545EE07" w14:textId="77777777" w:rsidR="004406FF" w:rsidRDefault="004406FF" w:rsidP="004406FF">
      <w:pPr>
        <w:pStyle w:val="Tekstpodstawowy"/>
        <w:ind w:right="-47"/>
        <w:jc w:val="center"/>
        <w:rPr>
          <w:rFonts w:ascii="Times New Roman" w:hAnsi="Times New Roman"/>
        </w:rPr>
      </w:pPr>
    </w:p>
    <w:p w14:paraId="16C9660D"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75CBC97" w14:textId="77777777" w:rsidR="004406FF" w:rsidRPr="0043435F" w:rsidRDefault="004406FF" w:rsidP="003310F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BBBCBB7" w14:textId="77777777" w:rsidR="004406FF" w:rsidRPr="008D3A47" w:rsidRDefault="004406FF" w:rsidP="003310F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E8303AB"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330AF4F"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7DC22AA9"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1CEB81BF"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1DD399B" w14:textId="77777777" w:rsidR="004406FF" w:rsidRDefault="004406FF" w:rsidP="003310F3">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6EF7B224" w14:textId="77777777" w:rsidR="004406FF" w:rsidRPr="00144BE6" w:rsidRDefault="004406FF" w:rsidP="003310F3">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F7A102E"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8CB8D59"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3FA8AF7"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DB1F47B" w14:textId="77777777" w:rsidR="004406FF" w:rsidRPr="0043435F" w:rsidRDefault="004406FF" w:rsidP="003310F3">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EFCE8DA" w14:textId="77777777" w:rsidR="004406FF" w:rsidRPr="0043435F" w:rsidRDefault="004406FF" w:rsidP="003310F3">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77DC8B0" w14:textId="77777777" w:rsidR="004406FF" w:rsidRPr="0043435F" w:rsidRDefault="004406FF" w:rsidP="003310F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F88EB71" w14:textId="77777777" w:rsidR="004406FF" w:rsidRDefault="004406FF" w:rsidP="004406FF">
      <w:pPr>
        <w:pStyle w:val="Tekstpodstawowy"/>
        <w:ind w:left="284" w:right="-47"/>
        <w:jc w:val="both"/>
        <w:rPr>
          <w:rFonts w:ascii="Times New Roman" w:hAnsi="Times New Roman"/>
        </w:rPr>
      </w:pPr>
    </w:p>
    <w:p w14:paraId="22BD3049"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EF21904"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8B686A5"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D5839C3"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CACD52A"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1D7A989B" w14:textId="77777777" w:rsidR="004406FF" w:rsidRPr="009B2595" w:rsidRDefault="004406FF" w:rsidP="003310F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033D3ED0" w14:textId="77777777" w:rsidR="004406FF" w:rsidRPr="009B2595" w:rsidRDefault="004406FF" w:rsidP="004406FF">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F9F767F"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391C42E"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A1FBB42"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E5F7C55"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031D346"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82EACB"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376105C" w14:textId="77777777" w:rsidR="004406FF" w:rsidRPr="00CA1166" w:rsidRDefault="004406FF" w:rsidP="004406FF">
      <w:pPr>
        <w:widowControl w:val="0"/>
        <w:suppressAutoHyphens/>
        <w:autoSpaceDN w:val="0"/>
        <w:ind w:left="360"/>
        <w:jc w:val="center"/>
        <w:textAlignment w:val="baseline"/>
        <w:rPr>
          <w:rFonts w:eastAsia="SimSun"/>
          <w:b/>
          <w:bCs/>
          <w:color w:val="000000"/>
          <w:kern w:val="2"/>
          <w:sz w:val="24"/>
          <w:szCs w:val="24"/>
          <w:lang w:val="pl-PL"/>
        </w:rPr>
      </w:pPr>
    </w:p>
    <w:p w14:paraId="135E967C" w14:textId="77777777" w:rsidR="004406FF" w:rsidRPr="009B2595" w:rsidRDefault="004406FF" w:rsidP="004406FF">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EBFBD3C" w14:textId="77777777" w:rsidR="004406FF" w:rsidRPr="009B2595" w:rsidRDefault="004406FF" w:rsidP="003310F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CCB6464" w14:textId="77777777" w:rsidR="004406FF" w:rsidRPr="009B2595" w:rsidRDefault="004406FF" w:rsidP="003310F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4406FF">
        <w:rPr>
          <w:color w:val="000000"/>
          <w:kern w:val="2"/>
          <w:sz w:val="24"/>
          <w:szCs w:val="24"/>
          <w:lang w:val="pl-PL"/>
        </w:rPr>
        <w:t>7 dni</w:t>
      </w:r>
      <w:r w:rsidRPr="009B2595">
        <w:rPr>
          <w:color w:val="000000"/>
          <w:kern w:val="2"/>
          <w:sz w:val="24"/>
          <w:szCs w:val="24"/>
          <w:lang w:val="pl-PL"/>
        </w:rPr>
        <w:t xml:space="preserve"> od jej ustania.</w:t>
      </w:r>
    </w:p>
    <w:p w14:paraId="71D70FA4" w14:textId="77777777" w:rsidR="004406FF" w:rsidRPr="009B2595" w:rsidRDefault="004406FF" w:rsidP="003310F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627FF313" w14:textId="77777777" w:rsidR="004406FF" w:rsidRPr="004406FF" w:rsidRDefault="004406FF" w:rsidP="003310F3">
      <w:pPr>
        <w:numPr>
          <w:ilvl w:val="0"/>
          <w:numId w:val="12"/>
        </w:numPr>
        <w:suppressAutoHyphens/>
        <w:autoSpaceDN w:val="0"/>
        <w:spacing w:after="120"/>
        <w:ind w:right="-47"/>
        <w:jc w:val="both"/>
        <w:rPr>
          <w:lang w:val="pl-PL"/>
        </w:rPr>
      </w:pPr>
      <w:r w:rsidRPr="007863D6">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19CFA57"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E3CBEA9" w14:textId="77777777" w:rsidR="004406FF" w:rsidRDefault="004406FF" w:rsidP="004406F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B6B382D" w14:textId="77777777" w:rsidR="004406FF" w:rsidRDefault="004406FF" w:rsidP="004406FF">
      <w:pPr>
        <w:pStyle w:val="Tekstpodstawowy"/>
        <w:ind w:right="-47"/>
        <w:jc w:val="center"/>
        <w:rPr>
          <w:rFonts w:ascii="Times New Roman" w:hAnsi="Times New Roman"/>
        </w:rPr>
      </w:pPr>
    </w:p>
    <w:p w14:paraId="3B570DEF" w14:textId="77777777" w:rsidR="004406FF" w:rsidRPr="00877B92" w:rsidRDefault="004406FF" w:rsidP="004406FF">
      <w:pPr>
        <w:pStyle w:val="Tekstpodstawowy"/>
        <w:ind w:right="-47"/>
        <w:jc w:val="center"/>
        <w:rPr>
          <w:b/>
        </w:rPr>
      </w:pPr>
      <w:r w:rsidRPr="00877B92">
        <w:rPr>
          <w:rFonts w:ascii="Times New Roman" w:hAnsi="Times New Roman"/>
          <w:b/>
        </w:rPr>
        <w:t>§1</w:t>
      </w:r>
      <w:r>
        <w:rPr>
          <w:rFonts w:ascii="Times New Roman" w:hAnsi="Times New Roman"/>
          <w:b/>
        </w:rPr>
        <w:t>3</w:t>
      </w:r>
    </w:p>
    <w:p w14:paraId="15BE5FC5" w14:textId="77777777" w:rsidR="004406FF" w:rsidRDefault="004406FF" w:rsidP="004406FF">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36CC928" w14:textId="77777777" w:rsidR="004406FF" w:rsidRDefault="004406FF" w:rsidP="004406FF">
      <w:pPr>
        <w:pStyle w:val="NormalnyWeb"/>
        <w:jc w:val="both"/>
      </w:pPr>
      <w:r>
        <w:t xml:space="preserve">2. W razie wątpliwości, czy określona informacja stanowi tajemnicę Wykonawca zobowiązany jest zwrócić się w formie pisemnej do Zamawiającego o wyjaśnienie takiej wątpliwości. </w:t>
      </w:r>
    </w:p>
    <w:p w14:paraId="3F6DCD09" w14:textId="77777777" w:rsidR="004406FF" w:rsidRDefault="004406FF" w:rsidP="004406FF">
      <w:pPr>
        <w:pStyle w:val="NormalnyWeb"/>
        <w:jc w:val="both"/>
      </w:pPr>
      <w:r>
        <w:t xml:space="preserve">3. Wykonawca zobowiązuje się do wykorzystania uzyskanych, powyższych informacji jedynie w celu wykonania przedmiotu umowy. </w:t>
      </w:r>
    </w:p>
    <w:p w14:paraId="725FB360" w14:textId="77777777" w:rsidR="004406FF" w:rsidRDefault="004406FF" w:rsidP="004406F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C71534C" w14:textId="77777777" w:rsidR="004406FF" w:rsidRDefault="004406FF" w:rsidP="004406FF">
      <w:pPr>
        <w:pStyle w:val="NormalnyWeb"/>
        <w:jc w:val="both"/>
      </w:pPr>
      <w:r>
        <w:t>5. Powyższe przepisy nie będą miały zastosowania wobec informacji powszechnie znanych lub opublikowanych oraz w przypadku żądania ich ujawnienia przez uprawniony organ.</w:t>
      </w:r>
    </w:p>
    <w:p w14:paraId="02957A55" w14:textId="77777777" w:rsidR="004406FF" w:rsidRDefault="004406FF" w:rsidP="004406FF">
      <w:pPr>
        <w:pStyle w:val="Tekstpodstawowy"/>
        <w:ind w:right="-47"/>
        <w:jc w:val="both"/>
        <w:rPr>
          <w:rFonts w:ascii="Times New Roman" w:hAnsi="Times New Roman"/>
        </w:rPr>
      </w:pPr>
    </w:p>
    <w:p w14:paraId="3B82BBB0"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1671A3F" w14:textId="77777777" w:rsidR="004406FF" w:rsidRDefault="004406FF" w:rsidP="004406F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B669C0F" w14:textId="77777777" w:rsidR="004406FF" w:rsidRDefault="004406FF" w:rsidP="004406FF">
      <w:pPr>
        <w:pStyle w:val="Tekstpodstawowy"/>
        <w:ind w:right="-47"/>
        <w:jc w:val="both"/>
        <w:rPr>
          <w:rFonts w:ascii="Times New Roman" w:hAnsi="Times New Roman"/>
        </w:rPr>
      </w:pPr>
    </w:p>
    <w:p w14:paraId="7A7DB5A0"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3ADB495" w14:textId="77777777" w:rsidR="004406FF" w:rsidRDefault="004406FF" w:rsidP="004406F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9F5A2E6" w14:textId="77777777" w:rsidR="004406FF" w:rsidRDefault="004406FF" w:rsidP="004406FF">
      <w:pPr>
        <w:pStyle w:val="Tekstpodstawowy"/>
        <w:ind w:right="-47"/>
        <w:jc w:val="both"/>
        <w:rPr>
          <w:rFonts w:ascii="Times New Roman" w:hAnsi="Times New Roman"/>
        </w:rPr>
      </w:pPr>
    </w:p>
    <w:p w14:paraId="5F774B89"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7E99BBE1" w14:textId="77777777" w:rsidR="004406FF" w:rsidRPr="004F0507" w:rsidRDefault="004406FF" w:rsidP="004406F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AC9A344" w14:textId="77777777" w:rsidR="004406FF" w:rsidRDefault="004406FF" w:rsidP="004406FF">
      <w:pPr>
        <w:pStyle w:val="Tekstpodstawowy2"/>
        <w:spacing w:line="240" w:lineRule="auto"/>
        <w:ind w:right="-47"/>
      </w:pPr>
    </w:p>
    <w:p w14:paraId="548963B5" w14:textId="77777777" w:rsidR="004406FF" w:rsidRPr="004F0507" w:rsidRDefault="004406FF" w:rsidP="004406FF">
      <w:pPr>
        <w:pStyle w:val="Tekstpodstawowy2"/>
        <w:spacing w:line="240" w:lineRule="auto"/>
        <w:ind w:right="-47"/>
        <w:rPr>
          <w:b/>
          <w:sz w:val="24"/>
        </w:rPr>
      </w:pPr>
      <w:r>
        <w:rPr>
          <w:b/>
          <w:sz w:val="24"/>
        </w:rPr>
        <w:t xml:space="preserve">      </w:t>
      </w:r>
      <w:r w:rsidRPr="004F0507">
        <w:rPr>
          <w:b/>
          <w:sz w:val="24"/>
        </w:rPr>
        <w:t>Za Sprzedawcę                                                                                   Za Kupującego</w:t>
      </w:r>
    </w:p>
    <w:p w14:paraId="35C30845" w14:textId="77777777" w:rsidR="004406FF" w:rsidRPr="000936CA" w:rsidRDefault="004406FF" w:rsidP="004406FF">
      <w:pPr>
        <w:rPr>
          <w:lang w:val="pl-PL"/>
        </w:rPr>
      </w:pPr>
    </w:p>
    <w:p w14:paraId="16212007" w14:textId="77777777" w:rsidR="004406FF" w:rsidRDefault="004406FF" w:rsidP="004406FF">
      <w:pPr>
        <w:pStyle w:val="Zwykytekst"/>
        <w:rPr>
          <w:lang w:val="pl-PL"/>
        </w:rPr>
      </w:pPr>
    </w:p>
    <w:p w14:paraId="0FD661AC" w14:textId="77777777" w:rsidR="004406FF" w:rsidRDefault="004406FF" w:rsidP="004406FF">
      <w:pPr>
        <w:pStyle w:val="Zwykytekst"/>
        <w:rPr>
          <w:lang w:val="pl-PL"/>
        </w:rPr>
      </w:pPr>
    </w:p>
    <w:p w14:paraId="2E6DAEA5" w14:textId="77777777" w:rsidR="004406FF" w:rsidRDefault="004406FF" w:rsidP="004406F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0D1BB65" w14:textId="77777777" w:rsidR="004406FF" w:rsidRPr="00496551" w:rsidRDefault="004406FF" w:rsidP="004406F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90EE829" w14:textId="77777777" w:rsidR="004406FF" w:rsidRPr="00496551" w:rsidRDefault="004406FF" w:rsidP="004406FF">
      <w:pPr>
        <w:pStyle w:val="Zwykytekst"/>
        <w:rPr>
          <w:rFonts w:ascii="Times New Roman" w:hAnsi="Times New Roman" w:cs="Times New Roman"/>
          <w:sz w:val="16"/>
          <w:szCs w:val="16"/>
          <w:lang w:val="pl-PL"/>
        </w:rPr>
      </w:pPr>
    </w:p>
    <w:p w14:paraId="5BED37E5" w14:textId="77777777" w:rsidR="004406FF" w:rsidRPr="00496551" w:rsidRDefault="004406FF" w:rsidP="004406FF">
      <w:pPr>
        <w:pStyle w:val="Zwykytekst"/>
        <w:rPr>
          <w:sz w:val="16"/>
          <w:szCs w:val="16"/>
          <w:lang w:val="pl-PL"/>
        </w:rPr>
      </w:pPr>
    </w:p>
    <w:p w14:paraId="36864593" w14:textId="77777777" w:rsidR="004406FF" w:rsidRDefault="004406FF" w:rsidP="004406FF">
      <w:pPr>
        <w:rPr>
          <w:lang w:val="pl-PL"/>
        </w:rPr>
      </w:pPr>
    </w:p>
    <w:p w14:paraId="5827FC21" w14:textId="77777777" w:rsidR="004406FF" w:rsidRPr="009B06ED" w:rsidRDefault="004406FF" w:rsidP="004406FF">
      <w:pPr>
        <w:rPr>
          <w:lang w:val="pl-PL"/>
        </w:rPr>
      </w:pPr>
      <w:r>
        <w:rPr>
          <w:lang w:val="pl-PL"/>
        </w:rPr>
        <w:t>* Egzemplarz dla Wykonawcy / AGH</w:t>
      </w:r>
    </w:p>
    <w:p w14:paraId="11007521" w14:textId="77777777" w:rsidR="004406FF" w:rsidRPr="00456B64" w:rsidRDefault="004406FF" w:rsidP="004406F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599A1F1F" w14:textId="77777777" w:rsidR="004406FF" w:rsidRPr="00456B64" w:rsidRDefault="004406FF" w:rsidP="004406F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8A8C194" w14:textId="77777777" w:rsidR="004406FF" w:rsidRPr="00456B64" w:rsidRDefault="004406FF" w:rsidP="004406F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D171206" w14:textId="77777777" w:rsidR="004406FF" w:rsidRDefault="004406FF" w:rsidP="004406FF">
      <w:pPr>
        <w:widowControl w:val="0"/>
        <w:autoSpaceDE w:val="0"/>
        <w:autoSpaceDN w:val="0"/>
        <w:jc w:val="right"/>
        <w:textAlignment w:val="baseline"/>
        <w:rPr>
          <w:sz w:val="24"/>
          <w:szCs w:val="24"/>
          <w:lang w:val="pl-PL"/>
        </w:rPr>
      </w:pPr>
    </w:p>
    <w:p w14:paraId="091B400F" w14:textId="77777777" w:rsidR="004406FF" w:rsidRPr="00456B64" w:rsidRDefault="004406FF" w:rsidP="004406FF">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757524B0" w14:textId="77777777" w:rsidR="004406FF" w:rsidRPr="00456B64" w:rsidRDefault="004406FF" w:rsidP="004406FF">
      <w:pPr>
        <w:widowControl w:val="0"/>
        <w:autoSpaceDE w:val="0"/>
        <w:autoSpaceDN w:val="0"/>
        <w:jc w:val="both"/>
        <w:textAlignment w:val="baseline"/>
        <w:rPr>
          <w:sz w:val="24"/>
          <w:szCs w:val="24"/>
          <w:lang w:val="pl-PL"/>
        </w:rPr>
      </w:pPr>
      <w:r w:rsidRPr="00456B64">
        <w:rPr>
          <w:sz w:val="24"/>
          <w:szCs w:val="24"/>
          <w:lang w:val="pl-PL"/>
        </w:rPr>
        <w:t>.....................................… </w:t>
      </w:r>
    </w:p>
    <w:p w14:paraId="2A0D5858" w14:textId="77777777" w:rsidR="004406FF" w:rsidRPr="00456B64" w:rsidRDefault="004406FF" w:rsidP="004406FF">
      <w:pPr>
        <w:widowControl w:val="0"/>
        <w:autoSpaceDE w:val="0"/>
        <w:autoSpaceDN w:val="0"/>
        <w:ind w:firstLine="555"/>
        <w:textAlignment w:val="baseline"/>
        <w:rPr>
          <w:sz w:val="24"/>
          <w:szCs w:val="24"/>
          <w:lang w:val="pl-PL"/>
        </w:rPr>
      </w:pPr>
      <w:r w:rsidRPr="00456B64">
        <w:rPr>
          <w:sz w:val="24"/>
          <w:szCs w:val="24"/>
          <w:lang w:val="pl-PL"/>
        </w:rPr>
        <w:t>Nazwa Wykonawcy</w:t>
      </w:r>
    </w:p>
    <w:p w14:paraId="5D02EABA" w14:textId="77777777" w:rsidR="004406FF" w:rsidRPr="00456B64" w:rsidRDefault="004406FF" w:rsidP="004406FF">
      <w:pPr>
        <w:widowControl w:val="0"/>
        <w:autoSpaceDE w:val="0"/>
        <w:autoSpaceDN w:val="0"/>
        <w:textAlignment w:val="baseline"/>
        <w:rPr>
          <w:sz w:val="24"/>
          <w:szCs w:val="24"/>
          <w:lang w:val="pl-PL"/>
        </w:rPr>
      </w:pPr>
    </w:p>
    <w:p w14:paraId="53F3DBB4" w14:textId="77777777" w:rsidR="004406FF" w:rsidRPr="00456B64" w:rsidRDefault="004406FF" w:rsidP="004406FF">
      <w:pPr>
        <w:widowControl w:val="0"/>
        <w:autoSpaceDE w:val="0"/>
        <w:autoSpaceDN w:val="0"/>
        <w:jc w:val="both"/>
        <w:textAlignment w:val="baseline"/>
        <w:rPr>
          <w:sz w:val="24"/>
          <w:szCs w:val="24"/>
          <w:lang w:val="pl-PL"/>
        </w:rPr>
      </w:pPr>
      <w:r w:rsidRPr="00456B64">
        <w:rPr>
          <w:sz w:val="24"/>
          <w:szCs w:val="24"/>
          <w:lang w:val="pl-PL"/>
        </w:rPr>
        <w:t>.....................................…</w:t>
      </w:r>
    </w:p>
    <w:p w14:paraId="4D406514" w14:textId="77777777" w:rsidR="004406FF" w:rsidRPr="00456B64" w:rsidRDefault="004406FF" w:rsidP="004406FF">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A727E31" w14:textId="77777777" w:rsidR="004406FF" w:rsidRPr="00456B64" w:rsidRDefault="004406FF" w:rsidP="004406FF">
      <w:pPr>
        <w:widowControl w:val="0"/>
        <w:autoSpaceDE w:val="0"/>
        <w:autoSpaceDN w:val="0"/>
        <w:spacing w:before="90"/>
        <w:ind w:left="115" w:right="110"/>
        <w:jc w:val="both"/>
        <w:outlineLvl w:val="0"/>
        <w:rPr>
          <w:rFonts w:eastAsia="Verdana"/>
          <w:b/>
          <w:bCs/>
          <w:sz w:val="24"/>
          <w:szCs w:val="24"/>
          <w:lang w:val="pl-PL" w:eastAsia="en-US"/>
        </w:rPr>
      </w:pPr>
    </w:p>
    <w:p w14:paraId="555FF40B"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5D222675" w14:textId="77777777" w:rsidR="004406FF" w:rsidRPr="00456B64" w:rsidRDefault="004406FF" w:rsidP="004406FF">
      <w:pPr>
        <w:widowControl w:val="0"/>
        <w:autoSpaceDE w:val="0"/>
        <w:autoSpaceDN w:val="0"/>
        <w:jc w:val="center"/>
        <w:textAlignment w:val="baseline"/>
        <w:rPr>
          <w:b/>
          <w:bCs/>
          <w:sz w:val="24"/>
          <w:szCs w:val="24"/>
          <w:lang w:val="pl-PL"/>
        </w:rPr>
      </w:pPr>
    </w:p>
    <w:p w14:paraId="022A35E4" w14:textId="77777777" w:rsidR="004406FF" w:rsidRPr="00456B64" w:rsidRDefault="004406FF" w:rsidP="004406FF">
      <w:pPr>
        <w:widowControl w:val="0"/>
        <w:autoSpaceDE w:val="0"/>
        <w:autoSpaceDN w:val="0"/>
        <w:jc w:val="center"/>
        <w:textAlignment w:val="baseline"/>
        <w:rPr>
          <w:b/>
          <w:bCs/>
          <w:sz w:val="24"/>
          <w:szCs w:val="24"/>
          <w:lang w:val="pl-PL"/>
        </w:rPr>
      </w:pPr>
    </w:p>
    <w:p w14:paraId="28622812" w14:textId="77777777" w:rsidR="004406FF" w:rsidRPr="00456B64" w:rsidRDefault="004406FF" w:rsidP="004406FF">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8A815E1" w14:textId="77777777" w:rsidR="004406FF" w:rsidRPr="00456B64" w:rsidRDefault="004406FF" w:rsidP="004406FF">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35C3354" w14:textId="77777777" w:rsidR="004406FF" w:rsidRPr="00456B64" w:rsidRDefault="004406FF" w:rsidP="004406FF">
      <w:pPr>
        <w:widowControl w:val="0"/>
        <w:autoSpaceDE w:val="0"/>
        <w:autoSpaceDN w:val="0"/>
        <w:jc w:val="center"/>
        <w:textAlignment w:val="baseline"/>
        <w:rPr>
          <w:b/>
          <w:bCs/>
          <w:sz w:val="24"/>
          <w:szCs w:val="24"/>
          <w:lang w:val="pl-PL"/>
        </w:rPr>
      </w:pPr>
    </w:p>
    <w:p w14:paraId="4329E825" w14:textId="77777777" w:rsidR="004406FF" w:rsidRPr="00456B64" w:rsidRDefault="004406FF" w:rsidP="004406FF">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9BBA9FC" w14:textId="77777777" w:rsidR="004406FF" w:rsidRPr="00456B64" w:rsidRDefault="004406FF" w:rsidP="003310F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F74FA84" w14:textId="77777777" w:rsidR="004406FF" w:rsidRPr="00456B64" w:rsidRDefault="004406FF" w:rsidP="003310F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5BB8F37" w14:textId="77777777" w:rsidR="004406FF" w:rsidRPr="00456B64" w:rsidRDefault="004406FF" w:rsidP="003310F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7721529" w14:textId="77777777" w:rsidR="004406FF" w:rsidRPr="00456B64" w:rsidRDefault="004406FF" w:rsidP="003310F3">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EA29A31" w14:textId="77777777" w:rsidR="004406FF" w:rsidRPr="00456B64" w:rsidRDefault="004406FF" w:rsidP="004406FF">
      <w:pPr>
        <w:spacing w:after="200" w:line="276" w:lineRule="auto"/>
        <w:ind w:left="780"/>
        <w:contextualSpacing/>
        <w:textAlignment w:val="baseline"/>
        <w:rPr>
          <w:sz w:val="24"/>
          <w:szCs w:val="24"/>
          <w:lang w:val="pl-PL"/>
        </w:rPr>
      </w:pPr>
    </w:p>
    <w:p w14:paraId="2F020A8A" w14:textId="77777777" w:rsidR="004406FF" w:rsidRPr="00456B64" w:rsidRDefault="004406FF" w:rsidP="004406FF">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C5B2792"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500A0B44"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2C5F1A07"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57764EB7" w14:textId="77777777" w:rsidR="004406FF" w:rsidRPr="00456B64" w:rsidRDefault="004406FF" w:rsidP="004406FF">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4406FF" w:rsidRPr="004406FF" w14:paraId="47DB1B5B" w14:textId="77777777" w:rsidTr="00F82193">
        <w:tc>
          <w:tcPr>
            <w:tcW w:w="4105" w:type="dxa"/>
            <w:shd w:val="clear" w:color="auto" w:fill="auto"/>
          </w:tcPr>
          <w:p w14:paraId="70B6A9F4" w14:textId="77777777" w:rsidR="004406FF" w:rsidRPr="001A7899" w:rsidRDefault="004406FF" w:rsidP="00F82193">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AA2EFED" w14:textId="77777777" w:rsidR="004406FF" w:rsidRPr="001A7899" w:rsidRDefault="004406FF" w:rsidP="00F82193">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BB55E1B" w14:textId="77777777" w:rsidR="004406FF" w:rsidRPr="001A7899" w:rsidRDefault="004406FF" w:rsidP="004406FF">
      <w:pPr>
        <w:spacing w:line="360" w:lineRule="auto"/>
        <w:contextualSpacing/>
        <w:jc w:val="both"/>
        <w:rPr>
          <w:rFonts w:ascii="Verdana" w:eastAsia="Calibri" w:hAnsi="Verdana" w:cs="Arial"/>
          <w:color w:val="222A35"/>
          <w:lang w:val="pl-PL" w:eastAsia="x-none"/>
        </w:rPr>
      </w:pPr>
    </w:p>
    <w:p w14:paraId="37E808CD" w14:textId="77777777" w:rsidR="004406FF" w:rsidRPr="001A7899" w:rsidRDefault="004406FF" w:rsidP="004406FF">
      <w:pPr>
        <w:widowControl w:val="0"/>
        <w:autoSpaceDE w:val="0"/>
        <w:autoSpaceDN w:val="0"/>
        <w:spacing w:line="360" w:lineRule="auto"/>
        <w:rPr>
          <w:rFonts w:ascii="Verdana" w:eastAsia="Verdana" w:hAnsi="Verdana" w:cs="Arial"/>
          <w:color w:val="222A35"/>
          <w:lang w:val="pl-PL" w:eastAsia="x-none"/>
        </w:rPr>
      </w:pPr>
    </w:p>
    <w:p w14:paraId="5BA675E4"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1C05885E"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1B4D3E24"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7D55A332"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5962B73D"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3B1C8596"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503DB0F2"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69BA0B81" w14:textId="77777777" w:rsidR="004406FF" w:rsidRPr="007863D6" w:rsidRDefault="004406FF" w:rsidP="004406FF">
      <w:pPr>
        <w:rPr>
          <w:lang w:val="pl-PL"/>
        </w:rPr>
      </w:pPr>
    </w:p>
    <w:p w14:paraId="545BF88A" w14:textId="77777777" w:rsidR="00496551" w:rsidRPr="004406FF" w:rsidRDefault="00496551" w:rsidP="004406FF">
      <w:pPr>
        <w:rPr>
          <w:lang w:val="pl-PL"/>
        </w:rPr>
      </w:pPr>
    </w:p>
    <w:sectPr w:rsidR="00496551" w:rsidRPr="004406F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629E1" w14:textId="77777777" w:rsidR="00AA59E7" w:rsidRDefault="00AA59E7">
      <w:r>
        <w:separator/>
      </w:r>
    </w:p>
  </w:endnote>
  <w:endnote w:type="continuationSeparator" w:id="0">
    <w:p w14:paraId="1E0E9B4D" w14:textId="77777777" w:rsidR="00AA59E7" w:rsidRDefault="00AA5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2C55" w14:textId="77777777" w:rsidR="001F502B" w:rsidRDefault="001F50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FCF9" w14:textId="77777777" w:rsidR="004406FF" w:rsidRDefault="004406FF">
    <w:pPr>
      <w:pStyle w:val="Stopka"/>
      <w:jc w:val="right"/>
    </w:pPr>
    <w:r>
      <w:fldChar w:fldCharType="begin"/>
    </w:r>
    <w:r>
      <w:instrText>PAGE   \* MERGEFORMAT</w:instrText>
    </w:r>
    <w:r>
      <w:fldChar w:fldCharType="separate"/>
    </w:r>
    <w:r>
      <w:rPr>
        <w:lang w:val="pl-PL"/>
      </w:rPr>
      <w:t>2</w:t>
    </w:r>
    <w:r>
      <w:fldChar w:fldCharType="end"/>
    </w:r>
  </w:p>
  <w:p w14:paraId="51AEF426" w14:textId="77777777" w:rsidR="001F502B" w:rsidRDefault="001F50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EDB92" w14:textId="77777777" w:rsidR="001F502B" w:rsidRDefault="001F50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F85D6" w14:textId="77777777" w:rsidR="00AA59E7" w:rsidRDefault="00AA59E7">
      <w:r>
        <w:separator/>
      </w:r>
    </w:p>
  </w:footnote>
  <w:footnote w:type="continuationSeparator" w:id="0">
    <w:p w14:paraId="4C4BB488" w14:textId="77777777" w:rsidR="00AA59E7" w:rsidRDefault="00AA59E7">
      <w:r>
        <w:continuationSeparator/>
      </w:r>
    </w:p>
  </w:footnote>
  <w:footnote w:id="1">
    <w:p w14:paraId="21583AAB" w14:textId="77777777" w:rsidR="004406FF" w:rsidRPr="00456B64" w:rsidRDefault="004406FF" w:rsidP="004406F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0CF6DB0" w14:textId="77777777" w:rsidR="004406FF" w:rsidRPr="00456B64" w:rsidRDefault="004406FF" w:rsidP="004406F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0AFE249" w14:textId="77777777" w:rsidR="004406FF" w:rsidRPr="00456B64" w:rsidRDefault="004406FF" w:rsidP="003310F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688F332" w14:textId="77777777" w:rsidR="004406FF" w:rsidRPr="00456B64" w:rsidRDefault="004406FF" w:rsidP="003310F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E6957D" w14:textId="77777777" w:rsidR="004406FF" w:rsidRPr="00456B64" w:rsidRDefault="004406FF" w:rsidP="003310F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F01AB76" w14:textId="77777777" w:rsidR="004406FF" w:rsidRPr="00456B64" w:rsidRDefault="004406FF" w:rsidP="003310F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E1B998B" w14:textId="77777777" w:rsidR="004406FF" w:rsidRPr="00456B64" w:rsidRDefault="004406FF" w:rsidP="004406F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3DE54DF" w14:textId="77777777" w:rsidR="004406FF" w:rsidRPr="00456B64" w:rsidRDefault="004406FF" w:rsidP="003310F3">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36AADB9" w14:textId="77777777" w:rsidR="004406FF" w:rsidRPr="00456B64" w:rsidRDefault="004406FF" w:rsidP="003310F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E9793AE" w14:textId="77777777" w:rsidR="004406FF" w:rsidRPr="00456B64" w:rsidRDefault="004406FF" w:rsidP="003310F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809759D" w14:textId="77777777" w:rsidR="004406FF" w:rsidRPr="00456B64" w:rsidRDefault="004406FF" w:rsidP="003310F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DF20E75" w14:textId="77777777" w:rsidR="004406FF" w:rsidRPr="00456B64" w:rsidRDefault="004406FF" w:rsidP="003310F3">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A21733F" w14:textId="77777777" w:rsidR="004406FF" w:rsidRPr="00456B64" w:rsidRDefault="004406FF" w:rsidP="004406F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04F2270" w14:textId="77777777" w:rsidR="004406FF" w:rsidRPr="00456B64" w:rsidRDefault="004406FF" w:rsidP="004406F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16E8E168" w14:textId="77777777" w:rsidR="004406FF" w:rsidRPr="00456B64" w:rsidRDefault="004406FF" w:rsidP="004406F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F1C0787" w14:textId="77777777" w:rsidR="004406FF" w:rsidRPr="00456B64" w:rsidRDefault="004406FF" w:rsidP="004406F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159C172" w14:textId="77777777" w:rsidR="004406FF" w:rsidRPr="00456B64" w:rsidRDefault="004406FF" w:rsidP="003310F3">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B5F38EA" w14:textId="77777777" w:rsidR="004406FF" w:rsidRPr="00456B64" w:rsidRDefault="004406FF" w:rsidP="003310F3">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F171E48" w14:textId="77777777" w:rsidR="004406FF" w:rsidRPr="00456B64" w:rsidRDefault="004406FF" w:rsidP="003310F3">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4F18F9E" w14:textId="77777777" w:rsidR="004406FF" w:rsidRPr="00456B64" w:rsidRDefault="004406FF" w:rsidP="004406F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21F639B" w14:textId="77777777" w:rsidR="004406FF" w:rsidRPr="00456B64" w:rsidRDefault="004406FF" w:rsidP="004406F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693D2EE3" w14:textId="77777777" w:rsidR="004406FF" w:rsidRPr="00456B64" w:rsidRDefault="004406FF" w:rsidP="004406F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B3CA4C9"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a) osobę prawną,</w:t>
      </w:r>
    </w:p>
    <w:p w14:paraId="108AA98F"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b) spółkę kapitałową w organizacji,</w:t>
      </w:r>
    </w:p>
    <w:p w14:paraId="32979437"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C1DBD78"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1BFAAD57"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AD8A91C" w14:textId="77777777" w:rsidR="004406FF" w:rsidRPr="00456B64" w:rsidRDefault="004406FF" w:rsidP="004406F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DC9473" w14:textId="77777777" w:rsidR="004406FF" w:rsidRPr="00456B64" w:rsidRDefault="004406FF" w:rsidP="004406F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D37F496" w14:textId="77777777" w:rsidR="004406FF" w:rsidRPr="00456B64" w:rsidRDefault="004406FF" w:rsidP="004406FF">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AFE33" w14:textId="77777777" w:rsidR="001F502B" w:rsidRDefault="001F50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4B82A" w14:textId="04C8B02F" w:rsidR="004406FF" w:rsidRPr="008C502B" w:rsidRDefault="004406FF" w:rsidP="004406FF">
    <w:r>
      <w:rPr>
        <w:noProof/>
      </w:rPr>
      <w:pict w14:anchorId="1356D2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0;margin-top:-.05pt;width:453.5pt;height:3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p w14:paraId="40AA137D" w14:textId="6EF214A3" w:rsidR="001F502B" w:rsidRPr="004406FF" w:rsidRDefault="001F502B" w:rsidP="004406F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AE31" w14:textId="77777777" w:rsidR="001F502B" w:rsidRDefault="001F50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88941741">
    <w:abstractNumId w:val="10"/>
  </w:num>
  <w:num w:numId="2" w16cid:durableId="1059400974">
    <w:abstractNumId w:val="15"/>
  </w:num>
  <w:num w:numId="3" w16cid:durableId="1278637077">
    <w:abstractNumId w:val="3"/>
  </w:num>
  <w:num w:numId="4" w16cid:durableId="1285430929">
    <w:abstractNumId w:val="6"/>
  </w:num>
  <w:num w:numId="5" w16cid:durableId="1697387608">
    <w:abstractNumId w:val="17"/>
  </w:num>
  <w:num w:numId="6" w16cid:durableId="780221307">
    <w:abstractNumId w:val="13"/>
  </w:num>
  <w:num w:numId="7" w16cid:durableId="789593108">
    <w:abstractNumId w:val="12"/>
  </w:num>
  <w:num w:numId="8" w16cid:durableId="1471240814">
    <w:abstractNumId w:val="14"/>
  </w:num>
  <w:num w:numId="9" w16cid:durableId="9079583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7691130">
    <w:abstractNumId w:val="4"/>
  </w:num>
  <w:num w:numId="11" w16cid:durableId="1466005021">
    <w:abstractNumId w:val="16"/>
  </w:num>
  <w:num w:numId="12" w16cid:durableId="361901755">
    <w:abstractNumId w:val="9"/>
  </w:num>
  <w:num w:numId="13" w16cid:durableId="1762871075">
    <w:abstractNumId w:val="8"/>
  </w:num>
  <w:num w:numId="14" w16cid:durableId="1309016075">
    <w:abstractNumId w:val="2"/>
  </w:num>
  <w:num w:numId="15" w16cid:durableId="1213031309">
    <w:abstractNumId w:val="5"/>
  </w:num>
  <w:num w:numId="16" w16cid:durableId="18582734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59E7"/>
    <w:rsid w:val="000033EA"/>
    <w:rsid w:val="0002467C"/>
    <w:rsid w:val="00040A7A"/>
    <w:rsid w:val="000936CA"/>
    <w:rsid w:val="00097182"/>
    <w:rsid w:val="000B1A00"/>
    <w:rsid w:val="000C0F66"/>
    <w:rsid w:val="001764D4"/>
    <w:rsid w:val="001F341B"/>
    <w:rsid w:val="001F502B"/>
    <w:rsid w:val="002430FD"/>
    <w:rsid w:val="00267340"/>
    <w:rsid w:val="00275C59"/>
    <w:rsid w:val="003310F3"/>
    <w:rsid w:val="00337165"/>
    <w:rsid w:val="003974EB"/>
    <w:rsid w:val="003C6167"/>
    <w:rsid w:val="003F1749"/>
    <w:rsid w:val="004406FF"/>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59E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066367A"/>
  <w15:chartTrackingRefBased/>
  <w15:docId w15:val="{F6989D31-E4D9-4AE3-B424-375BEE64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6FF"/>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406F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2377</Words>
  <Characters>16275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2022-12-07T07:45:00Z</cp:lastPrinted>
  <dcterms:created xsi:type="dcterms:W3CDTF">2022-12-07T07:38:00Z</dcterms:created>
  <dcterms:modified xsi:type="dcterms:W3CDTF">2022-12-07T07:51:00Z</dcterms:modified>
</cp:coreProperties>
</file>