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3758" w14:textId="77777777" w:rsidR="00DF34DC" w:rsidRPr="00240E71" w:rsidRDefault="007F2C6C" w:rsidP="00DF34D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2D235F1">
          <v:roundrect id="_x0000_s1027" style="position:absolute;left:0;text-align:left;margin-left:-56.25pt;margin-top:8.6pt;width:162pt;height:1in;z-index:251659264" arcsize="10923f"/>
        </w:pict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>
        <w:rPr>
          <w:b w:val="0"/>
          <w:sz w:val="22"/>
          <w:szCs w:val="22"/>
        </w:rPr>
        <w:tab/>
      </w:r>
      <w:r w:rsidR="00DF34DC" w:rsidRPr="004C278E">
        <w:rPr>
          <w:rFonts w:ascii="Times New Roman" w:hAnsi="Times New Roman"/>
        </w:rPr>
        <w:t xml:space="preserve">Załącznik nr </w:t>
      </w:r>
      <w:r w:rsidR="00DF34DC">
        <w:rPr>
          <w:rFonts w:ascii="Times New Roman" w:hAnsi="Times New Roman"/>
        </w:rPr>
        <w:t>1</w:t>
      </w:r>
    </w:p>
    <w:p w14:paraId="7393E7CF" w14:textId="77777777" w:rsidR="00DF34DC" w:rsidRDefault="00DF34DC" w:rsidP="00DF34D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F0EA3C" w14:textId="77777777" w:rsidR="009B69EC" w:rsidRDefault="009B69EC" w:rsidP="00DF34D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C30DCEC" w14:textId="06233D3C" w:rsidR="00DF34DC" w:rsidRPr="0022732C" w:rsidRDefault="00DF34DC" w:rsidP="00DF34D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99812CA" w14:textId="77777777" w:rsidR="00DF34DC" w:rsidRDefault="00DF34DC" w:rsidP="00DF34D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15AD0A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C9C5AC8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553980C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2FD0C0E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0C44D20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5CFAEDF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6B749094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1DB695C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65E855" w14:textId="77777777" w:rsidR="00DF34DC" w:rsidRPr="0022732C" w:rsidRDefault="00DF34DC" w:rsidP="00DF34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8ECCBD" w14:textId="77777777" w:rsidR="00DF34DC" w:rsidRDefault="00DF34DC" w:rsidP="00DF34DC">
      <w:pPr>
        <w:spacing w:line="360" w:lineRule="auto"/>
      </w:pPr>
      <w:r>
        <w:t>Do: Nazwa i siedziba Zamawiającego:</w:t>
      </w:r>
    </w:p>
    <w:p w14:paraId="7251298D" w14:textId="77777777" w:rsidR="00DF34DC" w:rsidRPr="00C35C8C" w:rsidRDefault="00DF34DC" w:rsidP="00DF34DC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EB3FD96" w14:textId="77777777" w:rsidR="00DF34DC" w:rsidRPr="00C35C8C" w:rsidRDefault="00DF34DC" w:rsidP="00DF34DC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A14249B" w14:textId="77777777" w:rsidR="00DF34DC" w:rsidRDefault="00DF34DC" w:rsidP="00DF34DC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1CD223B" w14:textId="77777777" w:rsidR="00DF34DC" w:rsidRDefault="00DF34DC" w:rsidP="00DF34DC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5A6F5B2" w14:textId="77777777" w:rsidR="00DF34DC" w:rsidRDefault="00DF34DC" w:rsidP="00DF34DC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12C7359" w14:textId="77777777" w:rsidR="00DF34DC" w:rsidRDefault="00DF34DC" w:rsidP="00DF34DC">
      <w:pPr>
        <w:ind w:firstLine="3969"/>
        <w:rPr>
          <w:b/>
        </w:rPr>
      </w:pPr>
    </w:p>
    <w:p w14:paraId="01520B55" w14:textId="5CF70BAA" w:rsidR="00DF34DC" w:rsidRDefault="00DF34DC" w:rsidP="00DF34D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94144" w:rsidRPr="00494144">
        <w:rPr>
          <w:b/>
        </w:rPr>
        <w:t xml:space="preserve">Dostawa urządzeń do transmisji danych cyfrowych na potrzeby Instytutu Telekomunikacji </w:t>
      </w:r>
      <w:proofErr w:type="spellStart"/>
      <w:r w:rsidR="00494144" w:rsidRPr="00494144"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494144">
        <w:rPr>
          <w:b/>
          <w:sz w:val="26"/>
        </w:rPr>
        <w:t>73</w:t>
      </w:r>
      <w:r>
        <w:rPr>
          <w:b/>
          <w:sz w:val="26"/>
        </w:rPr>
        <w:t xml:space="preserve">2/22 </w:t>
      </w:r>
      <w:r>
        <w:t>oferuję realizację przedmiotu zamówienia, zgodnie z zasadami określonymi w specyfikacji istotnych warunków zamówienia.</w:t>
      </w:r>
    </w:p>
    <w:p w14:paraId="438961DE" w14:textId="77777777" w:rsidR="00DF34DC" w:rsidRDefault="00DF34DC" w:rsidP="00DF34DC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F34DC" w:rsidRPr="002A16E2" w14:paraId="0A6A5B3B" w14:textId="77777777" w:rsidTr="0093394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7C5F04" w14:textId="77777777" w:rsidR="00DF34DC" w:rsidRPr="002A16E2" w:rsidRDefault="00DF34DC" w:rsidP="0093394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55C178" w14:textId="77777777" w:rsidR="00DF34DC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2EBE818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F33AFD7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EDC41E" w14:textId="0ABFBD5B" w:rsidR="00DF34DC" w:rsidRPr="0084309D" w:rsidRDefault="00DF34DC" w:rsidP="0093394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 w:rsidR="007F2C6C"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973DD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2EAB46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6D4291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9F9FF8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5C8F17E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E5471C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EE6034C" w14:textId="77777777" w:rsidR="00DF34DC" w:rsidRPr="008A2B7D" w:rsidRDefault="00DF34DC" w:rsidP="00933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919337B" w14:textId="77777777" w:rsidR="00DF34DC" w:rsidRPr="008A2B7D" w:rsidRDefault="00DF34DC" w:rsidP="009339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D8CA5A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5D7C247" w14:textId="77777777" w:rsidR="00DF34DC" w:rsidRPr="008A2B7D" w:rsidRDefault="00DF34DC" w:rsidP="0093394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144E0A1" w14:textId="77777777" w:rsidR="00DF34DC" w:rsidRPr="008A2B7D" w:rsidRDefault="00DF34DC" w:rsidP="009339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F34DC" w:rsidRPr="002A16E2" w14:paraId="6C97E565" w14:textId="77777777" w:rsidTr="0093394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3A98A3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FE7384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A261AD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89F1B5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0A67A6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371C4D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459D60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338D3" w14:textId="77777777" w:rsidR="00DF34DC" w:rsidRPr="002A16E2" w:rsidRDefault="00DF34DC" w:rsidP="009339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F34DC" w:rsidRPr="002A16E2" w14:paraId="4A49435B" w14:textId="77777777" w:rsidTr="009339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483F84" w14:textId="77777777" w:rsidR="00DF34DC" w:rsidRPr="002A16E2" w:rsidRDefault="00DF34DC" w:rsidP="009339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6D1D" w14:textId="474867F6" w:rsidR="00DF34DC" w:rsidRPr="00125021" w:rsidRDefault="002F7A59" w:rsidP="0093394C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Urządzenie</w:t>
            </w:r>
            <w:r w:rsidR="00494144">
              <w:rPr>
                <w:b/>
                <w:sz w:val="18"/>
                <w:szCs w:val="18"/>
              </w:rPr>
              <w:t xml:space="preserve"> do transmisji danych cyfrowych – zestaw radia p</w:t>
            </w:r>
            <w:r>
              <w:rPr>
                <w:b/>
                <w:sz w:val="18"/>
                <w:szCs w:val="18"/>
              </w:rPr>
              <w:t>rogramowalnego wg konfiguracji1 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DA49" w14:textId="77777777" w:rsidR="00DF34DC" w:rsidRPr="00A47B30" w:rsidRDefault="00DF34DC" w:rsidP="009339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F9D0" w14:textId="2376EE50" w:rsidR="00DF34DC" w:rsidRPr="00F55968" w:rsidRDefault="002F7A59" w:rsidP="009339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F34D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6B7E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8CD4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606282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AFBF43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</w:tr>
      <w:tr w:rsidR="00DF34DC" w:rsidRPr="002A16E2" w14:paraId="77032A32" w14:textId="77777777" w:rsidTr="009339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A9E7FA" w14:textId="77777777" w:rsidR="00DF34DC" w:rsidRDefault="00DF34DC" w:rsidP="009339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4D91" w14:textId="49D91480" w:rsidR="00DF34DC" w:rsidRDefault="002F7A59" w:rsidP="0093394C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Urządzenie do transmisji danych cyfrowych – zestaw radia programowalnego wg konfiguracji1 II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954F" w14:textId="77777777" w:rsidR="00DF34DC" w:rsidRPr="00A47B30" w:rsidRDefault="00DF34DC" w:rsidP="009339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C52D" w14:textId="6069AB10" w:rsidR="00DF34DC" w:rsidRPr="00F55968" w:rsidRDefault="002F7A59" w:rsidP="009339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DF34D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2224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B445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0C71D7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78167B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</w:tr>
      <w:tr w:rsidR="00DF34DC" w:rsidRPr="002A16E2" w14:paraId="2201D873" w14:textId="77777777" w:rsidTr="009339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6C53D" w14:textId="77777777" w:rsidR="00DF34DC" w:rsidRDefault="00DF34DC" w:rsidP="009339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8AF5" w14:textId="49911C25" w:rsidR="00DF34DC" w:rsidRDefault="002F7A59" w:rsidP="0093394C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Urządzenie do transmisji danych </w:t>
            </w:r>
            <w:r>
              <w:rPr>
                <w:b/>
                <w:sz w:val="18"/>
                <w:szCs w:val="18"/>
              </w:rPr>
              <w:lastRenderedPageBreak/>
              <w:t>cyfrowych – zestaw radia programowalnego wg konfiguracji1 III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8BA8" w14:textId="77777777" w:rsidR="00DF34DC" w:rsidRPr="00A47B30" w:rsidRDefault="00DF34DC" w:rsidP="009339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7DC7" w14:textId="777911A4" w:rsidR="00DF34DC" w:rsidRPr="00F55968" w:rsidRDefault="002F7A59" w:rsidP="009339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DF34D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BA6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9FC6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573B23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8456C6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</w:tr>
      <w:tr w:rsidR="00DF34DC" w:rsidRPr="002A16E2" w14:paraId="095C1AA1" w14:textId="77777777" w:rsidTr="009339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848B7B" w14:textId="77777777" w:rsidR="00DF34DC" w:rsidRDefault="00DF34DC" w:rsidP="0093394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AE7D922" w14:textId="77777777" w:rsidR="00DF34DC" w:rsidRDefault="00DF34DC" w:rsidP="0093394C">
            <w:pPr>
              <w:ind w:right="425"/>
              <w:rPr>
                <w:sz w:val="22"/>
                <w:szCs w:val="22"/>
              </w:rPr>
            </w:pPr>
          </w:p>
          <w:p w14:paraId="1B81B2F6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  <w:p w14:paraId="59BB5764" w14:textId="77777777" w:rsidR="00DF34DC" w:rsidRDefault="00DF34DC" w:rsidP="0093394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31470DF" w14:textId="77777777" w:rsidR="00DF34DC" w:rsidRPr="002A16E2" w:rsidRDefault="00DF34DC" w:rsidP="0093394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D0CF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697F13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3CDFA2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</w:tr>
      <w:tr w:rsidR="00DF34DC" w:rsidRPr="002A16E2" w14:paraId="62BAF134" w14:textId="77777777" w:rsidTr="009339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763E9F" w14:textId="77777777" w:rsidR="00DF34DC" w:rsidRPr="002A16E2" w:rsidRDefault="00DF34DC" w:rsidP="0093394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C4D3314" w14:textId="77777777" w:rsidR="00DF34DC" w:rsidRPr="002A16E2" w:rsidRDefault="00DF34DC" w:rsidP="0093394C">
            <w:pPr>
              <w:rPr>
                <w:sz w:val="22"/>
                <w:szCs w:val="22"/>
              </w:rPr>
            </w:pPr>
          </w:p>
          <w:p w14:paraId="28AD4D86" w14:textId="77777777" w:rsidR="00DF34DC" w:rsidRPr="002A16E2" w:rsidRDefault="00DF34DC" w:rsidP="0093394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B83DD8E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5C31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F881D7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99FE3B" w14:textId="77777777" w:rsidR="00DF34DC" w:rsidRPr="002A16E2" w:rsidRDefault="00DF34DC" w:rsidP="0093394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8C43494" w14:textId="77777777" w:rsidR="00DF34DC" w:rsidRPr="00FB1B4F" w:rsidRDefault="00DF34DC" w:rsidP="00DF34D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5133F4" w14:textId="6D42AC50" w:rsidR="00DF34DC" w:rsidRDefault="00DF34DC" w:rsidP="00DF34DC">
      <w:pPr>
        <w:pStyle w:val="Tekstpodstawowy"/>
      </w:pPr>
      <w:r>
        <w:t>Powyższa cena zawiera  podatek VAT w wysokości 23% tj.…………………….PLN</w:t>
      </w:r>
    </w:p>
    <w:p w14:paraId="7EDD19B8" w14:textId="6BE04066" w:rsidR="00494144" w:rsidRPr="002A16E2" w:rsidRDefault="00494144" w:rsidP="0049414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urządzenia do transmisji danych cyfrowych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1D977FE" w14:textId="77777777" w:rsidR="00494144" w:rsidRDefault="00494144" w:rsidP="00DF34DC">
      <w:pPr>
        <w:pStyle w:val="Tekstpodstawowy"/>
      </w:pPr>
    </w:p>
    <w:p w14:paraId="01431D64" w14:textId="187752C4" w:rsidR="00DF34DC" w:rsidRPr="000552C2" w:rsidRDefault="00DF34DC" w:rsidP="00DF34DC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494144">
        <w:rPr>
          <w:b/>
        </w:rPr>
        <w:t>28</w:t>
      </w:r>
      <w:r>
        <w:rPr>
          <w:b/>
        </w:rPr>
        <w:t xml:space="preserve"> dni od daty </w:t>
      </w:r>
      <w:r w:rsidR="00494144">
        <w:rPr>
          <w:b/>
        </w:rPr>
        <w:t xml:space="preserve">otrzymania zamówienia potwierdzonego przez </w:t>
      </w:r>
      <w:proofErr w:type="spellStart"/>
      <w:r w:rsidR="00494144">
        <w:rPr>
          <w:b/>
        </w:rPr>
        <w:t>MEiN</w:t>
      </w:r>
      <w:proofErr w:type="spellEnd"/>
      <w:r>
        <w:rPr>
          <w:b/>
        </w:rPr>
        <w:t xml:space="preserve"> </w:t>
      </w:r>
    </w:p>
    <w:p w14:paraId="06CB41A6" w14:textId="322F9E13" w:rsidR="00DF34DC" w:rsidRDefault="00DF34DC" w:rsidP="00DF34DC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="00494144">
        <w:rPr>
          <w:b/>
          <w:bCs/>
        </w:rPr>
        <w:t>……………………</w:t>
      </w:r>
      <w:r>
        <w:rPr>
          <w:b/>
          <w:bCs/>
        </w:rPr>
        <w:t xml:space="preserve"> miesięcy</w:t>
      </w:r>
      <w:r w:rsidR="00494144">
        <w:rPr>
          <w:b/>
          <w:bCs/>
        </w:rPr>
        <w:t xml:space="preserve"> (</w:t>
      </w:r>
      <w:r w:rsidR="00494144" w:rsidRPr="005F4370">
        <w:rPr>
          <w:b/>
          <w:bCs/>
          <w:highlight w:val="yellow"/>
        </w:rPr>
        <w:t>Kryterium oceny ofert</w:t>
      </w:r>
      <w:r w:rsidR="00494144">
        <w:rPr>
          <w:b/>
          <w:bCs/>
        </w:rPr>
        <w:t>)</w:t>
      </w:r>
    </w:p>
    <w:p w14:paraId="3EA23940" w14:textId="77777777" w:rsidR="00DF34DC" w:rsidRPr="00FE545C" w:rsidRDefault="00DF34DC" w:rsidP="00DF34D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07B1737" w14:textId="77777777" w:rsidR="00DF34DC" w:rsidRPr="00FE545C" w:rsidRDefault="00DF34DC" w:rsidP="00DF34D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D367BBD" w14:textId="77777777" w:rsidR="00DF34DC" w:rsidRDefault="00DF34DC" w:rsidP="00DF34DC">
      <w:pPr>
        <w:jc w:val="both"/>
        <w:rPr>
          <w:sz w:val="18"/>
          <w:szCs w:val="18"/>
        </w:rPr>
      </w:pPr>
    </w:p>
    <w:p w14:paraId="6E35C4B8" w14:textId="77777777" w:rsidR="00DF34DC" w:rsidRPr="002A16E2" w:rsidRDefault="00DF34DC" w:rsidP="009B69E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FC8B67D" w14:textId="77777777" w:rsidR="00DF34DC" w:rsidRPr="002A16E2" w:rsidRDefault="00DF34DC" w:rsidP="009B69E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20DA5C2" w14:textId="069B403A" w:rsidR="00DF34DC" w:rsidRDefault="00DF34DC" w:rsidP="009B69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EF268DE" w14:textId="1B020856" w:rsidR="00494144" w:rsidRPr="002A16E2" w:rsidRDefault="00494144" w:rsidP="009B69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urządzenia do transmisji danych cyfrowych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4ADCCCA" w14:textId="77777777" w:rsidR="00494144" w:rsidRPr="002A16E2" w:rsidRDefault="00494144" w:rsidP="009B69E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09D0734" w14:textId="77777777" w:rsidR="00DF34DC" w:rsidRPr="003E2056" w:rsidRDefault="00DF34DC" w:rsidP="009B69E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32A15F4" w14:textId="77777777" w:rsidR="00DF34DC" w:rsidRPr="002A16E2" w:rsidRDefault="00DF34DC" w:rsidP="009B69E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991718" w14:textId="77777777" w:rsidR="00DF34DC" w:rsidRPr="002A16E2" w:rsidRDefault="00DF34DC" w:rsidP="009B69E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17CB75" w14:textId="77777777" w:rsidR="00DF34DC" w:rsidRPr="002A16E2" w:rsidRDefault="00DF34DC" w:rsidP="009B69E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E53C3E" w14:textId="77777777" w:rsidR="00DF34DC" w:rsidRPr="002A16E2" w:rsidRDefault="00DF34DC" w:rsidP="009B69E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F34DC" w:rsidRPr="002A16E2" w14:paraId="53FEC967" w14:textId="77777777" w:rsidTr="009339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4F05C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5F176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7CCEF0C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B5528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F34DC" w:rsidRPr="002A16E2" w14:paraId="7DB5C717" w14:textId="77777777" w:rsidTr="009339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16781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CC011" w14:textId="77777777" w:rsidR="00DF34DC" w:rsidRPr="002A16E2" w:rsidRDefault="00DF34DC" w:rsidP="009B69E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11DEB" w14:textId="77777777" w:rsidR="00DF34DC" w:rsidRPr="002A16E2" w:rsidRDefault="00DF34DC" w:rsidP="009B69E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F34DC" w:rsidRPr="002A16E2" w14:paraId="3B99E71C" w14:textId="77777777" w:rsidTr="0093394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3ADF9" w14:textId="77777777" w:rsidR="00DF34DC" w:rsidRPr="002A16E2" w:rsidRDefault="00DF34DC" w:rsidP="009B69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60399" w14:textId="77777777" w:rsidR="00DF34DC" w:rsidRPr="002A16E2" w:rsidRDefault="00DF34DC" w:rsidP="009B69E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4CBC3" w14:textId="77777777" w:rsidR="00DF34DC" w:rsidRPr="002A16E2" w:rsidRDefault="00DF34DC" w:rsidP="009B69E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A43ECE6" w14:textId="77777777" w:rsidR="00DF34DC" w:rsidRPr="002A16E2" w:rsidRDefault="00DF34DC" w:rsidP="009B69E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AE3F139" w14:textId="77777777" w:rsidR="00DF34DC" w:rsidRPr="002A16E2" w:rsidRDefault="00DF34DC" w:rsidP="009B69E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5A9DDFD" w14:textId="77777777" w:rsidR="00DF34DC" w:rsidRPr="002A16E2" w:rsidRDefault="00DF34DC" w:rsidP="009B69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0B61B48" w14:textId="77777777" w:rsidR="00DF34DC" w:rsidRPr="002A16E2" w:rsidRDefault="00DF34DC" w:rsidP="009B69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5419A56" w14:textId="77777777" w:rsidR="00DF34DC" w:rsidRPr="002A16E2" w:rsidRDefault="00DF34DC" w:rsidP="009B69E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0CA8E6A" w14:textId="77777777" w:rsidR="00DF34DC" w:rsidRPr="002A16E2" w:rsidRDefault="00DF34DC" w:rsidP="009B69E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C642B0" w14:textId="77777777" w:rsidR="00DF34DC" w:rsidRPr="002A16E2" w:rsidRDefault="00DF34DC" w:rsidP="009B69E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1F92D08" w14:textId="77777777" w:rsidR="00DF34DC" w:rsidRPr="002A16E2" w:rsidRDefault="00DF34DC" w:rsidP="009B69EC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F41769B" w14:textId="77777777" w:rsidR="00DF34DC" w:rsidRPr="002A16E2" w:rsidRDefault="00DF34DC" w:rsidP="009B69EC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3037718" w14:textId="3338352E" w:rsidR="00FE545C" w:rsidRPr="00DF34DC" w:rsidRDefault="00DF34DC" w:rsidP="002F7A59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DF34D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945B7" w14:textId="77777777" w:rsidR="00654EF6" w:rsidRDefault="00654EF6">
      <w:r>
        <w:separator/>
      </w:r>
    </w:p>
  </w:endnote>
  <w:endnote w:type="continuationSeparator" w:id="0">
    <w:p w14:paraId="6DEFBDA5" w14:textId="77777777" w:rsidR="00654EF6" w:rsidRDefault="0065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F09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BC80E" w14:textId="77777777" w:rsidR="00654EF6" w:rsidRDefault="00654EF6">
      <w:r>
        <w:separator/>
      </w:r>
    </w:p>
  </w:footnote>
  <w:footnote w:type="continuationSeparator" w:id="0">
    <w:p w14:paraId="3E99C944" w14:textId="77777777" w:rsidR="00654EF6" w:rsidRDefault="00654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E1BF" w14:textId="699F9BBF" w:rsidR="009B69EC" w:rsidRPr="008C502B" w:rsidRDefault="007F2C6C" w:rsidP="009B69EC">
    <w:r>
      <w:rPr>
        <w:noProof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0;margin-top:-.05pt;width:453.5pt;height: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4242707A" w14:textId="77777777" w:rsidR="009B69EC" w:rsidRDefault="009B69EC">
    <w:pPr>
      <w:pStyle w:val="Nagwek"/>
      <w:rPr>
        <w:sz w:val="22"/>
      </w:rPr>
    </w:pPr>
  </w:p>
  <w:p w14:paraId="4DCE8077" w14:textId="77777777" w:rsidR="009B69EC" w:rsidRDefault="009B69EC">
    <w:pPr>
      <w:pStyle w:val="Nagwek"/>
      <w:rPr>
        <w:sz w:val="22"/>
      </w:rPr>
    </w:pPr>
  </w:p>
  <w:p w14:paraId="39868D5C" w14:textId="019F0D5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75994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15259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2079661">
    <w:abstractNumId w:val="0"/>
  </w:num>
  <w:num w:numId="4" w16cid:durableId="3631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EF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36E8"/>
    <w:rsid w:val="00207E98"/>
    <w:rsid w:val="002723B0"/>
    <w:rsid w:val="002F7A59"/>
    <w:rsid w:val="00315A4A"/>
    <w:rsid w:val="0049414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4EF6"/>
    <w:rsid w:val="006815F6"/>
    <w:rsid w:val="007748F0"/>
    <w:rsid w:val="007A4321"/>
    <w:rsid w:val="007F2C6C"/>
    <w:rsid w:val="00833933"/>
    <w:rsid w:val="00853083"/>
    <w:rsid w:val="008B2F0C"/>
    <w:rsid w:val="008B4928"/>
    <w:rsid w:val="008D2AB8"/>
    <w:rsid w:val="008F1C66"/>
    <w:rsid w:val="00970FE4"/>
    <w:rsid w:val="009B69EC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34D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234A21"/>
  <w15:chartTrackingRefBased/>
  <w15:docId w15:val="{70B8F17B-D3EB-4838-BE1E-279DCF2A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4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778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2022-12-14T09:28:00Z</cp:lastPrinted>
  <dcterms:created xsi:type="dcterms:W3CDTF">2022-12-14T09:29:00Z</dcterms:created>
  <dcterms:modified xsi:type="dcterms:W3CDTF">2022-12-14T09:29:00Z</dcterms:modified>
</cp:coreProperties>
</file>