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BD023" w14:textId="6DF43ADA" w:rsidR="009B4FF9" w:rsidRPr="00DC7E52" w:rsidRDefault="009B4FF9" w:rsidP="009B4FF9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732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</w:p>
    <w:p w14:paraId="06DC912E" w14:textId="77777777" w:rsidR="009B4FF9" w:rsidRPr="00DC7E52" w:rsidRDefault="009B4FF9" w:rsidP="009B4FF9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56BA499B" w14:textId="77777777" w:rsidR="009B4FF9" w:rsidRPr="00DC7E52" w:rsidRDefault="009B4FF9" w:rsidP="009B4FF9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43A6AC7B" w14:textId="77777777" w:rsidR="009B4FF9" w:rsidRPr="00DC7E52" w:rsidRDefault="009B4FF9" w:rsidP="009B4FF9">
      <w:pPr>
        <w:jc w:val="center"/>
        <w:rPr>
          <w:rFonts w:ascii="Times New Roman" w:hAnsi="Times New Roman"/>
          <w:b/>
        </w:rPr>
      </w:pPr>
    </w:p>
    <w:p w14:paraId="6C33B71C" w14:textId="77777777" w:rsidR="009B4FF9" w:rsidRPr="00DC7E52" w:rsidRDefault="009B4FF9" w:rsidP="009B4FF9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7049181" w14:textId="77777777" w:rsidR="009B4FF9" w:rsidRPr="00DC7E52" w:rsidRDefault="009B4FF9" w:rsidP="009B4FF9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254EBDBC" w14:textId="77777777" w:rsidR="009B4FF9" w:rsidRPr="00DC7E52" w:rsidRDefault="009B4FF9" w:rsidP="009B4FF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58D18DCB" w14:textId="77777777" w:rsidR="009B4FF9" w:rsidRPr="00DC7E52" w:rsidRDefault="009B4FF9" w:rsidP="009B4FF9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7A397CEF" w14:textId="345E3AC2" w:rsidR="009B4FF9" w:rsidRPr="00DC7E52" w:rsidRDefault="00CD65AA" w:rsidP="009B4FF9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>Dostaw</w:t>
      </w:r>
      <w:r>
        <w:rPr>
          <w:b/>
        </w:rPr>
        <w:t>ę</w:t>
      </w:r>
      <w:r>
        <w:rPr>
          <w:b/>
        </w:rPr>
        <w:t xml:space="preserve"> urządzeń do transmisji danych cyfrowych na potrzeby Instytutu Telekomunikacji WIEiT</w:t>
      </w:r>
      <w:r w:rsidR="009B4FF9" w:rsidRPr="00DC7E52">
        <w:rPr>
          <w:rFonts w:ascii="Times New Roman" w:hAnsi="Times New Roman"/>
          <w:b/>
        </w:rPr>
        <w:t>, nr sprawy: KC-zp.272-</w:t>
      </w:r>
      <w:r w:rsidR="009B4FF9">
        <w:rPr>
          <w:rFonts w:ascii="Times New Roman" w:hAnsi="Times New Roman"/>
          <w:b/>
        </w:rPr>
        <w:t>732</w:t>
      </w:r>
      <w:r w:rsidR="009B4FF9" w:rsidRPr="00DC7E52">
        <w:rPr>
          <w:rFonts w:ascii="Times New Roman" w:hAnsi="Times New Roman"/>
          <w:b/>
        </w:rPr>
        <w:t>/2</w:t>
      </w:r>
      <w:r w:rsidR="009B4FF9">
        <w:rPr>
          <w:rFonts w:ascii="Times New Roman" w:hAnsi="Times New Roman"/>
          <w:b/>
        </w:rPr>
        <w:t>2</w:t>
      </w:r>
      <w:r w:rsidR="009B4FF9" w:rsidRPr="00DC7E52">
        <w:rPr>
          <w:rFonts w:ascii="Times New Roman" w:hAnsi="Times New Roman"/>
          <w:b/>
          <w:bCs/>
          <w:iCs/>
        </w:rPr>
        <w:t xml:space="preserve">, </w:t>
      </w:r>
      <w:r w:rsidR="009B4FF9" w:rsidRPr="00DC7E52">
        <w:rPr>
          <w:rFonts w:ascii="Times New Roman" w:hAnsi="Times New Roman"/>
        </w:rPr>
        <w:t xml:space="preserve">prowadzonego przez Akademię Górniczo-Hutniczą w Krakowie, </w:t>
      </w:r>
    </w:p>
    <w:p w14:paraId="0A7AD503" w14:textId="77777777" w:rsidR="009B4FF9" w:rsidRPr="00DC7E52" w:rsidRDefault="009B4FF9" w:rsidP="009B4FF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(t.j. Dz. U. z 2019r. poz. 2019 z późn.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54A950E" w14:textId="77777777" w:rsidR="009B4FF9" w:rsidRPr="00DC7E52" w:rsidRDefault="009B4FF9" w:rsidP="009B4FF9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39450012" w14:textId="77777777" w:rsidR="009B4FF9" w:rsidRPr="00DC7E52" w:rsidRDefault="009B4FF9" w:rsidP="009B4F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27207F0B" w14:textId="77777777" w:rsidR="009B4FF9" w:rsidRPr="00DC7E52" w:rsidRDefault="009B4FF9" w:rsidP="009B4FF9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24B68DEF" w14:textId="77777777" w:rsidR="009B4FF9" w:rsidRPr="00DC7E52" w:rsidRDefault="009B4FF9" w:rsidP="009B4FF9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A6FC180" w14:textId="77777777" w:rsidR="009B4FF9" w:rsidRPr="00DC7E52" w:rsidRDefault="009B4FF9" w:rsidP="009B4FF9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B4FF9" w:rsidRPr="00DC7E52" w14:paraId="1609D219" w14:textId="77777777" w:rsidTr="00D86A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EFD66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C3135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8A189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9B4FF9" w:rsidRPr="00DC7E52" w14:paraId="05875170" w14:textId="77777777" w:rsidTr="00D86A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DCDF2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D9F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22CA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4FF9" w:rsidRPr="00DC7E52" w14:paraId="01B57C4D" w14:textId="77777777" w:rsidTr="00D86A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BF60D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2BB1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C60C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B4FF9" w:rsidRPr="00DC7E52" w14:paraId="3D18EAEC" w14:textId="77777777" w:rsidTr="00D86A6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E4375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E9CCC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1EEB" w14:textId="77777777" w:rsidR="009B4FF9" w:rsidRPr="00DC7E52" w:rsidRDefault="009B4FF9" w:rsidP="00D86A64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7FF9397F" w14:textId="77777777" w:rsidR="009B4FF9" w:rsidRPr="00DC7E52" w:rsidRDefault="009B4FF9" w:rsidP="009B4FF9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71FAE35" w14:textId="77777777" w:rsidR="009B4FF9" w:rsidRPr="00DC7E52" w:rsidRDefault="009B4FF9" w:rsidP="009B4FF9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56ADE7A" w14:textId="77777777" w:rsidR="009B4FF9" w:rsidRPr="00DC7E52" w:rsidRDefault="009B4FF9" w:rsidP="009B4F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FE5C323" w14:textId="77777777" w:rsidR="009B4FF9" w:rsidRPr="00DC7E52" w:rsidRDefault="009B4FF9" w:rsidP="009B4F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C7C073C" w14:textId="77777777" w:rsidR="009B4FF9" w:rsidRPr="00DC7E52" w:rsidRDefault="009B4FF9" w:rsidP="009B4FF9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D2E4365" w14:textId="77777777" w:rsidR="009B4FF9" w:rsidRPr="00DC7E52" w:rsidRDefault="009B4FF9" w:rsidP="009B4FF9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2DC2ED1" w14:textId="77777777" w:rsidR="009B4FF9" w:rsidRPr="00DC7E52" w:rsidRDefault="009B4FF9" w:rsidP="009B4FF9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3FCD973" w14:textId="77777777" w:rsidR="009B4FF9" w:rsidRPr="00DC7E52" w:rsidRDefault="009B4FF9" w:rsidP="009B4FF9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662EDC3A" w14:textId="77777777" w:rsidR="009B4FF9" w:rsidRPr="00DC7E52" w:rsidRDefault="009B4FF9" w:rsidP="009B4FF9">
      <w:pPr>
        <w:rPr>
          <w:rFonts w:ascii="Times New Roman" w:hAnsi="Times New Roman"/>
        </w:rPr>
      </w:pPr>
    </w:p>
    <w:p w14:paraId="2EC399E7" w14:textId="77777777" w:rsidR="009B4FF9" w:rsidRPr="00DC7E52" w:rsidRDefault="009B4FF9" w:rsidP="009B4FF9">
      <w:pPr>
        <w:rPr>
          <w:rFonts w:ascii="Times New Roman" w:hAnsi="Times New Roman"/>
        </w:rPr>
      </w:pPr>
    </w:p>
    <w:p w14:paraId="20F3FDEC" w14:textId="77777777" w:rsidR="009B4FF9" w:rsidRPr="009508B4" w:rsidRDefault="009B4FF9" w:rsidP="009B4FF9"/>
    <w:p w14:paraId="4B6119C1" w14:textId="77777777" w:rsidR="009B4FF9" w:rsidRPr="006B41DD" w:rsidRDefault="009B4FF9" w:rsidP="009B4FF9"/>
    <w:p w14:paraId="36EE21DD" w14:textId="119D1CCA" w:rsidR="00106AC7" w:rsidRPr="009B4FF9" w:rsidRDefault="00106AC7" w:rsidP="009B4FF9"/>
    <w:sectPr w:rsidR="00106AC7" w:rsidRPr="009B4FF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EA062C" w14:textId="77777777" w:rsidR="00903FAE" w:rsidRDefault="00903FAE">
      <w:r>
        <w:separator/>
      </w:r>
    </w:p>
  </w:endnote>
  <w:endnote w:type="continuationSeparator" w:id="0">
    <w:p w14:paraId="655D3141" w14:textId="77777777" w:rsidR="00903FAE" w:rsidRDefault="00903F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359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08CC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701A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AE8524B" w14:textId="77777777" w:rsidR="00336EEB" w:rsidRDefault="00CD65AA" w:rsidP="00336EEB">
    <w:pPr>
      <w:pStyle w:val="Stopka"/>
      <w:tabs>
        <w:tab w:val="clear" w:pos="4536"/>
      </w:tabs>
      <w:jc w:val="center"/>
    </w:pPr>
    <w:r>
      <w:rPr>
        <w:noProof/>
      </w:rPr>
      <w:pict w14:anchorId="111326A4">
        <v:line id="_x0000_s1025" style="position:absolute;left:0;text-align:left;z-index:251657728" from="-3.85pt,8.7pt" to="455.15pt,8.7pt"/>
      </w:pict>
    </w:r>
  </w:p>
  <w:p w14:paraId="7DA9D82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A1883" w14:textId="77777777" w:rsidR="00F86ED2" w:rsidRDefault="00F86E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63489" w14:textId="77777777" w:rsidR="00903FAE" w:rsidRDefault="00903FAE">
      <w:r>
        <w:separator/>
      </w:r>
    </w:p>
  </w:footnote>
  <w:footnote w:type="continuationSeparator" w:id="0">
    <w:p w14:paraId="222FE2E7" w14:textId="77777777" w:rsidR="00903FAE" w:rsidRDefault="00903F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35F7" w14:textId="77777777" w:rsidR="00F86ED2" w:rsidRDefault="00F86E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C0DD8" w14:textId="4B921E20" w:rsidR="00F86ED2" w:rsidRDefault="00CD65AA" w:rsidP="009B4FF9">
    <w:r>
      <w:rPr>
        <w:noProof/>
      </w:rPr>
      <w:pict w14:anchorId="0FD52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6" type="#_x0000_t75" alt="stopka_listownika_prace-lab_v2" style="position:absolute;margin-left:0;margin-top:-.05pt;width:453.5pt;height:35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24C3D" w14:textId="77777777" w:rsidR="00F86ED2" w:rsidRDefault="00F86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6811142">
    <w:abstractNumId w:val="14"/>
  </w:num>
  <w:num w:numId="2" w16cid:durableId="849684070">
    <w:abstractNumId w:val="0"/>
  </w:num>
  <w:num w:numId="3" w16cid:durableId="1579093574">
    <w:abstractNumId w:val="12"/>
  </w:num>
  <w:num w:numId="4" w16cid:durableId="892237226">
    <w:abstractNumId w:val="8"/>
  </w:num>
  <w:num w:numId="5" w16cid:durableId="1508594508">
    <w:abstractNumId w:val="7"/>
  </w:num>
  <w:num w:numId="6" w16cid:durableId="1635403865">
    <w:abstractNumId w:val="1"/>
  </w:num>
  <w:num w:numId="7" w16cid:durableId="923296648">
    <w:abstractNumId w:val="6"/>
  </w:num>
  <w:num w:numId="8" w16cid:durableId="425198829">
    <w:abstractNumId w:val="3"/>
  </w:num>
  <w:num w:numId="9" w16cid:durableId="417023800">
    <w:abstractNumId w:val="2"/>
  </w:num>
  <w:num w:numId="10" w16cid:durableId="1731732437">
    <w:abstractNumId w:val="5"/>
  </w:num>
  <w:num w:numId="11" w16cid:durableId="1696150307">
    <w:abstractNumId w:val="11"/>
  </w:num>
  <w:num w:numId="12" w16cid:durableId="251818582">
    <w:abstractNumId w:val="4"/>
  </w:num>
  <w:num w:numId="13" w16cid:durableId="789782995">
    <w:abstractNumId w:val="10"/>
  </w:num>
  <w:num w:numId="14" w16cid:durableId="1396389024">
    <w:abstractNumId w:val="13"/>
  </w:num>
  <w:num w:numId="15" w16cid:durableId="12018168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3FA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03FAE"/>
    <w:rsid w:val="00952336"/>
    <w:rsid w:val="009A21D7"/>
    <w:rsid w:val="009A4A2C"/>
    <w:rsid w:val="009B4FF9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D65A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86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911F47"/>
  <w15:chartTrackingRefBased/>
  <w15:docId w15:val="{DB698E14-90D9-4FC0-A02B-50F80DC60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B4F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9B4FF9"/>
    <w:rPr>
      <w:b/>
      <w:sz w:val="24"/>
    </w:rPr>
  </w:style>
  <w:style w:type="character" w:customStyle="1" w:styleId="NagwekZnak">
    <w:name w:val="Nagłówek Znak"/>
    <w:link w:val="Nagwek"/>
    <w:rsid w:val="009B4FF9"/>
  </w:style>
  <w:style w:type="paragraph" w:styleId="Akapitzlist">
    <w:name w:val="List Paragraph"/>
    <w:basedOn w:val="Normalny"/>
    <w:uiPriority w:val="34"/>
    <w:qFormat/>
    <w:rsid w:val="009B4FF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2022-12-06T14:12:00Z</dcterms:created>
  <dcterms:modified xsi:type="dcterms:W3CDTF">2022-12-06T14:14:00Z</dcterms:modified>
</cp:coreProperties>
</file>