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66F527ED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50143B" w:rsidRPr="0050143B">
        <w:rPr>
          <w:b/>
          <w:bCs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="0050143B" w:rsidRPr="0050143B">
        <w:rPr>
          <w:b/>
          <w:bCs/>
          <w:szCs w:val="22"/>
        </w:rPr>
        <w:t>WIMiR</w:t>
      </w:r>
      <w:proofErr w:type="spellEnd"/>
      <w:r w:rsidR="0050143B" w:rsidRPr="0050143B">
        <w:rPr>
          <w:b/>
          <w:bCs/>
          <w:szCs w:val="22"/>
        </w:rPr>
        <w:t xml:space="preserve"> - KC-zp.272-735/22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126"/>
        <w:gridCol w:w="1985"/>
        <w:gridCol w:w="1977"/>
      </w:tblGrid>
      <w:tr w:rsidR="00136ADA" w14:paraId="0300EBA0" w14:textId="77777777" w:rsidTr="00832E26">
        <w:tc>
          <w:tcPr>
            <w:tcW w:w="2972" w:type="dxa"/>
          </w:tcPr>
          <w:p w14:paraId="181DBB85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2126" w:type="dxa"/>
          </w:tcPr>
          <w:p w14:paraId="47AF924A" w14:textId="498B60BD" w:rsidR="00136ADA" w:rsidRP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</w:rPr>
            </w:pPr>
            <w:r w:rsidRPr="00136ADA">
              <w:rPr>
                <w:b/>
                <w:szCs w:val="22"/>
              </w:rPr>
              <w:t>Zadanie nr 1</w:t>
            </w:r>
          </w:p>
        </w:tc>
        <w:tc>
          <w:tcPr>
            <w:tcW w:w="1985" w:type="dxa"/>
          </w:tcPr>
          <w:p w14:paraId="358C0AD5" w14:textId="68E77190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136ADA">
              <w:rPr>
                <w:b/>
                <w:szCs w:val="22"/>
              </w:rPr>
              <w:t xml:space="preserve">Zadanie nr </w:t>
            </w:r>
            <w:r>
              <w:rPr>
                <w:b/>
                <w:szCs w:val="22"/>
              </w:rPr>
              <w:t>2</w:t>
            </w:r>
          </w:p>
        </w:tc>
        <w:tc>
          <w:tcPr>
            <w:tcW w:w="1977" w:type="dxa"/>
          </w:tcPr>
          <w:p w14:paraId="58886113" w14:textId="146666E3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136ADA">
              <w:rPr>
                <w:b/>
                <w:szCs w:val="22"/>
              </w:rPr>
              <w:t xml:space="preserve">Zadanie nr </w:t>
            </w:r>
            <w:r>
              <w:rPr>
                <w:b/>
                <w:szCs w:val="22"/>
              </w:rPr>
              <w:t>3</w:t>
            </w:r>
          </w:p>
        </w:tc>
      </w:tr>
      <w:tr w:rsidR="00136ADA" w14:paraId="36E60C8F" w14:textId="77777777" w:rsidTr="00832E26">
        <w:tc>
          <w:tcPr>
            <w:tcW w:w="2972" w:type="dxa"/>
          </w:tcPr>
          <w:p w14:paraId="555C04CF" w14:textId="759D1D85" w:rsidR="00136ADA" w:rsidRPr="00136ADA" w:rsidRDefault="00136ADA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 xml:space="preserve">Cena brutto za całość przedmiotu zamówienia tj. </w:t>
            </w:r>
          </w:p>
        </w:tc>
        <w:tc>
          <w:tcPr>
            <w:tcW w:w="2126" w:type="dxa"/>
          </w:tcPr>
          <w:p w14:paraId="109ED387" w14:textId="5014A45A" w:rsidR="00136ADA" w:rsidRDefault="00832E26" w:rsidP="00136939">
            <w:pPr>
              <w:widowControl w:val="0"/>
              <w:ind w:right="1"/>
              <w:jc w:val="center"/>
              <w:rPr>
                <w:szCs w:val="22"/>
              </w:rPr>
            </w:pPr>
            <w:r w:rsidRPr="00136ADA">
              <w:rPr>
                <w:szCs w:val="22"/>
              </w:rPr>
              <w:t xml:space="preserve">za </w:t>
            </w:r>
            <w:r>
              <w:rPr>
                <w:szCs w:val="22"/>
              </w:rPr>
              <w:t>10</w:t>
            </w:r>
            <w:r w:rsidR="00DC641D">
              <w:rPr>
                <w:szCs w:val="22"/>
              </w:rPr>
              <w:t>08</w:t>
            </w:r>
            <w:r w:rsidRPr="00136ADA">
              <w:rPr>
                <w:szCs w:val="22"/>
              </w:rPr>
              <w:t xml:space="preserve"> godzin</w:t>
            </w:r>
          </w:p>
          <w:p w14:paraId="139B4FDD" w14:textId="77777777" w:rsidR="00832E26" w:rsidRDefault="00832E26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46314F12" w14:textId="753586C6" w:rsidR="00832E26" w:rsidRPr="00832E26" w:rsidRDefault="00832E26" w:rsidP="00832E26">
            <w:pPr>
              <w:widowControl w:val="0"/>
              <w:ind w:right="1"/>
              <w:rPr>
                <w:b/>
                <w:szCs w:val="22"/>
              </w:rPr>
            </w:pPr>
            <w:r w:rsidRPr="00832E26">
              <w:rPr>
                <w:b/>
                <w:szCs w:val="22"/>
              </w:rPr>
              <w:t>……………….</w:t>
            </w:r>
            <w:r>
              <w:rPr>
                <w:b/>
                <w:szCs w:val="22"/>
              </w:rPr>
              <w:t xml:space="preserve"> 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1985" w:type="dxa"/>
          </w:tcPr>
          <w:p w14:paraId="42145564" w14:textId="556DD604" w:rsidR="00832E26" w:rsidRDefault="00832E26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136ADA">
              <w:rPr>
                <w:szCs w:val="22"/>
              </w:rPr>
              <w:t xml:space="preserve">za </w:t>
            </w:r>
            <w:r w:rsidR="00DC641D">
              <w:rPr>
                <w:szCs w:val="22"/>
              </w:rPr>
              <w:t>252</w:t>
            </w:r>
            <w:r w:rsidRPr="00136ADA">
              <w:rPr>
                <w:szCs w:val="22"/>
              </w:rPr>
              <w:t xml:space="preserve"> godzin</w:t>
            </w:r>
            <w:r w:rsidR="00DC641D">
              <w:rPr>
                <w:szCs w:val="22"/>
              </w:rPr>
              <w:t>y</w:t>
            </w:r>
          </w:p>
          <w:p w14:paraId="211CC39C" w14:textId="77777777" w:rsidR="00832E26" w:rsidRDefault="00832E26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6CB33629" w14:textId="64BFF606" w:rsidR="00136ADA" w:rsidRDefault="00832E26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……………</w:t>
            </w:r>
            <w:r>
              <w:rPr>
                <w:b/>
                <w:szCs w:val="22"/>
              </w:rPr>
              <w:t xml:space="preserve"> 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1977" w:type="dxa"/>
          </w:tcPr>
          <w:p w14:paraId="662AE245" w14:textId="6C92A9EC" w:rsidR="00832E26" w:rsidRDefault="00832E26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136ADA">
              <w:rPr>
                <w:szCs w:val="22"/>
              </w:rPr>
              <w:t xml:space="preserve">za </w:t>
            </w:r>
            <w:r w:rsidR="00DC641D">
              <w:rPr>
                <w:szCs w:val="22"/>
              </w:rPr>
              <w:t>252</w:t>
            </w:r>
            <w:r w:rsidRPr="00136ADA">
              <w:rPr>
                <w:szCs w:val="22"/>
              </w:rPr>
              <w:t xml:space="preserve"> godzin</w:t>
            </w:r>
            <w:r w:rsidR="00DC641D">
              <w:rPr>
                <w:szCs w:val="22"/>
              </w:rPr>
              <w:t>y</w:t>
            </w:r>
          </w:p>
          <w:p w14:paraId="16375E04" w14:textId="77777777" w:rsidR="00832E26" w:rsidRDefault="00832E26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3231ADD2" w14:textId="274305E7" w:rsidR="00136ADA" w:rsidRDefault="00832E26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……………</w:t>
            </w:r>
            <w:r>
              <w:rPr>
                <w:b/>
                <w:szCs w:val="22"/>
              </w:rPr>
              <w:t xml:space="preserve"> </w:t>
            </w:r>
            <w:r w:rsidRPr="00832E26"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</w:tr>
      <w:tr w:rsidR="00136ADA" w14:paraId="74BF2FF2" w14:textId="77777777" w:rsidTr="00832E26">
        <w:tc>
          <w:tcPr>
            <w:tcW w:w="2972" w:type="dxa"/>
          </w:tcPr>
          <w:p w14:paraId="7926E44F" w14:textId="394D34FA" w:rsidR="00136ADA" w:rsidRPr="00136ADA" w:rsidRDefault="00136ADA" w:rsidP="00136ADA">
            <w:pPr>
              <w:widowControl w:val="0"/>
              <w:ind w:right="1"/>
              <w:rPr>
                <w:szCs w:val="22"/>
              </w:rPr>
            </w:pPr>
            <w:r w:rsidRPr="00245244">
              <w:rPr>
                <w:szCs w:val="22"/>
              </w:rPr>
              <w:t>Słownie cena brutto</w:t>
            </w:r>
          </w:p>
        </w:tc>
        <w:tc>
          <w:tcPr>
            <w:tcW w:w="2126" w:type="dxa"/>
          </w:tcPr>
          <w:p w14:paraId="6411A967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1985" w:type="dxa"/>
          </w:tcPr>
          <w:p w14:paraId="149CB441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1977" w:type="dxa"/>
          </w:tcPr>
          <w:p w14:paraId="5ABBE14D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136ADA" w14:paraId="06917CBB" w14:textId="77777777" w:rsidTr="00832E26">
        <w:tc>
          <w:tcPr>
            <w:tcW w:w="2972" w:type="dxa"/>
          </w:tcPr>
          <w:p w14:paraId="327C976D" w14:textId="66A5B13D" w:rsidR="00136ADA" w:rsidRPr="00136ADA" w:rsidRDefault="00136ADA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Stawka za 1 roboczogodzinę brutto</w:t>
            </w:r>
          </w:p>
        </w:tc>
        <w:tc>
          <w:tcPr>
            <w:tcW w:w="2126" w:type="dxa"/>
          </w:tcPr>
          <w:p w14:paraId="1907A10E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70CA0364" w14:textId="29C21C61" w:rsidR="00DC641D" w:rsidRDefault="00DC641D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</w:t>
            </w:r>
            <w:r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1985" w:type="dxa"/>
          </w:tcPr>
          <w:p w14:paraId="3A0C90F1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10F10885" w14:textId="46964D84" w:rsidR="00DC641D" w:rsidRDefault="00DC641D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</w:t>
            </w:r>
            <w:r>
              <w:rPr>
                <w:b/>
                <w:szCs w:val="22"/>
              </w:rPr>
              <w:t>..</w:t>
            </w:r>
            <w:r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1977" w:type="dxa"/>
          </w:tcPr>
          <w:p w14:paraId="233A55C2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09E08D18" w14:textId="450D4E80" w:rsidR="00DC641D" w:rsidRDefault="00DC641D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</w:t>
            </w:r>
            <w:bookmarkStart w:id="1" w:name="_GoBack"/>
            <w:bookmarkEnd w:id="1"/>
            <w:r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</w:tr>
      <w:tr w:rsidR="00136ADA" w14:paraId="14BD73DE" w14:textId="77777777" w:rsidTr="00832E26">
        <w:tc>
          <w:tcPr>
            <w:tcW w:w="2972" w:type="dxa"/>
          </w:tcPr>
          <w:p w14:paraId="166ACF74" w14:textId="48EC886E" w:rsidR="00136ADA" w:rsidRPr="00136ADA" w:rsidRDefault="00136ADA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Słownie</w:t>
            </w:r>
            <w:r>
              <w:rPr>
                <w:szCs w:val="22"/>
              </w:rPr>
              <w:t xml:space="preserve"> stawka za 1 </w:t>
            </w:r>
            <w:proofErr w:type="spellStart"/>
            <w:r>
              <w:rPr>
                <w:szCs w:val="22"/>
              </w:rPr>
              <w:t>rbg</w:t>
            </w:r>
            <w:proofErr w:type="spellEnd"/>
          </w:p>
        </w:tc>
        <w:tc>
          <w:tcPr>
            <w:tcW w:w="2126" w:type="dxa"/>
          </w:tcPr>
          <w:p w14:paraId="1AA54D7D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1985" w:type="dxa"/>
          </w:tcPr>
          <w:p w14:paraId="529A7EAA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1977" w:type="dxa"/>
          </w:tcPr>
          <w:p w14:paraId="0BFA19D3" w14:textId="77777777" w:rsidR="00136ADA" w:rsidRDefault="00136ADA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136ADA" w14:paraId="236C8686" w14:textId="77777777" w:rsidTr="00832E26">
        <w:tc>
          <w:tcPr>
            <w:tcW w:w="2972" w:type="dxa"/>
          </w:tcPr>
          <w:p w14:paraId="350AFAE3" w14:textId="3002A945" w:rsidR="00136ADA" w:rsidRPr="00136ADA" w:rsidRDefault="00136ADA" w:rsidP="00136ADA">
            <w:pPr>
              <w:widowControl w:val="0"/>
              <w:ind w:right="1"/>
              <w:rPr>
                <w:szCs w:val="22"/>
              </w:rPr>
            </w:pPr>
            <w:r>
              <w:rPr>
                <w:szCs w:val="22"/>
              </w:rPr>
              <w:t>Termin realizacji</w:t>
            </w:r>
          </w:p>
        </w:tc>
        <w:tc>
          <w:tcPr>
            <w:tcW w:w="2126" w:type="dxa"/>
          </w:tcPr>
          <w:p w14:paraId="014797E2" w14:textId="587437DF" w:rsidR="00136ADA" w:rsidRPr="00136ADA" w:rsidRDefault="00136ADA" w:rsidP="00136ADA">
            <w:pPr>
              <w:widowControl w:val="0"/>
              <w:rPr>
                <w:szCs w:val="22"/>
              </w:rPr>
            </w:pPr>
            <w:r w:rsidRPr="00136ADA">
              <w:rPr>
                <w:szCs w:val="22"/>
              </w:rPr>
              <w:t>1</w:t>
            </w:r>
            <w:r w:rsidR="00DC641D">
              <w:rPr>
                <w:szCs w:val="22"/>
              </w:rPr>
              <w:t>2</w:t>
            </w:r>
            <w:r w:rsidRPr="00136ADA">
              <w:rPr>
                <w:szCs w:val="22"/>
              </w:rPr>
              <w:t xml:space="preserve"> m-</w:t>
            </w:r>
            <w:proofErr w:type="spellStart"/>
            <w:r w:rsidRPr="00136ADA">
              <w:rPr>
                <w:szCs w:val="22"/>
              </w:rPr>
              <w:t>cy</w:t>
            </w:r>
            <w:proofErr w:type="spellEnd"/>
            <w:r w:rsidRPr="00136ADA">
              <w:rPr>
                <w:szCs w:val="22"/>
              </w:rPr>
              <w:t xml:space="preserve"> od daty podpisania umowy</w:t>
            </w:r>
          </w:p>
        </w:tc>
        <w:tc>
          <w:tcPr>
            <w:tcW w:w="1985" w:type="dxa"/>
          </w:tcPr>
          <w:p w14:paraId="329A5C2B" w14:textId="55B99BB3" w:rsidR="00136ADA" w:rsidRPr="00136ADA" w:rsidRDefault="00DC641D" w:rsidP="00136ADA">
            <w:pPr>
              <w:widowControl w:val="0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="00136ADA" w:rsidRPr="00136ADA">
              <w:rPr>
                <w:szCs w:val="22"/>
              </w:rPr>
              <w:t xml:space="preserve"> m-ce od daty podpisania umowy</w:t>
            </w:r>
          </w:p>
        </w:tc>
        <w:tc>
          <w:tcPr>
            <w:tcW w:w="1977" w:type="dxa"/>
          </w:tcPr>
          <w:p w14:paraId="66CEB7C2" w14:textId="20E02C07" w:rsidR="00136ADA" w:rsidRDefault="00DC641D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>
              <w:rPr>
                <w:szCs w:val="22"/>
              </w:rPr>
              <w:t>3</w:t>
            </w:r>
            <w:r w:rsidR="00136ADA" w:rsidRPr="00136ADA">
              <w:rPr>
                <w:szCs w:val="22"/>
              </w:rPr>
              <w:t xml:space="preserve"> m-ce od daty podpisania umowy</w:t>
            </w:r>
          </w:p>
        </w:tc>
      </w:tr>
      <w:tr w:rsidR="00136ADA" w14:paraId="1C40F034" w14:textId="77777777" w:rsidTr="00832E26">
        <w:tc>
          <w:tcPr>
            <w:tcW w:w="2972" w:type="dxa"/>
          </w:tcPr>
          <w:p w14:paraId="0B5A0DEA" w14:textId="024BC4D9" w:rsidR="00136ADA" w:rsidRDefault="00136ADA" w:rsidP="00136ADA">
            <w:pPr>
              <w:widowControl w:val="0"/>
              <w:ind w:right="1"/>
              <w:rPr>
                <w:szCs w:val="22"/>
              </w:rPr>
            </w:pPr>
            <w:r w:rsidRPr="00245244">
              <w:rPr>
                <w:b/>
                <w:szCs w:val="22"/>
              </w:rPr>
              <w:t>Termin płatności:</w:t>
            </w:r>
          </w:p>
        </w:tc>
        <w:tc>
          <w:tcPr>
            <w:tcW w:w="6088" w:type="dxa"/>
            <w:gridSpan w:val="3"/>
          </w:tcPr>
          <w:p w14:paraId="7D6F5428" w14:textId="77777777" w:rsidR="00B74611" w:rsidRPr="00245244" w:rsidRDefault="00B74611" w:rsidP="00B74611">
            <w:pPr>
              <w:widowControl w:val="0"/>
              <w:ind w:right="1"/>
              <w:jc w:val="both"/>
              <w:rPr>
                <w:szCs w:val="22"/>
              </w:rPr>
            </w:pPr>
            <w:r w:rsidRPr="00245244">
              <w:rPr>
                <w:szCs w:val="22"/>
              </w:rPr>
              <w:t>przelewem w ciągu 14 dni od akceptacji wyników prac przez Kierownika projektu.</w:t>
            </w:r>
          </w:p>
          <w:p w14:paraId="4704BFDA" w14:textId="2319213C" w:rsidR="00136ADA" w:rsidRPr="00136ADA" w:rsidRDefault="00136ADA" w:rsidP="00136939">
            <w:pPr>
              <w:widowControl w:val="0"/>
              <w:ind w:right="1"/>
              <w:jc w:val="center"/>
              <w:rPr>
                <w:szCs w:val="22"/>
              </w:rPr>
            </w:pPr>
          </w:p>
        </w:tc>
      </w:tr>
    </w:tbl>
    <w:p w14:paraId="5842D3FA" w14:textId="77777777" w:rsidR="00136ADA" w:rsidRDefault="00136AD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0D7EF755" w14:textId="51463A38" w:rsidR="00136ADA" w:rsidRDefault="00136AD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0E34653E" w14:textId="77777777" w:rsidR="00832E26" w:rsidRDefault="00832E26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EA15E62" w14:textId="2FAE9CDC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58C473CB" w14:textId="67826D6E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1ACF433" w14:textId="77777777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1DC3E85" w14:textId="29575D71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62BF33BA" w14:textId="6FFA119B" w:rsidR="00B74611" w:rsidRPr="00B74611" w:rsidRDefault="00B74611" w:rsidP="00B74611">
      <w:pPr>
        <w:tabs>
          <w:tab w:val="right" w:pos="9000"/>
        </w:tabs>
        <w:jc w:val="center"/>
        <w:rPr>
          <w:b/>
          <w:color w:val="FF0000"/>
          <w:szCs w:val="22"/>
          <w:u w:val="single"/>
        </w:rPr>
      </w:pPr>
      <w:r w:rsidRPr="00B74611">
        <w:rPr>
          <w:b/>
          <w:color w:val="FF0000"/>
          <w:szCs w:val="22"/>
          <w:u w:val="single"/>
        </w:rPr>
        <w:lastRenderedPageBreak/>
        <w:t>Kryterium oceny ofert:</w:t>
      </w:r>
    </w:p>
    <w:p w14:paraId="17A88BE6" w14:textId="77777777" w:rsidR="00B74611" w:rsidRPr="00245244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DB9D7B7" w14:textId="33182881" w:rsidR="009B0E8A" w:rsidRPr="00136ADA" w:rsidRDefault="00136ADA" w:rsidP="007D08CB">
      <w:pPr>
        <w:tabs>
          <w:tab w:val="right" w:pos="9000"/>
        </w:tabs>
        <w:jc w:val="center"/>
        <w:rPr>
          <w:b/>
          <w:szCs w:val="22"/>
          <w:u w:val="single"/>
        </w:rPr>
      </w:pPr>
      <w:r w:rsidRPr="00136ADA">
        <w:rPr>
          <w:b/>
          <w:szCs w:val="22"/>
          <w:u w:val="single"/>
        </w:rPr>
        <w:t>Zadanie nr 1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192C64BE" w14:textId="4F32F1E0" w:rsidR="00B74611" w:rsidRDefault="00B74611" w:rsidP="00B74611">
      <w:pPr>
        <w:pStyle w:val="Akapitzlist"/>
        <w:numPr>
          <w:ilvl w:val="0"/>
          <w:numId w:val="6"/>
        </w:numPr>
        <w:jc w:val="both"/>
      </w:pPr>
      <w:r w:rsidRPr="00245244">
        <w:t xml:space="preserve">Oświadczam, że </w:t>
      </w:r>
      <w:r w:rsidRPr="0016447E">
        <w:rPr>
          <w:b/>
        </w:rPr>
        <w:t>………………………………….</w:t>
      </w:r>
      <w:r w:rsidRPr="00245244">
        <w:t>.</w:t>
      </w:r>
      <w:r w:rsidRPr="00245244">
        <w:rPr>
          <w:i/>
        </w:rPr>
        <w:t>/imię i nazwisko</w:t>
      </w:r>
      <w:r w:rsidRPr="00245244">
        <w:t xml:space="preserve">/ posiada </w:t>
      </w:r>
      <w:r w:rsidRPr="00B74611">
        <w:rPr>
          <w:highlight w:val="yellow"/>
        </w:rPr>
        <w:t>………..</w:t>
      </w:r>
      <w:r>
        <w:rPr>
          <w:highlight w:val="yellow"/>
        </w:rPr>
        <w:t xml:space="preserve"> </w:t>
      </w:r>
      <w:r>
        <w:rPr>
          <w:i/>
        </w:rPr>
        <w:t>/</w:t>
      </w:r>
      <w:r w:rsidRPr="00B74611">
        <w:rPr>
          <w:i/>
        </w:rPr>
        <w:t>proszę wpisać ilość</w:t>
      </w:r>
      <w:r>
        <w:rPr>
          <w:i/>
        </w:rPr>
        <w:t>/</w:t>
      </w:r>
      <w:r>
        <w:t xml:space="preserve"> </w:t>
      </w:r>
      <w:r w:rsidRPr="00245244">
        <w:t xml:space="preserve"> </w:t>
      </w:r>
      <w:r w:rsidRPr="00B74611">
        <w:t>publikacj</w:t>
      </w:r>
      <w:r>
        <w:t>i</w:t>
      </w:r>
      <w:r w:rsidRPr="00B74611">
        <w:t xml:space="preserve">  naukow</w:t>
      </w:r>
      <w:r>
        <w:t>ych</w:t>
      </w:r>
      <w:r w:rsidRPr="00B74611">
        <w:t xml:space="preserve"> z listy </w:t>
      </w:r>
      <w:proofErr w:type="spellStart"/>
      <w:r w:rsidRPr="00B74611">
        <w:t>Journal</w:t>
      </w:r>
      <w:proofErr w:type="spellEnd"/>
      <w:r w:rsidRPr="00B74611">
        <w:t xml:space="preserve"> </w:t>
      </w:r>
      <w:proofErr w:type="spellStart"/>
      <w:r w:rsidRPr="00B74611">
        <w:t>Citation</w:t>
      </w:r>
      <w:r>
        <w:t>,</w:t>
      </w:r>
      <w:r w:rsidR="00BD6723">
        <w:t>Reports</w:t>
      </w:r>
      <w:proofErr w:type="spellEnd"/>
    </w:p>
    <w:p w14:paraId="0AE99124" w14:textId="77777777" w:rsidR="00BD6723" w:rsidRDefault="00BD6723" w:rsidP="00BD6723">
      <w:pPr>
        <w:pStyle w:val="Akapitzlist"/>
        <w:jc w:val="both"/>
      </w:pPr>
    </w:p>
    <w:p w14:paraId="4E33B2BC" w14:textId="0B1CA869" w:rsidR="00B74611" w:rsidRDefault="007D08CB" w:rsidP="00A7340A">
      <w:pPr>
        <w:pStyle w:val="Akapitzlist"/>
        <w:numPr>
          <w:ilvl w:val="0"/>
          <w:numId w:val="6"/>
        </w:numPr>
        <w:tabs>
          <w:tab w:val="right" w:pos="9000"/>
        </w:tabs>
        <w:jc w:val="both"/>
      </w:pPr>
      <w:r w:rsidRPr="00245244">
        <w:t xml:space="preserve">Oświadczam, że </w:t>
      </w:r>
      <w:r w:rsidRPr="0016447E">
        <w:rPr>
          <w:b/>
        </w:rPr>
        <w:t>…………………………………...……….</w:t>
      </w:r>
      <w:r w:rsidRPr="00245244">
        <w:t xml:space="preserve"> </w:t>
      </w:r>
      <w:r w:rsidRPr="00B74611">
        <w:rPr>
          <w:i/>
        </w:rPr>
        <w:t>/imię i nazwisko</w:t>
      </w:r>
      <w:r w:rsidRPr="00245244">
        <w:t xml:space="preserve">/ </w:t>
      </w:r>
      <w:r w:rsidRPr="00B74611">
        <w:rPr>
          <w:highlight w:val="yellow"/>
        </w:rPr>
        <w:t>posiada</w:t>
      </w:r>
      <w:r w:rsidR="00B74611">
        <w:rPr>
          <w:highlight w:val="yellow"/>
        </w:rPr>
        <w:t xml:space="preserve"> </w:t>
      </w:r>
      <w:r w:rsidR="00B74611" w:rsidRPr="00BD6723">
        <w:rPr>
          <w:highlight w:val="yellow"/>
        </w:rPr>
        <w:t xml:space="preserve">………………. </w:t>
      </w:r>
      <w:r w:rsidRPr="00BD6723">
        <w:rPr>
          <w:highlight w:val="yellow"/>
        </w:rPr>
        <w:t>lat</w:t>
      </w:r>
      <w:r w:rsidRPr="00245244">
        <w:t xml:space="preserve"> doświadczenia zawodowego </w:t>
      </w:r>
      <w:r w:rsidR="00B74611" w:rsidRPr="00B74611">
        <w:t xml:space="preserve">na stanowisku  związanym </w:t>
      </w:r>
      <w:r w:rsidR="00B74611">
        <w:t xml:space="preserve">z </w:t>
      </w:r>
      <w:r w:rsidR="00B74611" w:rsidRPr="00B74611">
        <w:t>metodami eksperymentalnymi i diagnostyką konstrukcji</w:t>
      </w:r>
      <w:r w:rsidR="0016447E">
        <w:t>.</w:t>
      </w:r>
    </w:p>
    <w:p w14:paraId="65588D7E" w14:textId="77777777" w:rsidR="00832E26" w:rsidRDefault="00832E26" w:rsidP="00832E26">
      <w:pPr>
        <w:pStyle w:val="Akapitzlist"/>
      </w:pPr>
    </w:p>
    <w:p w14:paraId="18C50AEC" w14:textId="12B5A2DC" w:rsidR="00B74611" w:rsidRPr="00245244" w:rsidRDefault="00832E26" w:rsidP="00832E26">
      <w:pPr>
        <w:tabs>
          <w:tab w:val="right" w:pos="9000"/>
        </w:tabs>
        <w:jc w:val="both"/>
      </w:pPr>
      <w:r>
        <w:t xml:space="preserve">             </w:t>
      </w:r>
    </w:p>
    <w:p w14:paraId="45DD104B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2B186C4B" w14:textId="5A40CE1C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nr 2</w:t>
      </w: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0D59B353" w14:textId="66055633" w:rsidR="008851B0" w:rsidRDefault="008851B0" w:rsidP="0016447E">
      <w:pPr>
        <w:pStyle w:val="Akapitzlist"/>
        <w:numPr>
          <w:ilvl w:val="0"/>
          <w:numId w:val="12"/>
        </w:numPr>
        <w:jc w:val="both"/>
      </w:pPr>
      <w:r w:rsidRPr="008851B0">
        <w:t xml:space="preserve">Oświadczam, że </w:t>
      </w:r>
      <w:r w:rsidRPr="0016447E">
        <w:rPr>
          <w:b/>
        </w:rPr>
        <w:t>…………………………………...</w:t>
      </w:r>
      <w:r w:rsidRPr="008851B0">
        <w:t xml:space="preserve"> /</w:t>
      </w:r>
      <w:r w:rsidRPr="0016447E">
        <w:rPr>
          <w:i/>
        </w:rPr>
        <w:t>imię i nazwisko</w:t>
      </w:r>
      <w:r w:rsidRPr="008851B0">
        <w:t xml:space="preserve">/ posiada tytuł zawodowy </w:t>
      </w:r>
      <w:r w:rsidRPr="0016447E">
        <w:rPr>
          <w:b/>
        </w:rPr>
        <w:t>magistra inżyniera</w:t>
      </w:r>
      <w:r w:rsidRPr="008851B0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</w:t>
      </w:r>
      <w:r w:rsidRPr="008851B0">
        <w:t>/</w:t>
      </w:r>
    </w:p>
    <w:p w14:paraId="6E89259E" w14:textId="77777777" w:rsidR="008851B0" w:rsidRDefault="008851B0" w:rsidP="0016447E">
      <w:pPr>
        <w:pStyle w:val="Akapitzlist"/>
        <w:tabs>
          <w:tab w:val="right" w:pos="9000"/>
        </w:tabs>
        <w:jc w:val="both"/>
      </w:pPr>
    </w:p>
    <w:p w14:paraId="686A515F" w14:textId="4494B97A" w:rsidR="00272017" w:rsidRPr="00BD6723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 xml:space="preserve">Oświadczam, że </w:t>
      </w:r>
      <w:r w:rsidRPr="0016447E">
        <w:rPr>
          <w:b/>
        </w:rPr>
        <w:t>…………………………………...</w:t>
      </w:r>
      <w:r w:rsidRPr="00245244">
        <w:t xml:space="preserve"> </w:t>
      </w:r>
      <w:r w:rsidRPr="00245244">
        <w:rPr>
          <w:i/>
        </w:rPr>
        <w:t>/imię i nazwisko</w:t>
      </w:r>
      <w:r w:rsidRPr="00245244">
        <w:t xml:space="preserve">/ posiada </w:t>
      </w:r>
      <w:r w:rsidR="00B74611" w:rsidRPr="00B74611">
        <w:t xml:space="preserve">tytuł zawodowy </w:t>
      </w:r>
      <w:r w:rsidR="0016447E" w:rsidRPr="0016447E">
        <w:rPr>
          <w:b/>
        </w:rPr>
        <w:t>inżyniera</w:t>
      </w:r>
      <w:r w:rsidR="0016447E" w:rsidRPr="0016447E">
        <w:t xml:space="preserve"> w dziedzinie nauk inżynieryjno-technicznych w dyscyplinach inżynieria mechaniczna lub automatyka lub elektronika i elektrotechnika lub inżynieria lądowa i transport lub inżynieria materiałów </w:t>
      </w:r>
      <w:r w:rsidR="00B74611" w:rsidRPr="00245244">
        <w:rPr>
          <w:i/>
        </w:rPr>
        <w:t>/</w:t>
      </w:r>
      <w:r w:rsidR="00B74611" w:rsidRPr="00BD6723">
        <w:rPr>
          <w:i/>
          <w:highlight w:val="yellow"/>
        </w:rPr>
        <w:t>proszę zaznaczyć właściwe</w:t>
      </w:r>
      <w:r w:rsidR="00B74611">
        <w:rPr>
          <w:i/>
        </w:rPr>
        <w:t>/</w:t>
      </w:r>
    </w:p>
    <w:p w14:paraId="7D202A70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53C5691A" w14:textId="0FE5658A" w:rsidR="00B74611" w:rsidRDefault="00272017" w:rsidP="00F732BF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>Oświadczam, że</w:t>
      </w:r>
      <w:r w:rsidRPr="00B74611">
        <w:rPr>
          <w:i/>
        </w:rPr>
        <w:t xml:space="preserve"> </w:t>
      </w:r>
      <w:r w:rsidRPr="0016447E">
        <w:rPr>
          <w:b/>
        </w:rPr>
        <w:t>…………………………………...……….</w:t>
      </w:r>
      <w:r w:rsidRPr="00245244">
        <w:t xml:space="preserve"> </w:t>
      </w:r>
      <w:r w:rsidRPr="00B74611">
        <w:rPr>
          <w:i/>
        </w:rPr>
        <w:t xml:space="preserve">/imię i nazwisko/ </w:t>
      </w:r>
      <w:r w:rsidR="00BD6723" w:rsidRPr="00BD6723">
        <w:rPr>
          <w:highlight w:val="yellow"/>
        </w:rPr>
        <w:t>posiada ………………. lat</w:t>
      </w:r>
      <w:r w:rsidR="00BD6723" w:rsidRPr="00BD6723">
        <w:t xml:space="preserve"> doświadczenia</w:t>
      </w:r>
      <w:r w:rsidR="00B74611" w:rsidRPr="00B74611">
        <w:t xml:space="preserve"> zawodowego w realizacji praktycznych projektów inżynieryjno-technicznych udokumentowanego udziałem w zespołach projektowych i realizacjach indywidualnych 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04C0928F" w14:textId="5D268FCE" w:rsidR="007D08CB" w:rsidRDefault="00832E26" w:rsidP="00514996">
      <w:pPr>
        <w:widowControl w:val="0"/>
        <w:ind w:right="1"/>
        <w:jc w:val="both"/>
        <w:rPr>
          <w:i/>
        </w:rPr>
      </w:pPr>
      <w:r>
        <w:rPr>
          <w:i/>
        </w:rPr>
        <w:t xml:space="preserve">             </w:t>
      </w:r>
      <w:r w:rsidRPr="00E31039">
        <w:rPr>
          <w:i/>
          <w:u w:val="single"/>
        </w:rPr>
        <w:t>Niewypełnienie oświadczenia oznacza brak kierunkowego wykształcenia</w:t>
      </w:r>
      <w:r w:rsidRPr="00832E26">
        <w:rPr>
          <w:i/>
        </w:rPr>
        <w:t>.</w:t>
      </w:r>
    </w:p>
    <w:p w14:paraId="7AEF275F" w14:textId="43C65FEC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2C5AB6AE" w14:textId="77777777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7FC0E77E" w14:textId="41352F13" w:rsidR="00BD6723" w:rsidRPr="00245244" w:rsidRDefault="00BD6723" w:rsidP="00BD6723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 xml:space="preserve">Zadanie nr </w:t>
      </w:r>
      <w:r>
        <w:rPr>
          <w:b/>
          <w:szCs w:val="22"/>
          <w:u w:val="single"/>
        </w:rPr>
        <w:t>3</w:t>
      </w:r>
    </w:p>
    <w:p w14:paraId="267DC58F" w14:textId="77777777" w:rsidR="00BD6723" w:rsidRPr="00245244" w:rsidRDefault="00BD6723" w:rsidP="00BD6723">
      <w:pPr>
        <w:tabs>
          <w:tab w:val="right" w:pos="9000"/>
        </w:tabs>
        <w:jc w:val="center"/>
        <w:rPr>
          <w:b/>
          <w:szCs w:val="22"/>
        </w:rPr>
      </w:pPr>
    </w:p>
    <w:p w14:paraId="5C3D89D0" w14:textId="77777777" w:rsidR="0016447E" w:rsidRPr="0016447E" w:rsidRDefault="0016447E" w:rsidP="0016447E">
      <w:pPr>
        <w:pStyle w:val="Akapitzlist"/>
        <w:numPr>
          <w:ilvl w:val="0"/>
          <w:numId w:val="14"/>
        </w:numPr>
        <w:jc w:val="both"/>
      </w:pPr>
      <w:r w:rsidRPr="0016447E">
        <w:t>Oświadczam, że …………………………………... /</w:t>
      </w:r>
      <w:r w:rsidRPr="0016447E">
        <w:rPr>
          <w:i/>
        </w:rPr>
        <w:t>imię i nazwisko</w:t>
      </w:r>
      <w:r w:rsidRPr="0016447E">
        <w:t xml:space="preserve">/ posiada tytuł zawodowy </w:t>
      </w:r>
      <w:r w:rsidRPr="0016447E">
        <w:rPr>
          <w:b/>
        </w:rPr>
        <w:t>magistra inżyniera</w:t>
      </w:r>
      <w:r w:rsidRPr="0016447E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właściwe/</w:t>
      </w:r>
      <w:r w:rsidRPr="0016447E">
        <w:t>.</w:t>
      </w:r>
    </w:p>
    <w:p w14:paraId="2E0DCE21" w14:textId="77777777" w:rsidR="0016447E" w:rsidRDefault="0016447E" w:rsidP="0016447E">
      <w:pPr>
        <w:pStyle w:val="Akapitzlist"/>
        <w:tabs>
          <w:tab w:val="right" w:pos="9000"/>
        </w:tabs>
        <w:jc w:val="both"/>
      </w:pPr>
    </w:p>
    <w:p w14:paraId="4210D14C" w14:textId="78459F80" w:rsidR="00BD6723" w:rsidRPr="00BD6723" w:rsidRDefault="00BD6723" w:rsidP="00BD6723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bookmarkStart w:id="2" w:name="_Hlk121910260"/>
      <w:r w:rsidRPr="00245244">
        <w:t xml:space="preserve">Oświadczam, że …………………………………... </w:t>
      </w:r>
      <w:r w:rsidRPr="00245244">
        <w:rPr>
          <w:i/>
        </w:rPr>
        <w:t>/imię i nazwisko</w:t>
      </w:r>
      <w:r w:rsidRPr="00245244">
        <w:t xml:space="preserve">/ posiada </w:t>
      </w:r>
      <w:r w:rsidRPr="00BD6723">
        <w:t xml:space="preserve">tytuł zawodowy </w:t>
      </w:r>
      <w:r w:rsidRPr="0016447E">
        <w:rPr>
          <w:b/>
        </w:rPr>
        <w:t>inżyniera</w:t>
      </w:r>
      <w:r w:rsidRPr="00BD6723">
        <w:t xml:space="preserve"> w dziedzinie nauk inżynieryjno-technicznych w dyscyplinach: inżynieria mechaniczna lub automatyka lub elektronika i elektrotechnika lub inżynieria lądowa i transport lub inżynieria materiałów</w:t>
      </w:r>
      <w:r>
        <w:t xml:space="preserve"> </w:t>
      </w:r>
      <w:r w:rsidRPr="00245244">
        <w:rPr>
          <w:i/>
        </w:rPr>
        <w:t>/</w:t>
      </w:r>
      <w:r w:rsidRPr="00BD6723">
        <w:rPr>
          <w:i/>
          <w:highlight w:val="yellow"/>
        </w:rPr>
        <w:t>proszę zaznaczyć właściwe</w:t>
      </w:r>
      <w:r>
        <w:rPr>
          <w:i/>
        </w:rPr>
        <w:t>/.</w:t>
      </w:r>
    </w:p>
    <w:bookmarkEnd w:id="2"/>
    <w:p w14:paraId="334CE614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42508869" w14:textId="66BC091E" w:rsidR="00BD6723" w:rsidRPr="00832E26" w:rsidRDefault="00BD6723" w:rsidP="00BD6723">
      <w:pPr>
        <w:pStyle w:val="Akapitzlist"/>
        <w:widowControl w:val="0"/>
        <w:numPr>
          <w:ilvl w:val="0"/>
          <w:numId w:val="14"/>
        </w:numPr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  <w:r w:rsidRPr="00245244">
        <w:t>Oświadczam, że</w:t>
      </w:r>
      <w:r w:rsidRPr="00BD6723">
        <w:rPr>
          <w:i/>
        </w:rPr>
        <w:t xml:space="preserve"> </w:t>
      </w:r>
      <w:r w:rsidRPr="00245244">
        <w:t xml:space="preserve">…………………………………...………. </w:t>
      </w:r>
      <w:r w:rsidRPr="00BD6723">
        <w:rPr>
          <w:i/>
        </w:rPr>
        <w:t xml:space="preserve">/imię i nazwisko/ </w:t>
      </w:r>
      <w:r w:rsidRPr="00BD6723">
        <w:rPr>
          <w:highlight w:val="yellow"/>
        </w:rPr>
        <w:t>posiada ………………. lat</w:t>
      </w:r>
      <w:r w:rsidRPr="00BD6723">
        <w:t xml:space="preserve"> doświadczenia</w:t>
      </w:r>
      <w:r w:rsidRPr="00B74611">
        <w:t xml:space="preserve"> </w:t>
      </w:r>
      <w:r w:rsidRPr="00BD6723">
        <w:t>zawodowego w realizacji praktycznych projektów inżynieryjno-technicznych udokumentowanego udziałem w zespołach projektowych i realizacjach indywidualnych</w:t>
      </w:r>
      <w:r>
        <w:t>.</w:t>
      </w:r>
    </w:p>
    <w:p w14:paraId="3AE47E42" w14:textId="77777777" w:rsidR="00832E26" w:rsidRPr="00832E26" w:rsidRDefault="00832E26" w:rsidP="00832E26">
      <w:pPr>
        <w:pStyle w:val="Akapitzlist"/>
        <w:rPr>
          <w:b/>
          <w:szCs w:val="22"/>
          <w:lang w:eastAsia="zh-CN"/>
        </w:rPr>
      </w:pPr>
    </w:p>
    <w:p w14:paraId="56B6B903" w14:textId="77777777" w:rsidR="00832E26" w:rsidRPr="00BD6723" w:rsidRDefault="00832E26" w:rsidP="00832E26">
      <w:pPr>
        <w:pStyle w:val="Akapitzlist"/>
        <w:widowControl w:val="0"/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</w:p>
    <w:p w14:paraId="1F68790A" w14:textId="226F619F" w:rsidR="00BD6723" w:rsidRPr="00E31039" w:rsidRDefault="00832E26" w:rsidP="00514996">
      <w:pPr>
        <w:widowControl w:val="0"/>
        <w:ind w:right="1"/>
        <w:jc w:val="both"/>
        <w:rPr>
          <w:b/>
          <w:szCs w:val="22"/>
          <w:u w:val="single"/>
        </w:rPr>
      </w:pPr>
      <w:r>
        <w:rPr>
          <w:i/>
        </w:rPr>
        <w:t xml:space="preserve">           </w:t>
      </w:r>
      <w:r w:rsidRPr="00E31039">
        <w:rPr>
          <w:i/>
          <w:u w:val="single"/>
        </w:rPr>
        <w:t>Niewypełnienie oświadczenia oznacza brak kierunkowego wykształcenia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lastRenderedPageBreak/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3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3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56AA90E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FB348" w14:textId="77777777" w:rsidR="008A3564" w:rsidRDefault="008A3564">
      <w:r>
        <w:separator/>
      </w:r>
    </w:p>
  </w:endnote>
  <w:endnote w:type="continuationSeparator" w:id="0">
    <w:p w14:paraId="1CA0A1E8" w14:textId="77777777" w:rsidR="008A3564" w:rsidRDefault="008A3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F042B" w14:textId="77777777" w:rsidR="008A3564" w:rsidRDefault="008A3564">
      <w:r>
        <w:separator/>
      </w:r>
    </w:p>
  </w:footnote>
  <w:footnote w:type="continuationSeparator" w:id="0">
    <w:p w14:paraId="4CEA98C4" w14:textId="77777777" w:rsidR="008A3564" w:rsidRDefault="008A3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44DDF"/>
    <w:rsid w:val="00363710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7FC3"/>
    <w:rsid w:val="0050143B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2E26"/>
    <w:rsid w:val="00833933"/>
    <w:rsid w:val="008423B0"/>
    <w:rsid w:val="00853083"/>
    <w:rsid w:val="008637F8"/>
    <w:rsid w:val="008851B0"/>
    <w:rsid w:val="008A3564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450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4611"/>
    <w:rsid w:val="00B774DC"/>
    <w:rsid w:val="00BA58F2"/>
    <w:rsid w:val="00BA79C6"/>
    <w:rsid w:val="00BB329D"/>
    <w:rsid w:val="00BD0237"/>
    <w:rsid w:val="00BD244E"/>
    <w:rsid w:val="00BD6723"/>
    <w:rsid w:val="00BF6F0A"/>
    <w:rsid w:val="00C10164"/>
    <w:rsid w:val="00C1016D"/>
    <w:rsid w:val="00C61C91"/>
    <w:rsid w:val="00C72CE6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22151-2379-4B89-8C2D-65B92C844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746</Words>
  <Characters>5734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2022-12-19T10:29:00Z</cp:lastPrinted>
  <dcterms:created xsi:type="dcterms:W3CDTF">2022-12-19T10:29:00Z</dcterms:created>
  <dcterms:modified xsi:type="dcterms:W3CDTF">2022-12-19T10:29:00Z</dcterms:modified>
</cp:coreProperties>
</file>