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2E32" w:rsidRPr="003261E7" w:rsidRDefault="00F90682" w:rsidP="00A82E32">
      <w:pPr>
        <w:spacing w:after="240"/>
        <w:jc w:val="right"/>
        <w:rPr>
          <w:sz w:val="22"/>
          <w:szCs w:val="22"/>
        </w:rPr>
      </w:pPr>
      <w:r w:rsidRPr="00F9068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E2C71">
        <w:rPr>
          <w:sz w:val="22"/>
          <w:szCs w:val="22"/>
        </w:rPr>
        <w:t>20.12.2022 r.</w:t>
      </w:r>
      <w:bookmarkStart w:id="0" w:name="_GoBack"/>
      <w:bookmarkEnd w:id="0"/>
    </w:p>
    <w:p w:rsidR="00F90682" w:rsidRPr="00F90682" w:rsidRDefault="00F90682" w:rsidP="00EB1359">
      <w:pPr>
        <w:spacing w:after="40"/>
        <w:rPr>
          <w:b/>
          <w:bCs/>
          <w:sz w:val="22"/>
          <w:szCs w:val="22"/>
        </w:rPr>
      </w:pPr>
      <w:r w:rsidRPr="00F90682">
        <w:rPr>
          <w:b/>
          <w:bCs/>
          <w:sz w:val="22"/>
          <w:szCs w:val="22"/>
        </w:rPr>
        <w:t>Szpital Miejski Specjalistyczny</w:t>
      </w:r>
    </w:p>
    <w:p w:rsidR="00F90682" w:rsidRPr="00F90682" w:rsidRDefault="00F90682" w:rsidP="00EB1359">
      <w:pPr>
        <w:spacing w:after="40"/>
        <w:rPr>
          <w:b/>
          <w:bCs/>
          <w:sz w:val="22"/>
          <w:szCs w:val="22"/>
        </w:rPr>
      </w:pPr>
      <w:r w:rsidRPr="00F90682">
        <w:rPr>
          <w:b/>
          <w:bCs/>
          <w:sz w:val="22"/>
          <w:szCs w:val="22"/>
        </w:rPr>
        <w:t>im. Gabriela Narutowicza w Krakowie</w:t>
      </w:r>
    </w:p>
    <w:p w:rsidR="00EB1359" w:rsidRPr="003261E7" w:rsidRDefault="00F90682" w:rsidP="00EB1359">
      <w:pPr>
        <w:rPr>
          <w:sz w:val="22"/>
          <w:szCs w:val="22"/>
        </w:rPr>
      </w:pPr>
      <w:r w:rsidRPr="00F90682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F90682">
        <w:rPr>
          <w:sz w:val="22"/>
          <w:szCs w:val="22"/>
        </w:rPr>
        <w:t>35-37</w:t>
      </w:r>
    </w:p>
    <w:p w:rsidR="00EB1359" w:rsidRPr="003261E7" w:rsidRDefault="00F90682" w:rsidP="00EB1359">
      <w:pPr>
        <w:rPr>
          <w:sz w:val="22"/>
          <w:szCs w:val="22"/>
        </w:rPr>
      </w:pPr>
      <w:r w:rsidRPr="00F90682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F90682">
        <w:rPr>
          <w:sz w:val="22"/>
          <w:szCs w:val="22"/>
        </w:rPr>
        <w:t>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90682" w:rsidRPr="003261E7" w:rsidTr="00167EF2">
        <w:trPr>
          <w:trHeight w:val="638"/>
        </w:trPr>
        <w:tc>
          <w:tcPr>
            <w:tcW w:w="959" w:type="dxa"/>
            <w:shd w:val="clear" w:color="auto" w:fill="auto"/>
          </w:tcPr>
          <w:p w:rsidR="00F90682" w:rsidRPr="003261E7" w:rsidRDefault="00F90682" w:rsidP="00167E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0682" w:rsidRPr="003261E7" w:rsidRDefault="00F90682" w:rsidP="00167E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068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90682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90682">
              <w:rPr>
                <w:b/>
                <w:sz w:val="22"/>
                <w:szCs w:val="22"/>
              </w:rPr>
              <w:t>ZP/36/2022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90682" w:rsidRPr="00F90682">
        <w:rPr>
          <w:sz w:val="22"/>
          <w:szCs w:val="22"/>
        </w:rPr>
        <w:t>(</w:t>
      </w:r>
      <w:proofErr w:type="spellStart"/>
      <w:r w:rsidR="00F90682" w:rsidRPr="00F90682">
        <w:rPr>
          <w:sz w:val="22"/>
          <w:szCs w:val="22"/>
        </w:rPr>
        <w:t>t.j</w:t>
      </w:r>
      <w:proofErr w:type="spellEnd"/>
      <w:r w:rsidR="00F90682" w:rsidRPr="00F9068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90682" w:rsidRPr="00EB1359" w:rsidTr="00167EF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710915" w:rsidRDefault="00F90682" w:rsidP="00167EF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068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EB1359" w:rsidRDefault="00F90682" w:rsidP="00167E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0682">
              <w:rPr>
                <w:b/>
                <w:sz w:val="22"/>
                <w:szCs w:val="22"/>
              </w:rPr>
              <w:t>Pakiet 7 - Zestaw do cewnikowania pęcherza moczowego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0682" w:rsidRDefault="00E32590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F90682" w:rsidRPr="00F906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0682" w:rsidRPr="00EB1359" w:rsidRDefault="00F90682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0682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90682" w:rsidRPr="00EB1359" w:rsidTr="00167EF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710915" w:rsidRDefault="00F90682" w:rsidP="00167EF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0682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EB1359" w:rsidRDefault="00F90682" w:rsidP="00167E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0682">
              <w:rPr>
                <w:b/>
                <w:sz w:val="22"/>
                <w:szCs w:val="22"/>
              </w:rPr>
              <w:t xml:space="preserve">Pakiet 9 - Siatki do </w:t>
            </w:r>
            <w:proofErr w:type="spellStart"/>
            <w:r w:rsidRPr="00F90682">
              <w:rPr>
                <w:b/>
                <w:sz w:val="22"/>
                <w:szCs w:val="22"/>
              </w:rPr>
              <w:t>promontofiksacji</w:t>
            </w:r>
            <w:proofErr w:type="spellEnd"/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0682" w:rsidRDefault="00E32590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F90682" w:rsidRPr="00F906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0682" w:rsidRPr="00EB1359" w:rsidRDefault="00F90682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0682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90682" w:rsidRPr="00EB1359" w:rsidTr="00167EF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710915" w:rsidRDefault="00F90682" w:rsidP="00167EF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068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EB1359" w:rsidRDefault="00F90682" w:rsidP="00167E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0682">
              <w:rPr>
                <w:b/>
                <w:sz w:val="22"/>
                <w:szCs w:val="22"/>
              </w:rPr>
              <w:t>Pakiet 10 - Serweta do ochrony brzegów rany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0682" w:rsidRDefault="00E32590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F90682" w:rsidRPr="00F906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0682" w:rsidRPr="00EB1359" w:rsidRDefault="00F90682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0682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90682" w:rsidRPr="00EB1359" w:rsidTr="00167EF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710915" w:rsidRDefault="00F90682" w:rsidP="00167EF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068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EB1359" w:rsidRDefault="00F90682" w:rsidP="00167E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0682">
              <w:rPr>
                <w:b/>
                <w:sz w:val="22"/>
                <w:szCs w:val="22"/>
              </w:rPr>
              <w:t>Pakiet 11- Preparat w sprayu ze srebrem do pielęgnacji ran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0682" w:rsidRDefault="00E32590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F90682" w:rsidRPr="00F906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0682" w:rsidRPr="00EB1359" w:rsidRDefault="00F90682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0682">
              <w:rPr>
                <w:sz w:val="22"/>
                <w:szCs w:val="22"/>
              </w:rPr>
              <w:t>Art. 255 pkt 1- nie złożono żadnej oferty</w:t>
            </w:r>
          </w:p>
        </w:tc>
      </w:tr>
      <w:tr w:rsidR="00F90682" w:rsidRPr="00EB1359" w:rsidTr="00167EF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710915" w:rsidRDefault="00F90682" w:rsidP="00167EF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0682">
              <w:rPr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682" w:rsidRPr="00EB1359" w:rsidRDefault="00F90682" w:rsidP="00167EF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0682">
              <w:rPr>
                <w:b/>
                <w:sz w:val="22"/>
                <w:szCs w:val="22"/>
              </w:rPr>
              <w:t>Pakiet 12 - Gąbki do oczyszczania ran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0682" w:rsidRDefault="00E32590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1 - </w:t>
            </w:r>
            <w:r w:rsidR="00F90682" w:rsidRPr="00F90682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90682" w:rsidRDefault="00F90682" w:rsidP="00167EF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0682" w:rsidRPr="00EB1359" w:rsidRDefault="00F90682" w:rsidP="00167EF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0682">
              <w:rPr>
                <w:sz w:val="22"/>
                <w:szCs w:val="22"/>
              </w:rPr>
              <w:t>Art. 255 pkt 1- nie złożono żadnej oferty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682" w:rsidRDefault="00F90682" w:rsidP="00F90682">
      <w:r>
        <w:separator/>
      </w:r>
    </w:p>
  </w:endnote>
  <w:endnote w:type="continuationSeparator" w:id="0">
    <w:p w:rsidR="00F90682" w:rsidRDefault="00F90682" w:rsidP="00F9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682" w:rsidRDefault="00F906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682" w:rsidRDefault="00F906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682" w:rsidRDefault="00F906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682" w:rsidRDefault="00F90682" w:rsidP="00F90682">
      <w:r>
        <w:separator/>
      </w:r>
    </w:p>
  </w:footnote>
  <w:footnote w:type="continuationSeparator" w:id="0">
    <w:p w:rsidR="00F90682" w:rsidRDefault="00F90682" w:rsidP="00F90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682" w:rsidRDefault="00F90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682" w:rsidRDefault="00F90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682" w:rsidRDefault="00F906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646"/>
    <w:rsid w:val="00010B31"/>
    <w:rsid w:val="00104963"/>
    <w:rsid w:val="00150F65"/>
    <w:rsid w:val="005E2C71"/>
    <w:rsid w:val="00823326"/>
    <w:rsid w:val="00856A3E"/>
    <w:rsid w:val="00894412"/>
    <w:rsid w:val="009462DF"/>
    <w:rsid w:val="009500EB"/>
    <w:rsid w:val="00993EFC"/>
    <w:rsid w:val="00A82E32"/>
    <w:rsid w:val="00AB3E72"/>
    <w:rsid w:val="00AC1A4B"/>
    <w:rsid w:val="00B95646"/>
    <w:rsid w:val="00D41670"/>
    <w:rsid w:val="00D44D12"/>
    <w:rsid w:val="00E32590"/>
    <w:rsid w:val="00E403D2"/>
    <w:rsid w:val="00E742E3"/>
    <w:rsid w:val="00EB1359"/>
    <w:rsid w:val="00F9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5E96A"/>
  <w15:chartTrackingRefBased/>
  <w15:docId w15:val="{6AA696D6-8E0F-4F12-8F26-3BA07D97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906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0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280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2022-12-09T08:15:00Z</dcterms:created>
  <dcterms:modified xsi:type="dcterms:W3CDTF">2022-12-20T13:24:00Z</dcterms:modified>
</cp:coreProperties>
</file>