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D4D058F" w14:textId="62FEF2BA" w:rsidR="00A01521" w:rsidRPr="00240E71" w:rsidRDefault="00A01521" w:rsidP="00A01521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526126">
        <w:rPr>
          <w:rFonts w:ascii="Times New Roman" w:hAnsi="Times New Roman"/>
        </w:rPr>
        <w:t>1</w:t>
      </w:r>
    </w:p>
    <w:p w14:paraId="0EDB309E" w14:textId="77777777" w:rsidR="00A01521" w:rsidRDefault="00A01521" w:rsidP="00A01521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09E4E602" w14:textId="77777777" w:rsidR="00A01521" w:rsidRPr="0022732C" w:rsidRDefault="00A01521" w:rsidP="00A01521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2D588E94" w14:textId="77777777" w:rsidR="00A01521" w:rsidRDefault="00A01521" w:rsidP="00A01521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7D6C68B4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NAZWA WYKONAWCY:……………………………………………………………………..</w:t>
      </w:r>
    </w:p>
    <w:p w14:paraId="42F9B5E7" w14:textId="77777777" w:rsidR="00201605" w:rsidRDefault="00201605" w:rsidP="00201605">
      <w:pPr>
        <w:tabs>
          <w:tab w:val="right" w:pos="8222"/>
        </w:tabs>
        <w:spacing w:line="360" w:lineRule="auto"/>
        <w:jc w:val="both"/>
        <w:rPr>
          <w:sz w:val="22"/>
        </w:rPr>
      </w:pPr>
      <w:r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14:paraId="00C44A25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ADRES:…………………………………………………………………………………………</w:t>
      </w:r>
    </w:p>
    <w:p w14:paraId="055D1E26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WOJEWÓDZTWO ……………………………..........................................................................</w:t>
      </w:r>
    </w:p>
    <w:p w14:paraId="605A4DD4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TEL.</w:t>
      </w:r>
      <w:r>
        <w:rPr>
          <w:sz w:val="22"/>
        </w:rPr>
        <w:t>……………………………………………………………………………………………..</w:t>
      </w:r>
    </w:p>
    <w:p w14:paraId="0368A1EF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 xml:space="preserve">FAX </w:t>
      </w:r>
      <w:r>
        <w:rPr>
          <w:sz w:val="22"/>
        </w:rPr>
        <w:t>…………………………………………………………………………………………….</w:t>
      </w:r>
    </w:p>
    <w:p w14:paraId="6018EEDE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E-MAIL………………………………………………………………………………………….</w:t>
      </w:r>
    </w:p>
    <w:p w14:paraId="37909876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  <w:lang w:val="de-DE"/>
        </w:rPr>
        <w:t xml:space="preserve">NIP…………………………………. </w:t>
      </w:r>
      <w:r>
        <w:rPr>
          <w:sz w:val="22"/>
        </w:rPr>
        <w:t>REGON:………………………………………………...</w:t>
      </w:r>
    </w:p>
    <w:p w14:paraId="4135AA3A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BANK/ NR KONTA ……………………………………………………………………………</w:t>
      </w:r>
    </w:p>
    <w:p w14:paraId="63D1B732" w14:textId="77777777" w:rsidR="00A01521" w:rsidRDefault="00A01521" w:rsidP="00A01521">
      <w:pPr>
        <w:spacing w:line="360" w:lineRule="auto"/>
      </w:pPr>
      <w:r>
        <w:t>Do: Nazwa i siedziba Zamawiającego:</w:t>
      </w:r>
    </w:p>
    <w:p w14:paraId="7F6DD399" w14:textId="77777777" w:rsidR="00945AB6" w:rsidRPr="00945AB6" w:rsidRDefault="00945AB6" w:rsidP="00A01521">
      <w:pPr>
        <w:ind w:right="-110"/>
        <w:rPr>
          <w:b/>
        </w:rPr>
      </w:pPr>
      <w:r w:rsidRPr="00945AB6">
        <w:rPr>
          <w:b/>
        </w:rPr>
        <w:t>Akademia Górniczo - Hutnicza</w:t>
      </w:r>
    </w:p>
    <w:p w14:paraId="335B9E00" w14:textId="77777777" w:rsidR="00945AB6" w:rsidRPr="00945AB6" w:rsidRDefault="00945AB6" w:rsidP="00A01521">
      <w:pPr>
        <w:ind w:right="-110"/>
        <w:rPr>
          <w:b/>
        </w:rPr>
      </w:pPr>
      <w:r w:rsidRPr="00945AB6">
        <w:rPr>
          <w:b/>
        </w:rPr>
        <w:t>im. Stanisława Staszica w Krakowie</w:t>
      </w:r>
    </w:p>
    <w:p w14:paraId="5CC944EF" w14:textId="77777777" w:rsidR="00A01521" w:rsidRDefault="00945AB6" w:rsidP="00A01521">
      <w:pPr>
        <w:ind w:right="-110"/>
        <w:rPr>
          <w:b/>
        </w:rPr>
      </w:pPr>
      <w:r w:rsidRPr="00945AB6">
        <w:rPr>
          <w:b/>
        </w:rPr>
        <w:t>Dział Zamówień Publicznych</w:t>
      </w:r>
      <w:r w:rsidR="00A01521">
        <w:rPr>
          <w:b/>
        </w:rPr>
        <w:t xml:space="preserve">  </w:t>
      </w:r>
    </w:p>
    <w:p w14:paraId="6316883F" w14:textId="103C28DC" w:rsidR="00A01521" w:rsidRDefault="00945AB6" w:rsidP="0002432F">
      <w:pPr>
        <w:ind w:right="-110"/>
        <w:rPr>
          <w:b/>
        </w:rPr>
      </w:pPr>
      <w:r w:rsidRPr="00945AB6">
        <w:rPr>
          <w:b/>
        </w:rPr>
        <w:t>Al. Mickiewicza</w:t>
      </w:r>
      <w:r w:rsidR="00A01521">
        <w:rPr>
          <w:b/>
        </w:rPr>
        <w:t xml:space="preserve"> </w:t>
      </w:r>
      <w:r w:rsidRPr="00945AB6">
        <w:rPr>
          <w:b/>
        </w:rPr>
        <w:t>30</w:t>
      </w:r>
      <w:r w:rsidR="0002432F">
        <w:rPr>
          <w:b/>
        </w:rPr>
        <w:t xml:space="preserve">, </w:t>
      </w:r>
      <w:r w:rsidRPr="00945AB6">
        <w:rPr>
          <w:b/>
        </w:rPr>
        <w:t>30-059</w:t>
      </w:r>
      <w:r w:rsidR="00A01521">
        <w:rPr>
          <w:b/>
        </w:rPr>
        <w:t xml:space="preserve"> </w:t>
      </w:r>
      <w:r w:rsidRPr="00945AB6">
        <w:rPr>
          <w:b/>
        </w:rPr>
        <w:t>Kraków</w:t>
      </w:r>
      <w:r w:rsidR="00A01521">
        <w:rPr>
          <w:b/>
        </w:rPr>
        <w:t xml:space="preserve">,  </w:t>
      </w:r>
    </w:p>
    <w:p w14:paraId="11341354" w14:textId="1AC874C5" w:rsidR="002B4C17" w:rsidRPr="00B75C3D" w:rsidRDefault="00A01521" w:rsidP="006A758D">
      <w:pPr>
        <w:jc w:val="both"/>
        <w:rPr>
          <w:b/>
          <w:bCs/>
        </w:rPr>
      </w:pPr>
      <w:r w:rsidRPr="00613E67">
        <w:t>Przystępując do postępowania o udzielenie zamówienia publicznego, którego przedmiotem</w:t>
      </w:r>
      <w:r w:rsidR="00321CD2" w:rsidRPr="00613E67">
        <w:t xml:space="preserve"> </w:t>
      </w:r>
      <w:r w:rsidRPr="00613E67">
        <w:t xml:space="preserve">jest </w:t>
      </w:r>
      <w:r w:rsidR="00C061F0" w:rsidRPr="00C061F0">
        <w:rPr>
          <w:b/>
          <w:bCs/>
        </w:rPr>
        <w:t xml:space="preserve">zakup wraz z dostawą </w:t>
      </w:r>
      <w:r w:rsidR="00A65435">
        <w:rPr>
          <w:b/>
          <w:bCs/>
        </w:rPr>
        <w:t>i</w:t>
      </w:r>
      <w:r w:rsidR="00C061F0" w:rsidRPr="00C061F0">
        <w:rPr>
          <w:b/>
          <w:bCs/>
        </w:rPr>
        <w:t xml:space="preserve"> montażem sprzętu laboratoryjnego do   Laboratorium Sorbentów Mineralnych i Organicznych dla </w:t>
      </w:r>
      <w:proofErr w:type="spellStart"/>
      <w:r w:rsidR="00C061F0" w:rsidRPr="00C061F0">
        <w:rPr>
          <w:b/>
          <w:bCs/>
        </w:rPr>
        <w:t>WGGiOŚ</w:t>
      </w:r>
      <w:proofErr w:type="spellEnd"/>
      <w:r w:rsidR="00C061F0" w:rsidRPr="00C061F0">
        <w:rPr>
          <w:b/>
          <w:bCs/>
        </w:rPr>
        <w:t xml:space="preserve"> - KC-</w:t>
      </w:r>
      <w:proofErr w:type="spellStart"/>
      <w:r w:rsidR="00C061F0" w:rsidRPr="00C061F0">
        <w:rPr>
          <w:b/>
          <w:bCs/>
        </w:rPr>
        <w:t>zp</w:t>
      </w:r>
      <w:proofErr w:type="spellEnd"/>
      <w:r w:rsidR="00C061F0" w:rsidRPr="00C061F0">
        <w:rPr>
          <w:b/>
          <w:bCs/>
        </w:rPr>
        <w:t>. 272-</w:t>
      </w:r>
      <w:r w:rsidR="00EB61A0">
        <w:rPr>
          <w:b/>
          <w:bCs/>
        </w:rPr>
        <w:t>714</w:t>
      </w:r>
      <w:r w:rsidR="00C061F0" w:rsidRPr="00C061F0">
        <w:rPr>
          <w:b/>
          <w:bCs/>
        </w:rPr>
        <w:t>/22</w:t>
      </w:r>
      <w:r w:rsidRPr="00613E67">
        <w:rPr>
          <w:b/>
          <w:sz w:val="22"/>
          <w:szCs w:val="22"/>
        </w:rPr>
        <w:t>,</w:t>
      </w:r>
      <w:r w:rsidRPr="00613E67">
        <w:rPr>
          <w:b/>
        </w:rPr>
        <w:t xml:space="preserve"> </w:t>
      </w:r>
      <w:r w:rsidRPr="00894B65">
        <w:t>oferuję realizację przedmiotu zamówienia, zgodnie z zasadami określonymi w specyfikacji warunków zamówienia.</w:t>
      </w:r>
    </w:p>
    <w:p w14:paraId="35E835D3" w14:textId="52DD18C2" w:rsidR="00486430" w:rsidRPr="00F72799" w:rsidRDefault="00486430" w:rsidP="00486430">
      <w:pPr>
        <w:spacing w:after="120"/>
        <w:ind w:left="-46" w:hanging="14"/>
        <w:rPr>
          <w:rFonts w:ascii="Verdana" w:hAnsi="Verdana"/>
          <w:b/>
          <w:bCs/>
          <w:kern w:val="3"/>
          <w:sz w:val="18"/>
          <w:szCs w:val="18"/>
        </w:rPr>
      </w:pP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2750"/>
        <w:gridCol w:w="935"/>
        <w:gridCol w:w="709"/>
        <w:gridCol w:w="1134"/>
        <w:gridCol w:w="1031"/>
        <w:gridCol w:w="851"/>
        <w:gridCol w:w="2001"/>
      </w:tblGrid>
      <w:tr w:rsidR="00486430" w:rsidRPr="00695347" w14:paraId="4EBA937C" w14:textId="77777777" w:rsidTr="00FF4A58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865BBD1" w14:textId="77777777" w:rsidR="00486430" w:rsidRPr="00695347" w:rsidRDefault="00486430" w:rsidP="00A00DDD">
            <w:pPr>
              <w:jc w:val="center"/>
              <w:rPr>
                <w:sz w:val="18"/>
                <w:szCs w:val="18"/>
              </w:rPr>
            </w:pPr>
            <w:r w:rsidRPr="00695347">
              <w:rPr>
                <w:sz w:val="18"/>
                <w:szCs w:val="18"/>
              </w:rPr>
              <w:t>L.p.</w:t>
            </w:r>
          </w:p>
        </w:tc>
        <w:tc>
          <w:tcPr>
            <w:tcW w:w="275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1E3046F" w14:textId="77777777" w:rsidR="00486430" w:rsidRPr="00695347" w:rsidRDefault="00486430" w:rsidP="00A00DDD">
            <w:pPr>
              <w:jc w:val="center"/>
              <w:rPr>
                <w:b/>
                <w:sz w:val="18"/>
                <w:szCs w:val="18"/>
              </w:rPr>
            </w:pPr>
            <w:r w:rsidRPr="00695347">
              <w:rPr>
                <w:b/>
                <w:sz w:val="18"/>
                <w:szCs w:val="18"/>
              </w:rPr>
              <w:t>Nazwa elementu</w:t>
            </w:r>
          </w:p>
          <w:p w14:paraId="5D2E096A" w14:textId="77777777" w:rsidR="00486430" w:rsidRPr="00695347" w:rsidRDefault="00486430" w:rsidP="00A00DDD">
            <w:pPr>
              <w:jc w:val="center"/>
              <w:rPr>
                <w:b/>
                <w:bCs/>
                <w:sz w:val="18"/>
                <w:szCs w:val="18"/>
              </w:rPr>
            </w:pPr>
            <w:r w:rsidRPr="00695347">
              <w:rPr>
                <w:b/>
                <w:sz w:val="18"/>
                <w:szCs w:val="18"/>
              </w:rPr>
              <w:t>(lub usługi)</w:t>
            </w:r>
          </w:p>
          <w:p w14:paraId="4A2C0159" w14:textId="77777777" w:rsidR="00486430" w:rsidRPr="00695347" w:rsidRDefault="00486430" w:rsidP="00A00DDD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93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53C8502" w14:textId="77777777" w:rsidR="00486430" w:rsidRPr="00695347" w:rsidRDefault="00486430" w:rsidP="00A00DDD">
            <w:pPr>
              <w:jc w:val="center"/>
              <w:rPr>
                <w:b/>
                <w:sz w:val="18"/>
                <w:szCs w:val="18"/>
              </w:rPr>
            </w:pPr>
            <w:r w:rsidRPr="00695347">
              <w:rPr>
                <w:b/>
                <w:sz w:val="18"/>
                <w:szCs w:val="18"/>
              </w:rPr>
              <w:t xml:space="preserve">Producent/model </w:t>
            </w:r>
          </w:p>
          <w:p w14:paraId="4DC750C1" w14:textId="7A4260E7" w:rsidR="00486430" w:rsidRPr="00695347" w:rsidRDefault="00486430" w:rsidP="00A00DDD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271CA56" w14:textId="77777777" w:rsidR="00486430" w:rsidRPr="00695347" w:rsidRDefault="00486430" w:rsidP="00A00DDD">
            <w:pPr>
              <w:jc w:val="center"/>
              <w:rPr>
                <w:b/>
                <w:bCs/>
                <w:sz w:val="18"/>
                <w:szCs w:val="18"/>
              </w:rPr>
            </w:pPr>
            <w:r w:rsidRPr="00695347">
              <w:rPr>
                <w:b/>
                <w:bCs/>
                <w:sz w:val="18"/>
                <w:szCs w:val="18"/>
              </w:rPr>
              <w:t>Ilość</w:t>
            </w:r>
          </w:p>
          <w:p w14:paraId="126C375C" w14:textId="77777777" w:rsidR="00486430" w:rsidRPr="00695347" w:rsidRDefault="00486430" w:rsidP="00A00DDD">
            <w:pPr>
              <w:jc w:val="center"/>
              <w:rPr>
                <w:b/>
                <w:bCs/>
                <w:sz w:val="18"/>
                <w:szCs w:val="18"/>
              </w:rPr>
            </w:pPr>
            <w:r w:rsidRPr="00695347">
              <w:rPr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C949079" w14:textId="77777777" w:rsidR="00486430" w:rsidRPr="00695347" w:rsidRDefault="00486430" w:rsidP="00A00DDD">
            <w:pPr>
              <w:jc w:val="center"/>
              <w:rPr>
                <w:b/>
                <w:bCs/>
                <w:sz w:val="18"/>
                <w:szCs w:val="18"/>
              </w:rPr>
            </w:pPr>
            <w:r w:rsidRPr="00695347">
              <w:rPr>
                <w:b/>
                <w:bCs/>
                <w:sz w:val="18"/>
                <w:szCs w:val="18"/>
              </w:rPr>
              <w:t xml:space="preserve">Cena jednostkowa netto </w:t>
            </w:r>
            <w:r w:rsidRPr="00695347">
              <w:rPr>
                <w:sz w:val="18"/>
                <w:szCs w:val="18"/>
              </w:rPr>
              <w:t>[PLN]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A7759CF" w14:textId="77777777" w:rsidR="00486430" w:rsidRPr="00695347" w:rsidRDefault="00486430" w:rsidP="00A00DDD">
            <w:pPr>
              <w:jc w:val="center"/>
              <w:rPr>
                <w:b/>
                <w:bCs/>
                <w:sz w:val="18"/>
                <w:szCs w:val="18"/>
              </w:rPr>
            </w:pPr>
            <w:r w:rsidRPr="00695347">
              <w:rPr>
                <w:b/>
                <w:bCs/>
                <w:sz w:val="18"/>
                <w:szCs w:val="18"/>
              </w:rPr>
              <w:t>Wartość netto</w:t>
            </w:r>
          </w:p>
          <w:p w14:paraId="5FBD2A98" w14:textId="77777777" w:rsidR="00486430" w:rsidRPr="00695347" w:rsidRDefault="00486430" w:rsidP="00A00DDD">
            <w:pPr>
              <w:jc w:val="center"/>
              <w:rPr>
                <w:b/>
                <w:bCs/>
                <w:sz w:val="18"/>
                <w:szCs w:val="18"/>
              </w:rPr>
            </w:pPr>
            <w:r w:rsidRPr="00695347">
              <w:rPr>
                <w:sz w:val="18"/>
                <w:szCs w:val="18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77180599" w14:textId="77777777" w:rsidR="00486430" w:rsidRPr="00695347" w:rsidRDefault="00486430" w:rsidP="00A00DDD">
            <w:pPr>
              <w:jc w:val="center"/>
              <w:rPr>
                <w:b/>
                <w:bCs/>
                <w:sz w:val="18"/>
                <w:szCs w:val="18"/>
              </w:rPr>
            </w:pPr>
            <w:r w:rsidRPr="00695347">
              <w:rPr>
                <w:b/>
                <w:bCs/>
                <w:sz w:val="18"/>
                <w:szCs w:val="18"/>
              </w:rPr>
              <w:t>VAT</w:t>
            </w:r>
          </w:p>
          <w:p w14:paraId="6F9BAC80" w14:textId="77777777" w:rsidR="00486430" w:rsidRPr="00695347" w:rsidRDefault="00486430" w:rsidP="00A00DDD">
            <w:pPr>
              <w:jc w:val="center"/>
              <w:rPr>
                <w:sz w:val="18"/>
                <w:szCs w:val="18"/>
              </w:rPr>
            </w:pPr>
            <w:r w:rsidRPr="00695347">
              <w:rPr>
                <w:sz w:val="18"/>
                <w:szCs w:val="18"/>
              </w:rPr>
              <w:t>[%]</w:t>
            </w:r>
          </w:p>
          <w:p w14:paraId="42359652" w14:textId="77777777" w:rsidR="00486430" w:rsidRPr="00695347" w:rsidRDefault="00486430" w:rsidP="00A00DD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1CD4B051" w14:textId="77777777" w:rsidR="00486430" w:rsidRPr="00695347" w:rsidRDefault="00486430" w:rsidP="00A00DDD">
            <w:pPr>
              <w:jc w:val="center"/>
              <w:rPr>
                <w:b/>
                <w:bCs/>
                <w:sz w:val="18"/>
                <w:szCs w:val="18"/>
              </w:rPr>
            </w:pPr>
            <w:r w:rsidRPr="00695347">
              <w:rPr>
                <w:b/>
                <w:bCs/>
                <w:sz w:val="18"/>
                <w:szCs w:val="18"/>
              </w:rPr>
              <w:t xml:space="preserve">Wartość brutto </w:t>
            </w:r>
          </w:p>
          <w:p w14:paraId="267CD5D0" w14:textId="77777777" w:rsidR="00486430" w:rsidRPr="00695347" w:rsidRDefault="00486430" w:rsidP="00A00DDD">
            <w:pPr>
              <w:jc w:val="center"/>
              <w:rPr>
                <w:sz w:val="18"/>
                <w:szCs w:val="18"/>
              </w:rPr>
            </w:pPr>
            <w:r w:rsidRPr="00695347">
              <w:rPr>
                <w:sz w:val="18"/>
                <w:szCs w:val="18"/>
              </w:rPr>
              <w:t>[PLN]</w:t>
            </w:r>
          </w:p>
          <w:p w14:paraId="1E2363DB" w14:textId="77777777" w:rsidR="00486430" w:rsidRPr="00695347" w:rsidRDefault="00486430" w:rsidP="00A00DDD">
            <w:pPr>
              <w:jc w:val="center"/>
              <w:rPr>
                <w:b/>
                <w:bCs/>
                <w:sz w:val="18"/>
                <w:szCs w:val="18"/>
              </w:rPr>
            </w:pPr>
            <w:r w:rsidRPr="00695347">
              <w:rPr>
                <w:sz w:val="18"/>
                <w:szCs w:val="18"/>
              </w:rPr>
              <w:t xml:space="preserve"> (z doliczonym </w:t>
            </w:r>
            <w:r w:rsidRPr="00695347">
              <w:rPr>
                <w:b/>
                <w:bCs/>
                <w:sz w:val="18"/>
                <w:szCs w:val="18"/>
              </w:rPr>
              <w:t>VAT)</w:t>
            </w:r>
          </w:p>
        </w:tc>
      </w:tr>
      <w:tr w:rsidR="00486430" w:rsidRPr="00695347" w14:paraId="0CB51DBF" w14:textId="77777777" w:rsidTr="00FF4A58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6B8EE76" w14:textId="77777777" w:rsidR="00486430" w:rsidRPr="00695347" w:rsidRDefault="00486430" w:rsidP="00A00DDD">
            <w:pPr>
              <w:jc w:val="center"/>
              <w:rPr>
                <w:b/>
                <w:bCs/>
                <w:sz w:val="18"/>
                <w:szCs w:val="18"/>
              </w:rPr>
            </w:pPr>
            <w:r w:rsidRPr="00695347">
              <w:rPr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275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FA10CB7" w14:textId="77777777" w:rsidR="00486430" w:rsidRPr="00695347" w:rsidRDefault="00486430" w:rsidP="00A00DDD">
            <w:pPr>
              <w:jc w:val="center"/>
              <w:rPr>
                <w:b/>
                <w:bCs/>
                <w:sz w:val="18"/>
                <w:szCs w:val="18"/>
              </w:rPr>
            </w:pPr>
            <w:r w:rsidRPr="00695347">
              <w:rPr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071BF3E" w14:textId="77777777" w:rsidR="00486430" w:rsidRPr="00695347" w:rsidRDefault="00486430" w:rsidP="00A00DDD">
            <w:pPr>
              <w:jc w:val="center"/>
              <w:rPr>
                <w:b/>
                <w:bCs/>
                <w:sz w:val="18"/>
                <w:szCs w:val="18"/>
              </w:rPr>
            </w:pPr>
            <w:r w:rsidRPr="00695347">
              <w:rPr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6C2838A" w14:textId="77777777" w:rsidR="00486430" w:rsidRPr="00695347" w:rsidRDefault="00486430" w:rsidP="00A00DDD">
            <w:pPr>
              <w:jc w:val="center"/>
              <w:rPr>
                <w:b/>
                <w:bCs/>
                <w:sz w:val="18"/>
                <w:szCs w:val="18"/>
              </w:rPr>
            </w:pPr>
            <w:r w:rsidRPr="00695347">
              <w:rPr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F3D330D" w14:textId="77777777" w:rsidR="00486430" w:rsidRPr="00695347" w:rsidRDefault="00486430" w:rsidP="00A00DDD">
            <w:pPr>
              <w:jc w:val="center"/>
              <w:rPr>
                <w:b/>
                <w:bCs/>
                <w:sz w:val="18"/>
                <w:szCs w:val="18"/>
              </w:rPr>
            </w:pPr>
            <w:r w:rsidRPr="00695347">
              <w:rPr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9DC6577" w14:textId="77777777" w:rsidR="00486430" w:rsidRPr="00695347" w:rsidRDefault="00486430" w:rsidP="00A00DDD">
            <w:pPr>
              <w:jc w:val="center"/>
              <w:rPr>
                <w:b/>
                <w:bCs/>
                <w:sz w:val="18"/>
                <w:szCs w:val="18"/>
              </w:rPr>
            </w:pPr>
            <w:r w:rsidRPr="00695347">
              <w:rPr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172D8E14" w14:textId="77777777" w:rsidR="00486430" w:rsidRPr="00695347" w:rsidRDefault="00486430" w:rsidP="00A00DDD">
            <w:pPr>
              <w:jc w:val="center"/>
              <w:rPr>
                <w:b/>
                <w:bCs/>
                <w:sz w:val="18"/>
                <w:szCs w:val="18"/>
              </w:rPr>
            </w:pPr>
            <w:r w:rsidRPr="00695347">
              <w:rPr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49B054E1" w14:textId="77777777" w:rsidR="00486430" w:rsidRPr="00695347" w:rsidRDefault="00486430" w:rsidP="00A00DDD">
            <w:pPr>
              <w:jc w:val="center"/>
              <w:rPr>
                <w:b/>
                <w:bCs/>
                <w:sz w:val="18"/>
                <w:szCs w:val="18"/>
              </w:rPr>
            </w:pPr>
            <w:r w:rsidRPr="00695347">
              <w:rPr>
                <w:b/>
                <w:bCs/>
                <w:sz w:val="18"/>
                <w:szCs w:val="18"/>
              </w:rPr>
              <w:t>8</w:t>
            </w:r>
          </w:p>
        </w:tc>
      </w:tr>
      <w:tr w:rsidR="00486430" w:rsidRPr="00695347" w14:paraId="04B210AC" w14:textId="77777777" w:rsidTr="00FF4A58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B42F258" w14:textId="07F16CF5" w:rsidR="00486430" w:rsidRPr="00695347" w:rsidRDefault="00486430" w:rsidP="00A00DDD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695347">
              <w:rPr>
                <w:sz w:val="18"/>
                <w:szCs w:val="18"/>
              </w:rPr>
              <w:t>1</w:t>
            </w:r>
          </w:p>
        </w:tc>
        <w:tc>
          <w:tcPr>
            <w:tcW w:w="27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57D828" w14:textId="2735D3FE" w:rsidR="00486430" w:rsidRPr="00695347" w:rsidRDefault="00297AD1" w:rsidP="00297AD1">
            <w:pPr>
              <w:rPr>
                <w:sz w:val="18"/>
                <w:szCs w:val="18"/>
              </w:rPr>
            </w:pPr>
            <w:r w:rsidRPr="00695347">
              <w:rPr>
                <w:b/>
                <w:sz w:val="18"/>
                <w:szCs w:val="18"/>
              </w:rPr>
              <w:t xml:space="preserve">Młyn analityczny </w:t>
            </w:r>
          </w:p>
        </w:tc>
        <w:tc>
          <w:tcPr>
            <w:tcW w:w="93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0C6D98" w14:textId="77777777" w:rsidR="00486430" w:rsidRPr="00695347" w:rsidRDefault="00486430" w:rsidP="00A00DDD">
            <w:pPr>
              <w:suppressAutoHyphens/>
              <w:spacing w:after="120"/>
              <w:rPr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D52BD3" w14:textId="22F5E3E4" w:rsidR="00486430" w:rsidRPr="00695347" w:rsidRDefault="00486430" w:rsidP="00A00DDD">
            <w:pPr>
              <w:rPr>
                <w:sz w:val="18"/>
                <w:szCs w:val="18"/>
              </w:rPr>
            </w:pPr>
            <w:r w:rsidRPr="00695347">
              <w:rPr>
                <w:sz w:val="18"/>
                <w:szCs w:val="18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EFBB2" w14:textId="77777777" w:rsidR="00486430" w:rsidRPr="00695347" w:rsidRDefault="00486430" w:rsidP="00A00DDD">
            <w:pPr>
              <w:rPr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0A9E6E" w14:textId="77777777" w:rsidR="00486430" w:rsidRPr="00695347" w:rsidRDefault="00486430" w:rsidP="00A00DDD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D6C8F5E" w14:textId="77777777" w:rsidR="00486430" w:rsidRPr="00695347" w:rsidRDefault="00486430" w:rsidP="00A00DDD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8C4E5D7" w14:textId="77777777" w:rsidR="00486430" w:rsidRPr="00695347" w:rsidRDefault="00486430" w:rsidP="00A00DDD">
            <w:pPr>
              <w:ind w:right="425"/>
              <w:rPr>
                <w:sz w:val="18"/>
                <w:szCs w:val="18"/>
              </w:rPr>
            </w:pPr>
          </w:p>
        </w:tc>
      </w:tr>
      <w:tr w:rsidR="00486430" w:rsidRPr="00695347" w14:paraId="2F8255A2" w14:textId="77777777" w:rsidTr="00FF4A58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A3D4530" w14:textId="53EDA3C8" w:rsidR="00486430" w:rsidRPr="00695347" w:rsidRDefault="00475F04" w:rsidP="00A00DDD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695347">
              <w:rPr>
                <w:sz w:val="18"/>
                <w:szCs w:val="18"/>
              </w:rPr>
              <w:t>2</w:t>
            </w:r>
          </w:p>
        </w:tc>
        <w:tc>
          <w:tcPr>
            <w:tcW w:w="27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940C52" w14:textId="74C4092C" w:rsidR="00486430" w:rsidRPr="00695347" w:rsidRDefault="00297AD1" w:rsidP="00A00DDD">
            <w:pPr>
              <w:rPr>
                <w:sz w:val="18"/>
                <w:szCs w:val="18"/>
                <w:highlight w:val="yellow"/>
              </w:rPr>
            </w:pPr>
            <w:r w:rsidRPr="00695347">
              <w:rPr>
                <w:b/>
                <w:sz w:val="18"/>
                <w:szCs w:val="18"/>
              </w:rPr>
              <w:t>Ubijak do młynów analitycznych</w:t>
            </w:r>
          </w:p>
        </w:tc>
        <w:tc>
          <w:tcPr>
            <w:tcW w:w="93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A95D03" w14:textId="77777777" w:rsidR="00486430" w:rsidRPr="00695347" w:rsidRDefault="00486430" w:rsidP="00A00DDD">
            <w:pPr>
              <w:suppressAutoHyphens/>
              <w:spacing w:after="120"/>
              <w:rPr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6210EA" w14:textId="06557E06" w:rsidR="00486430" w:rsidRPr="00695347" w:rsidRDefault="00486430" w:rsidP="00A00DDD">
            <w:pPr>
              <w:rPr>
                <w:sz w:val="18"/>
                <w:szCs w:val="18"/>
              </w:rPr>
            </w:pPr>
            <w:r w:rsidRPr="00695347">
              <w:rPr>
                <w:sz w:val="18"/>
                <w:szCs w:val="18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2F85CD" w14:textId="77777777" w:rsidR="00486430" w:rsidRPr="00695347" w:rsidRDefault="00486430" w:rsidP="00A00DDD">
            <w:pPr>
              <w:rPr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2CC410" w14:textId="77777777" w:rsidR="00486430" w:rsidRPr="00695347" w:rsidRDefault="00486430" w:rsidP="00A00DDD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C6AA72A" w14:textId="77777777" w:rsidR="00486430" w:rsidRPr="00695347" w:rsidRDefault="00486430" w:rsidP="00A00DDD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29BD68B" w14:textId="77777777" w:rsidR="00486430" w:rsidRPr="00695347" w:rsidRDefault="00486430" w:rsidP="00A00DDD">
            <w:pPr>
              <w:ind w:right="425"/>
              <w:rPr>
                <w:sz w:val="18"/>
                <w:szCs w:val="18"/>
              </w:rPr>
            </w:pPr>
          </w:p>
        </w:tc>
      </w:tr>
      <w:tr w:rsidR="00486430" w:rsidRPr="00695347" w14:paraId="324DA4EA" w14:textId="77777777" w:rsidTr="00FF4A58">
        <w:trPr>
          <w:trHeight w:val="291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A2F7AA1" w14:textId="6D527130" w:rsidR="00486430" w:rsidRPr="00695347" w:rsidRDefault="00475F04" w:rsidP="00A00DDD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695347">
              <w:rPr>
                <w:sz w:val="18"/>
                <w:szCs w:val="18"/>
              </w:rPr>
              <w:t>3</w:t>
            </w:r>
          </w:p>
        </w:tc>
        <w:tc>
          <w:tcPr>
            <w:tcW w:w="27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05192" w14:textId="580E40B1" w:rsidR="00486430" w:rsidRPr="00695347" w:rsidRDefault="00297AD1" w:rsidP="00A00DDD">
            <w:pPr>
              <w:rPr>
                <w:sz w:val="18"/>
                <w:szCs w:val="18"/>
                <w:highlight w:val="yellow"/>
              </w:rPr>
            </w:pPr>
            <w:r w:rsidRPr="00695347">
              <w:rPr>
                <w:b/>
                <w:sz w:val="18"/>
                <w:szCs w:val="18"/>
              </w:rPr>
              <w:t>Suszarka laboratoryjna z wymuszonym obiegiem powietrza</w:t>
            </w:r>
          </w:p>
        </w:tc>
        <w:tc>
          <w:tcPr>
            <w:tcW w:w="93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C63B23" w14:textId="77777777" w:rsidR="00486430" w:rsidRPr="00695347" w:rsidRDefault="00486430" w:rsidP="00A00DDD">
            <w:pPr>
              <w:suppressAutoHyphens/>
              <w:spacing w:after="120"/>
              <w:rPr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D7732C" w14:textId="58A908D0" w:rsidR="00486430" w:rsidRPr="00695347" w:rsidRDefault="00475F04" w:rsidP="00A00DDD">
            <w:pPr>
              <w:rPr>
                <w:sz w:val="18"/>
                <w:szCs w:val="18"/>
              </w:rPr>
            </w:pPr>
            <w:r w:rsidRPr="00695347">
              <w:rPr>
                <w:sz w:val="18"/>
                <w:szCs w:val="18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6A476F" w14:textId="77777777" w:rsidR="00486430" w:rsidRPr="00695347" w:rsidRDefault="00486430" w:rsidP="00A00DDD">
            <w:pPr>
              <w:rPr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434F1A" w14:textId="77777777" w:rsidR="00486430" w:rsidRPr="00695347" w:rsidRDefault="00486430" w:rsidP="00A00DDD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F3E9A39" w14:textId="77777777" w:rsidR="00486430" w:rsidRPr="00695347" w:rsidRDefault="00486430" w:rsidP="00A00DDD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FAF4742" w14:textId="77777777" w:rsidR="00486430" w:rsidRPr="00695347" w:rsidRDefault="00486430" w:rsidP="00A00DDD">
            <w:pPr>
              <w:ind w:right="425"/>
              <w:rPr>
                <w:sz w:val="18"/>
                <w:szCs w:val="18"/>
              </w:rPr>
            </w:pPr>
          </w:p>
        </w:tc>
      </w:tr>
      <w:tr w:rsidR="00475F04" w:rsidRPr="00695347" w14:paraId="7181AF46" w14:textId="77777777" w:rsidTr="00FF4A58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362695B" w14:textId="6FA19116" w:rsidR="00475F04" w:rsidRPr="00695347" w:rsidRDefault="00475F04" w:rsidP="00A00DDD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695347">
              <w:rPr>
                <w:sz w:val="18"/>
                <w:szCs w:val="18"/>
              </w:rPr>
              <w:t>4</w:t>
            </w:r>
          </w:p>
        </w:tc>
        <w:tc>
          <w:tcPr>
            <w:tcW w:w="27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70A9B1" w14:textId="6630EC40" w:rsidR="00475F04" w:rsidRPr="00695347" w:rsidRDefault="00297AD1" w:rsidP="00297AD1">
            <w:pPr>
              <w:tabs>
                <w:tab w:val="left" w:pos="5415"/>
              </w:tabs>
              <w:rPr>
                <w:sz w:val="18"/>
                <w:szCs w:val="18"/>
                <w:highlight w:val="yellow"/>
              </w:rPr>
            </w:pPr>
            <w:r w:rsidRPr="00695347">
              <w:rPr>
                <w:b/>
                <w:sz w:val="18"/>
                <w:szCs w:val="18"/>
              </w:rPr>
              <w:t>Łaźnia ultradźwiękowa</w:t>
            </w:r>
          </w:p>
        </w:tc>
        <w:tc>
          <w:tcPr>
            <w:tcW w:w="93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2AB8C7" w14:textId="77777777" w:rsidR="00475F04" w:rsidRPr="00695347" w:rsidRDefault="00475F04" w:rsidP="00A00DDD">
            <w:pPr>
              <w:suppressAutoHyphens/>
              <w:spacing w:after="120"/>
              <w:rPr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FF7D16" w14:textId="1C648CE5" w:rsidR="00475F04" w:rsidRPr="00695347" w:rsidRDefault="00475F04" w:rsidP="00A00DDD">
            <w:pPr>
              <w:rPr>
                <w:sz w:val="18"/>
                <w:szCs w:val="18"/>
              </w:rPr>
            </w:pPr>
            <w:r w:rsidRPr="00695347">
              <w:rPr>
                <w:sz w:val="18"/>
                <w:szCs w:val="18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EAA2E" w14:textId="77777777" w:rsidR="00475F04" w:rsidRPr="00695347" w:rsidRDefault="00475F04" w:rsidP="00A00DDD">
            <w:pPr>
              <w:rPr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8383D9" w14:textId="77777777" w:rsidR="00475F04" w:rsidRPr="00695347" w:rsidRDefault="00475F04" w:rsidP="00A00DDD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365ED35" w14:textId="77777777" w:rsidR="00475F04" w:rsidRPr="00695347" w:rsidRDefault="00475F04" w:rsidP="00A00DDD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849C7C5" w14:textId="77777777" w:rsidR="00475F04" w:rsidRPr="00695347" w:rsidRDefault="00475F04" w:rsidP="00A00DDD">
            <w:pPr>
              <w:ind w:right="425"/>
              <w:rPr>
                <w:sz w:val="18"/>
                <w:szCs w:val="18"/>
              </w:rPr>
            </w:pPr>
          </w:p>
        </w:tc>
      </w:tr>
      <w:tr w:rsidR="00297AD1" w:rsidRPr="00695347" w14:paraId="76525E6D" w14:textId="77777777" w:rsidTr="00FF4A58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6CEA7DA" w14:textId="50FD688B" w:rsidR="00297AD1" w:rsidRPr="00695347" w:rsidRDefault="00297AD1" w:rsidP="00A00DDD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695347">
              <w:rPr>
                <w:sz w:val="18"/>
                <w:szCs w:val="18"/>
              </w:rPr>
              <w:t>5</w:t>
            </w:r>
          </w:p>
        </w:tc>
        <w:tc>
          <w:tcPr>
            <w:tcW w:w="27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0A26D3" w14:textId="26C01E47" w:rsidR="00297AD1" w:rsidRPr="00695347" w:rsidRDefault="00297AD1" w:rsidP="00297AD1">
            <w:pPr>
              <w:tabs>
                <w:tab w:val="left" w:pos="5415"/>
              </w:tabs>
              <w:rPr>
                <w:b/>
                <w:sz w:val="18"/>
                <w:szCs w:val="18"/>
              </w:rPr>
            </w:pPr>
            <w:r w:rsidRPr="00695347">
              <w:rPr>
                <w:b/>
                <w:sz w:val="18"/>
                <w:szCs w:val="18"/>
              </w:rPr>
              <w:t>Kosz podwieszany ze stali nierdzewnej do łaźni ultradźwiękowych</w:t>
            </w:r>
          </w:p>
        </w:tc>
        <w:tc>
          <w:tcPr>
            <w:tcW w:w="93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800AD8" w14:textId="77777777" w:rsidR="00297AD1" w:rsidRPr="00695347" w:rsidRDefault="00297AD1" w:rsidP="00A00DDD">
            <w:pPr>
              <w:suppressAutoHyphens/>
              <w:spacing w:after="120"/>
              <w:rPr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2D0864" w14:textId="5C398EEA" w:rsidR="00297AD1" w:rsidRPr="00695347" w:rsidRDefault="00BF31A5" w:rsidP="00A00DD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A7B660" w14:textId="77777777" w:rsidR="00297AD1" w:rsidRPr="00695347" w:rsidRDefault="00297AD1" w:rsidP="00A00DDD">
            <w:pPr>
              <w:rPr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0C56BE" w14:textId="77777777" w:rsidR="00297AD1" w:rsidRPr="00695347" w:rsidRDefault="00297AD1" w:rsidP="00A00DDD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B689702" w14:textId="77777777" w:rsidR="00297AD1" w:rsidRPr="00695347" w:rsidRDefault="00297AD1" w:rsidP="00A00DDD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675F55B" w14:textId="77777777" w:rsidR="00297AD1" w:rsidRPr="00695347" w:rsidRDefault="00297AD1" w:rsidP="00A00DDD">
            <w:pPr>
              <w:ind w:right="425"/>
              <w:rPr>
                <w:sz w:val="18"/>
                <w:szCs w:val="18"/>
              </w:rPr>
            </w:pPr>
          </w:p>
        </w:tc>
      </w:tr>
      <w:tr w:rsidR="00297AD1" w:rsidRPr="00695347" w14:paraId="217BA32C" w14:textId="77777777" w:rsidTr="00FF4A58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852B98D" w14:textId="1F2F91F9" w:rsidR="00297AD1" w:rsidRPr="00695347" w:rsidRDefault="00297AD1" w:rsidP="00A00DDD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695347">
              <w:rPr>
                <w:sz w:val="18"/>
                <w:szCs w:val="18"/>
              </w:rPr>
              <w:t>6</w:t>
            </w:r>
          </w:p>
        </w:tc>
        <w:tc>
          <w:tcPr>
            <w:tcW w:w="27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A50ECB" w14:textId="49FDD1E1" w:rsidR="00297AD1" w:rsidRPr="00695347" w:rsidRDefault="00297AD1" w:rsidP="00297AD1">
            <w:pPr>
              <w:tabs>
                <w:tab w:val="left" w:pos="5415"/>
              </w:tabs>
              <w:rPr>
                <w:b/>
                <w:sz w:val="18"/>
                <w:szCs w:val="18"/>
              </w:rPr>
            </w:pPr>
            <w:r w:rsidRPr="00695347">
              <w:rPr>
                <w:b/>
                <w:sz w:val="18"/>
                <w:szCs w:val="18"/>
              </w:rPr>
              <w:t>Generator ultradźwiękowy</w:t>
            </w:r>
          </w:p>
        </w:tc>
        <w:tc>
          <w:tcPr>
            <w:tcW w:w="93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3577E7" w14:textId="77777777" w:rsidR="00297AD1" w:rsidRPr="00695347" w:rsidRDefault="00297AD1" w:rsidP="00A00DDD">
            <w:pPr>
              <w:suppressAutoHyphens/>
              <w:spacing w:after="120"/>
              <w:rPr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458E44" w14:textId="706EFD4E" w:rsidR="00297AD1" w:rsidRPr="00695347" w:rsidRDefault="00BF31A5" w:rsidP="00A00DD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6FAD21" w14:textId="77777777" w:rsidR="00297AD1" w:rsidRPr="00695347" w:rsidRDefault="00297AD1" w:rsidP="00A00DDD">
            <w:pPr>
              <w:rPr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51B072" w14:textId="77777777" w:rsidR="00297AD1" w:rsidRPr="00695347" w:rsidRDefault="00297AD1" w:rsidP="00A00DDD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7EAB6A4" w14:textId="77777777" w:rsidR="00297AD1" w:rsidRPr="00695347" w:rsidRDefault="00297AD1" w:rsidP="00A00DDD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26D9861" w14:textId="77777777" w:rsidR="00297AD1" w:rsidRPr="00695347" w:rsidRDefault="00297AD1" w:rsidP="00A00DDD">
            <w:pPr>
              <w:ind w:right="425"/>
              <w:rPr>
                <w:sz w:val="18"/>
                <w:szCs w:val="18"/>
              </w:rPr>
            </w:pPr>
          </w:p>
        </w:tc>
      </w:tr>
      <w:tr w:rsidR="00297AD1" w:rsidRPr="00695347" w14:paraId="317D7F1B" w14:textId="77777777" w:rsidTr="00FF4A58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B55019A" w14:textId="07ACEC6E" w:rsidR="00297AD1" w:rsidRPr="00695347" w:rsidRDefault="00297AD1" w:rsidP="00A00DDD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695347">
              <w:rPr>
                <w:sz w:val="18"/>
                <w:szCs w:val="18"/>
              </w:rPr>
              <w:t>7</w:t>
            </w:r>
          </w:p>
        </w:tc>
        <w:tc>
          <w:tcPr>
            <w:tcW w:w="27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2B5D4A" w14:textId="43B39CC8" w:rsidR="00297AD1" w:rsidRPr="00695347" w:rsidRDefault="00BF31A5" w:rsidP="00297AD1">
            <w:pPr>
              <w:tabs>
                <w:tab w:val="left" w:pos="5415"/>
              </w:tabs>
              <w:rPr>
                <w:b/>
                <w:sz w:val="18"/>
                <w:szCs w:val="18"/>
              </w:rPr>
            </w:pPr>
            <w:r w:rsidRPr="00BF31A5">
              <w:rPr>
                <w:b/>
                <w:sz w:val="18"/>
                <w:szCs w:val="18"/>
              </w:rPr>
              <w:t xml:space="preserve">Sonotroda do homogenizatorów (tytan, </w:t>
            </w:r>
            <w:proofErr w:type="spellStart"/>
            <w:r w:rsidRPr="00BF31A5">
              <w:rPr>
                <w:b/>
                <w:sz w:val="18"/>
                <w:szCs w:val="18"/>
              </w:rPr>
              <w:t>śred</w:t>
            </w:r>
            <w:proofErr w:type="spellEnd"/>
            <w:r w:rsidRPr="00BF31A5">
              <w:rPr>
                <w:b/>
                <w:sz w:val="18"/>
                <w:szCs w:val="18"/>
              </w:rPr>
              <w:t>. końcówki 7 mm, do próbek o poj.20-500ml</w:t>
            </w:r>
            <w:r w:rsidR="0002669E">
              <w:rPr>
                <w:b/>
                <w:sz w:val="18"/>
                <w:szCs w:val="18"/>
              </w:rPr>
              <w:t>, długość 95 mm</w:t>
            </w:r>
            <w:r w:rsidR="00EB61A0">
              <w:rPr>
                <w:b/>
                <w:sz w:val="18"/>
                <w:szCs w:val="18"/>
              </w:rPr>
              <w:t>)</w:t>
            </w:r>
          </w:p>
        </w:tc>
        <w:tc>
          <w:tcPr>
            <w:tcW w:w="93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A6D2C0" w14:textId="77777777" w:rsidR="00297AD1" w:rsidRPr="00695347" w:rsidRDefault="00297AD1" w:rsidP="00A00DDD">
            <w:pPr>
              <w:suppressAutoHyphens/>
              <w:spacing w:after="120"/>
              <w:rPr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FD4AF" w14:textId="51B15FAC" w:rsidR="00297AD1" w:rsidRPr="00695347" w:rsidRDefault="00BF31A5" w:rsidP="00A00DD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BF1B9B" w14:textId="77777777" w:rsidR="00297AD1" w:rsidRPr="00695347" w:rsidRDefault="00297AD1" w:rsidP="00A00DDD">
            <w:pPr>
              <w:rPr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930803" w14:textId="77777777" w:rsidR="00297AD1" w:rsidRPr="00695347" w:rsidRDefault="00297AD1" w:rsidP="00A00DDD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3A73AD9" w14:textId="77777777" w:rsidR="00297AD1" w:rsidRPr="00695347" w:rsidRDefault="00297AD1" w:rsidP="00A00DDD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18975EB" w14:textId="77777777" w:rsidR="00297AD1" w:rsidRPr="00695347" w:rsidRDefault="00297AD1" w:rsidP="00A00DDD">
            <w:pPr>
              <w:ind w:right="425"/>
              <w:rPr>
                <w:sz w:val="18"/>
                <w:szCs w:val="18"/>
              </w:rPr>
            </w:pPr>
          </w:p>
        </w:tc>
      </w:tr>
      <w:tr w:rsidR="00297AD1" w:rsidRPr="00695347" w14:paraId="4808C0A0" w14:textId="77777777" w:rsidTr="00FF4A58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0011692" w14:textId="12D2A38D" w:rsidR="00297AD1" w:rsidRPr="00695347" w:rsidRDefault="00297AD1" w:rsidP="00A00DDD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695347">
              <w:rPr>
                <w:sz w:val="18"/>
                <w:szCs w:val="18"/>
              </w:rPr>
              <w:lastRenderedPageBreak/>
              <w:t>8</w:t>
            </w:r>
          </w:p>
        </w:tc>
        <w:tc>
          <w:tcPr>
            <w:tcW w:w="27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CBDE1D" w14:textId="467C7322" w:rsidR="00297AD1" w:rsidRPr="00695347" w:rsidRDefault="00BF31A5" w:rsidP="00297AD1">
            <w:pPr>
              <w:tabs>
                <w:tab w:val="left" w:pos="5415"/>
              </w:tabs>
              <w:rPr>
                <w:b/>
                <w:sz w:val="18"/>
                <w:szCs w:val="18"/>
              </w:rPr>
            </w:pPr>
            <w:r w:rsidRPr="00BF31A5">
              <w:rPr>
                <w:b/>
                <w:sz w:val="18"/>
                <w:szCs w:val="18"/>
              </w:rPr>
              <w:t xml:space="preserve">Sonotroda do homogenizatorów (tytan S26d40, </w:t>
            </w:r>
            <w:proofErr w:type="spellStart"/>
            <w:r w:rsidRPr="00BF31A5">
              <w:rPr>
                <w:b/>
                <w:sz w:val="18"/>
                <w:szCs w:val="18"/>
              </w:rPr>
              <w:t>śred</w:t>
            </w:r>
            <w:proofErr w:type="spellEnd"/>
            <w:r w:rsidRPr="00BF31A5">
              <w:rPr>
                <w:b/>
                <w:sz w:val="18"/>
                <w:szCs w:val="18"/>
              </w:rPr>
              <w:t>. końcówki 40 mm)</w:t>
            </w:r>
          </w:p>
        </w:tc>
        <w:tc>
          <w:tcPr>
            <w:tcW w:w="93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50122" w14:textId="77777777" w:rsidR="00297AD1" w:rsidRPr="00695347" w:rsidRDefault="00297AD1" w:rsidP="00A00DDD">
            <w:pPr>
              <w:suppressAutoHyphens/>
              <w:spacing w:after="120"/>
              <w:rPr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96644" w14:textId="3B32EA1E" w:rsidR="00297AD1" w:rsidRPr="00695347" w:rsidRDefault="00BF31A5" w:rsidP="00A00DD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 szt. 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534A5" w14:textId="77777777" w:rsidR="00297AD1" w:rsidRPr="00695347" w:rsidRDefault="00297AD1" w:rsidP="00A00DDD">
            <w:pPr>
              <w:rPr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14DAB" w14:textId="77777777" w:rsidR="00297AD1" w:rsidRPr="00695347" w:rsidRDefault="00297AD1" w:rsidP="00A00DDD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57D8E02" w14:textId="77777777" w:rsidR="00297AD1" w:rsidRPr="00695347" w:rsidRDefault="00297AD1" w:rsidP="00A00DDD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CBDCA5A" w14:textId="77777777" w:rsidR="00297AD1" w:rsidRPr="00695347" w:rsidRDefault="00297AD1" w:rsidP="00A00DDD">
            <w:pPr>
              <w:ind w:right="425"/>
              <w:rPr>
                <w:sz w:val="18"/>
                <w:szCs w:val="18"/>
              </w:rPr>
            </w:pPr>
          </w:p>
        </w:tc>
      </w:tr>
      <w:tr w:rsidR="00297AD1" w:rsidRPr="00695347" w14:paraId="64231D35" w14:textId="77777777" w:rsidTr="00FF4A58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25E7979" w14:textId="32245BE3" w:rsidR="00297AD1" w:rsidRPr="00695347" w:rsidRDefault="00297AD1" w:rsidP="00A00DDD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695347">
              <w:rPr>
                <w:sz w:val="18"/>
                <w:szCs w:val="18"/>
              </w:rPr>
              <w:t>9</w:t>
            </w:r>
          </w:p>
        </w:tc>
        <w:tc>
          <w:tcPr>
            <w:tcW w:w="27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66D66C" w14:textId="539F3B78" w:rsidR="00297AD1" w:rsidRPr="00695347" w:rsidRDefault="00BF31A5" w:rsidP="00297AD1">
            <w:pPr>
              <w:tabs>
                <w:tab w:val="left" w:pos="5415"/>
              </w:tabs>
              <w:rPr>
                <w:b/>
                <w:sz w:val="18"/>
                <w:szCs w:val="18"/>
              </w:rPr>
            </w:pPr>
            <w:r w:rsidRPr="00BF31A5">
              <w:rPr>
                <w:b/>
                <w:sz w:val="18"/>
                <w:szCs w:val="18"/>
              </w:rPr>
              <w:t>Wytrząsarka (o ruchu orbitalnym</w:t>
            </w:r>
            <w:r>
              <w:rPr>
                <w:b/>
                <w:sz w:val="18"/>
                <w:szCs w:val="18"/>
              </w:rPr>
              <w:t>)</w:t>
            </w:r>
          </w:p>
        </w:tc>
        <w:tc>
          <w:tcPr>
            <w:tcW w:w="93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3CC14F" w14:textId="77777777" w:rsidR="00297AD1" w:rsidRPr="00695347" w:rsidRDefault="00297AD1" w:rsidP="00A00DDD">
            <w:pPr>
              <w:suppressAutoHyphens/>
              <w:spacing w:after="120"/>
              <w:rPr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09F88" w14:textId="47D30FDD" w:rsidR="00297AD1" w:rsidRPr="00695347" w:rsidRDefault="00BF31A5" w:rsidP="00A00DD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 szt. 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850836" w14:textId="77777777" w:rsidR="00297AD1" w:rsidRPr="00695347" w:rsidRDefault="00297AD1" w:rsidP="00A00DDD">
            <w:pPr>
              <w:rPr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8D75D" w14:textId="77777777" w:rsidR="00297AD1" w:rsidRPr="00695347" w:rsidRDefault="00297AD1" w:rsidP="00A00DDD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88AB2CD" w14:textId="77777777" w:rsidR="00297AD1" w:rsidRPr="00695347" w:rsidRDefault="00297AD1" w:rsidP="00A00DDD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BFA15CD" w14:textId="77777777" w:rsidR="00297AD1" w:rsidRPr="00695347" w:rsidRDefault="00297AD1" w:rsidP="00A00DDD">
            <w:pPr>
              <w:ind w:right="425"/>
              <w:rPr>
                <w:sz w:val="18"/>
                <w:szCs w:val="18"/>
              </w:rPr>
            </w:pPr>
          </w:p>
        </w:tc>
      </w:tr>
      <w:tr w:rsidR="00297AD1" w:rsidRPr="00695347" w14:paraId="09C2FDB5" w14:textId="77777777" w:rsidTr="00FF4A58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C13F88D" w14:textId="46EB90A3" w:rsidR="00297AD1" w:rsidRPr="00695347" w:rsidRDefault="00297AD1" w:rsidP="00A00DDD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695347">
              <w:rPr>
                <w:sz w:val="18"/>
                <w:szCs w:val="18"/>
              </w:rPr>
              <w:t>10</w:t>
            </w:r>
          </w:p>
        </w:tc>
        <w:tc>
          <w:tcPr>
            <w:tcW w:w="27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32EE0C" w14:textId="07AF3326" w:rsidR="00297AD1" w:rsidRPr="00695347" w:rsidRDefault="00BF31A5" w:rsidP="00297AD1">
            <w:pPr>
              <w:tabs>
                <w:tab w:val="left" w:pos="5415"/>
              </w:tabs>
              <w:rPr>
                <w:b/>
                <w:sz w:val="18"/>
                <w:szCs w:val="18"/>
              </w:rPr>
            </w:pPr>
            <w:r w:rsidRPr="00BF31A5">
              <w:rPr>
                <w:b/>
                <w:sz w:val="18"/>
                <w:szCs w:val="18"/>
              </w:rPr>
              <w:t>Platforma uniwersalna (do wytrząsarek)</w:t>
            </w:r>
          </w:p>
        </w:tc>
        <w:tc>
          <w:tcPr>
            <w:tcW w:w="93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E31E5F" w14:textId="77777777" w:rsidR="00297AD1" w:rsidRPr="00695347" w:rsidRDefault="00297AD1" w:rsidP="00A00DDD">
            <w:pPr>
              <w:suppressAutoHyphens/>
              <w:spacing w:after="120"/>
              <w:rPr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0FE74" w14:textId="2189BFC0" w:rsidR="00297AD1" w:rsidRPr="00695347" w:rsidRDefault="00BF31A5" w:rsidP="00A00DD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FE56BF" w14:textId="77777777" w:rsidR="00297AD1" w:rsidRPr="00695347" w:rsidRDefault="00297AD1" w:rsidP="00A00DDD">
            <w:pPr>
              <w:rPr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52B67A" w14:textId="77777777" w:rsidR="00297AD1" w:rsidRPr="00695347" w:rsidRDefault="00297AD1" w:rsidP="00A00DDD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F2F3F09" w14:textId="77777777" w:rsidR="00297AD1" w:rsidRPr="00695347" w:rsidRDefault="00297AD1" w:rsidP="00A00DDD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2921882" w14:textId="77777777" w:rsidR="00297AD1" w:rsidRPr="00695347" w:rsidRDefault="00297AD1" w:rsidP="00A00DDD">
            <w:pPr>
              <w:ind w:right="425"/>
              <w:rPr>
                <w:sz w:val="18"/>
                <w:szCs w:val="18"/>
              </w:rPr>
            </w:pPr>
          </w:p>
        </w:tc>
      </w:tr>
      <w:tr w:rsidR="00297AD1" w:rsidRPr="00695347" w14:paraId="7E8F7AF2" w14:textId="77777777" w:rsidTr="00FF4A58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4926CC0" w14:textId="1E7A06A1" w:rsidR="00297AD1" w:rsidRPr="00695347" w:rsidRDefault="00297AD1" w:rsidP="00A00DDD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695347">
              <w:rPr>
                <w:sz w:val="18"/>
                <w:szCs w:val="18"/>
              </w:rPr>
              <w:t>11</w:t>
            </w:r>
          </w:p>
        </w:tc>
        <w:tc>
          <w:tcPr>
            <w:tcW w:w="27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62FB5B" w14:textId="7C5ED08B" w:rsidR="00297AD1" w:rsidRPr="00695347" w:rsidRDefault="00BF31A5" w:rsidP="00297AD1">
            <w:pPr>
              <w:tabs>
                <w:tab w:val="left" w:pos="5415"/>
              </w:tabs>
              <w:rPr>
                <w:b/>
                <w:sz w:val="18"/>
                <w:szCs w:val="18"/>
              </w:rPr>
            </w:pPr>
            <w:r w:rsidRPr="00BF31A5">
              <w:rPr>
                <w:b/>
                <w:sz w:val="18"/>
                <w:szCs w:val="18"/>
              </w:rPr>
              <w:t xml:space="preserve">Wirówka podłogowa </w:t>
            </w:r>
            <w:r w:rsidR="0002669E">
              <w:rPr>
                <w:b/>
                <w:sz w:val="18"/>
                <w:szCs w:val="18"/>
              </w:rPr>
              <w:br/>
              <w:t>|</w:t>
            </w:r>
            <w:r w:rsidRPr="00BF31A5">
              <w:rPr>
                <w:b/>
                <w:sz w:val="18"/>
                <w:szCs w:val="18"/>
              </w:rPr>
              <w:t>(z chłodzeniem, wolnostojąca</w:t>
            </w:r>
            <w:r>
              <w:rPr>
                <w:b/>
                <w:sz w:val="18"/>
                <w:szCs w:val="18"/>
              </w:rPr>
              <w:t>)</w:t>
            </w:r>
          </w:p>
        </w:tc>
        <w:tc>
          <w:tcPr>
            <w:tcW w:w="93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51CAB1" w14:textId="77777777" w:rsidR="00297AD1" w:rsidRPr="00695347" w:rsidRDefault="00297AD1" w:rsidP="00A00DDD">
            <w:pPr>
              <w:suppressAutoHyphens/>
              <w:spacing w:after="120"/>
              <w:rPr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D9D312" w14:textId="410B8EDD" w:rsidR="00297AD1" w:rsidRPr="00695347" w:rsidRDefault="00BF31A5" w:rsidP="00A00DD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35385" w14:textId="77777777" w:rsidR="00297AD1" w:rsidRPr="00695347" w:rsidRDefault="00297AD1" w:rsidP="00A00DDD">
            <w:pPr>
              <w:rPr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280A6D" w14:textId="77777777" w:rsidR="00297AD1" w:rsidRPr="00695347" w:rsidRDefault="00297AD1" w:rsidP="00A00DDD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324F434" w14:textId="77777777" w:rsidR="00297AD1" w:rsidRPr="00695347" w:rsidRDefault="00297AD1" w:rsidP="00A00DDD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BB94B6E" w14:textId="77777777" w:rsidR="00297AD1" w:rsidRPr="00695347" w:rsidRDefault="00297AD1" w:rsidP="00A00DDD">
            <w:pPr>
              <w:ind w:right="425"/>
              <w:rPr>
                <w:sz w:val="18"/>
                <w:szCs w:val="18"/>
              </w:rPr>
            </w:pPr>
          </w:p>
        </w:tc>
      </w:tr>
      <w:tr w:rsidR="00297AD1" w:rsidRPr="00695347" w14:paraId="31E6BD40" w14:textId="77777777" w:rsidTr="00FF4A58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5177A2B" w14:textId="73D826EE" w:rsidR="00297AD1" w:rsidRPr="00695347" w:rsidRDefault="00297AD1" w:rsidP="00A00DDD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695347">
              <w:rPr>
                <w:sz w:val="18"/>
                <w:szCs w:val="18"/>
              </w:rPr>
              <w:t>12</w:t>
            </w:r>
          </w:p>
        </w:tc>
        <w:tc>
          <w:tcPr>
            <w:tcW w:w="27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B6C16D" w14:textId="0CEE79F2" w:rsidR="00297AD1" w:rsidRPr="00695347" w:rsidRDefault="00BF31A5" w:rsidP="00297AD1">
            <w:pPr>
              <w:tabs>
                <w:tab w:val="left" w:pos="5415"/>
              </w:tabs>
              <w:rPr>
                <w:b/>
                <w:sz w:val="18"/>
                <w:szCs w:val="18"/>
              </w:rPr>
            </w:pPr>
            <w:r w:rsidRPr="00BF31A5">
              <w:rPr>
                <w:b/>
                <w:sz w:val="18"/>
                <w:szCs w:val="18"/>
              </w:rPr>
              <w:t>Rotor wychylny (4-miejscowy, pasujący do wirówki</w:t>
            </w:r>
            <w:r w:rsidR="0002669E">
              <w:rPr>
                <w:b/>
                <w:sz w:val="18"/>
                <w:szCs w:val="18"/>
              </w:rPr>
              <w:t xml:space="preserve"> z poz.11</w:t>
            </w:r>
            <w:r>
              <w:rPr>
                <w:b/>
                <w:sz w:val="18"/>
                <w:szCs w:val="18"/>
              </w:rPr>
              <w:t>)</w:t>
            </w:r>
          </w:p>
        </w:tc>
        <w:tc>
          <w:tcPr>
            <w:tcW w:w="93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274B77" w14:textId="77777777" w:rsidR="00297AD1" w:rsidRPr="00695347" w:rsidRDefault="00297AD1" w:rsidP="00A00DDD">
            <w:pPr>
              <w:suppressAutoHyphens/>
              <w:spacing w:after="120"/>
              <w:rPr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86D80B" w14:textId="47236CE0" w:rsidR="00297AD1" w:rsidRPr="00695347" w:rsidRDefault="00BF31A5" w:rsidP="00A00DD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1AE03C" w14:textId="77777777" w:rsidR="00297AD1" w:rsidRPr="00695347" w:rsidRDefault="00297AD1" w:rsidP="00A00DDD">
            <w:pPr>
              <w:rPr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192726" w14:textId="77777777" w:rsidR="00297AD1" w:rsidRPr="00695347" w:rsidRDefault="00297AD1" w:rsidP="00A00DDD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DFFD656" w14:textId="77777777" w:rsidR="00297AD1" w:rsidRPr="00695347" w:rsidRDefault="00297AD1" w:rsidP="00A00DDD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ACE92E9" w14:textId="77777777" w:rsidR="00297AD1" w:rsidRPr="00695347" w:rsidRDefault="00297AD1" w:rsidP="00A00DDD">
            <w:pPr>
              <w:ind w:right="425"/>
              <w:rPr>
                <w:sz w:val="18"/>
                <w:szCs w:val="18"/>
              </w:rPr>
            </w:pPr>
          </w:p>
        </w:tc>
      </w:tr>
      <w:tr w:rsidR="00297AD1" w:rsidRPr="00695347" w14:paraId="35923E26" w14:textId="77777777" w:rsidTr="00FF4A58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8CCE7B7" w14:textId="78C9B361" w:rsidR="00297AD1" w:rsidRPr="00695347" w:rsidRDefault="00297AD1" w:rsidP="00A00DDD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695347">
              <w:rPr>
                <w:sz w:val="18"/>
                <w:szCs w:val="18"/>
              </w:rPr>
              <w:t>13</w:t>
            </w:r>
          </w:p>
        </w:tc>
        <w:tc>
          <w:tcPr>
            <w:tcW w:w="27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E22B8D" w14:textId="3BA92F52" w:rsidR="00297AD1" w:rsidRPr="00695347" w:rsidRDefault="00BF31A5" w:rsidP="00297AD1">
            <w:pPr>
              <w:tabs>
                <w:tab w:val="left" w:pos="5415"/>
              </w:tabs>
              <w:rPr>
                <w:b/>
                <w:sz w:val="18"/>
                <w:szCs w:val="18"/>
              </w:rPr>
            </w:pPr>
            <w:r w:rsidRPr="00BF31A5">
              <w:rPr>
                <w:b/>
                <w:sz w:val="18"/>
                <w:szCs w:val="18"/>
              </w:rPr>
              <w:t>Okrągłe nośniki (pasujące do rotora</w:t>
            </w:r>
            <w:r w:rsidR="0002669E">
              <w:rPr>
                <w:b/>
                <w:sz w:val="18"/>
                <w:szCs w:val="18"/>
              </w:rPr>
              <w:t xml:space="preserve"> z poz. 12</w:t>
            </w:r>
            <w:r w:rsidRPr="00BF31A5">
              <w:rPr>
                <w:b/>
                <w:sz w:val="18"/>
                <w:szCs w:val="18"/>
              </w:rPr>
              <w:t>,  max. 1000 ml</w:t>
            </w:r>
            <w:r>
              <w:rPr>
                <w:b/>
                <w:sz w:val="18"/>
                <w:szCs w:val="18"/>
              </w:rPr>
              <w:t>)</w:t>
            </w:r>
          </w:p>
        </w:tc>
        <w:tc>
          <w:tcPr>
            <w:tcW w:w="93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AD926B" w14:textId="77777777" w:rsidR="00297AD1" w:rsidRPr="00695347" w:rsidRDefault="00297AD1" w:rsidP="00A00DDD">
            <w:pPr>
              <w:suppressAutoHyphens/>
              <w:spacing w:after="120"/>
              <w:rPr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D6F6AC" w14:textId="246D5252" w:rsidR="00297AD1" w:rsidRPr="00695347" w:rsidRDefault="00BF1A04" w:rsidP="00A00DD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  <w:r w:rsidR="00BF31A5">
              <w:rPr>
                <w:sz w:val="18"/>
                <w:szCs w:val="18"/>
              </w:rPr>
              <w:t xml:space="preserve"> szt. 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C22296" w14:textId="77777777" w:rsidR="00297AD1" w:rsidRPr="00695347" w:rsidRDefault="00297AD1" w:rsidP="00A00DDD">
            <w:pPr>
              <w:rPr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B5C94E" w14:textId="77777777" w:rsidR="00297AD1" w:rsidRPr="00695347" w:rsidRDefault="00297AD1" w:rsidP="00A00DDD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6F89612" w14:textId="77777777" w:rsidR="00297AD1" w:rsidRPr="00695347" w:rsidRDefault="00297AD1" w:rsidP="00A00DDD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9A1F71F" w14:textId="77777777" w:rsidR="00297AD1" w:rsidRPr="00695347" w:rsidRDefault="00297AD1" w:rsidP="00A00DDD">
            <w:pPr>
              <w:ind w:right="425"/>
              <w:rPr>
                <w:sz w:val="18"/>
                <w:szCs w:val="18"/>
              </w:rPr>
            </w:pPr>
          </w:p>
        </w:tc>
      </w:tr>
      <w:tr w:rsidR="00297AD1" w:rsidRPr="00695347" w14:paraId="7EA860F9" w14:textId="77777777" w:rsidTr="00FF4A58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2D18CD0" w14:textId="52AEB42E" w:rsidR="00297AD1" w:rsidRPr="00695347" w:rsidRDefault="00297AD1" w:rsidP="00A00DDD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695347">
              <w:rPr>
                <w:sz w:val="18"/>
                <w:szCs w:val="18"/>
              </w:rPr>
              <w:t>14</w:t>
            </w:r>
          </w:p>
        </w:tc>
        <w:tc>
          <w:tcPr>
            <w:tcW w:w="27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13CFF2" w14:textId="19A7DDBE" w:rsidR="00297AD1" w:rsidRPr="00695347" w:rsidRDefault="00BF31A5" w:rsidP="00297AD1">
            <w:pPr>
              <w:tabs>
                <w:tab w:val="left" w:pos="5415"/>
              </w:tabs>
              <w:rPr>
                <w:b/>
                <w:sz w:val="18"/>
                <w:szCs w:val="18"/>
              </w:rPr>
            </w:pPr>
            <w:r w:rsidRPr="00BF31A5">
              <w:rPr>
                <w:b/>
                <w:sz w:val="18"/>
                <w:szCs w:val="18"/>
              </w:rPr>
              <w:t xml:space="preserve">Adapter do probówek </w:t>
            </w:r>
            <w:proofErr w:type="spellStart"/>
            <w:r w:rsidRPr="00BF31A5">
              <w:rPr>
                <w:b/>
                <w:sz w:val="18"/>
                <w:szCs w:val="18"/>
              </w:rPr>
              <w:t>okrągłodennych</w:t>
            </w:r>
            <w:proofErr w:type="spellEnd"/>
            <w:r w:rsidRPr="00BF31A5">
              <w:rPr>
                <w:b/>
                <w:sz w:val="18"/>
                <w:szCs w:val="18"/>
              </w:rPr>
              <w:t xml:space="preserve"> o poj. 5-7 ml, o średnicy 13 mm, dł. min./max. 65/120 mm, do 35 probówek</w:t>
            </w:r>
            <w:r w:rsidR="00D73AD5">
              <w:rPr>
                <w:b/>
                <w:sz w:val="18"/>
                <w:szCs w:val="18"/>
              </w:rPr>
              <w:t>.</w:t>
            </w:r>
          </w:p>
        </w:tc>
        <w:tc>
          <w:tcPr>
            <w:tcW w:w="93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1D3C3A" w14:textId="77777777" w:rsidR="00297AD1" w:rsidRPr="00695347" w:rsidRDefault="00297AD1" w:rsidP="00A00DDD">
            <w:pPr>
              <w:suppressAutoHyphens/>
              <w:spacing w:after="120"/>
              <w:rPr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C3138" w14:textId="31C41068" w:rsidR="00297AD1" w:rsidRPr="00695347" w:rsidRDefault="00CD7529" w:rsidP="00A00DD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191B5E" w14:textId="77777777" w:rsidR="00297AD1" w:rsidRPr="00695347" w:rsidRDefault="00297AD1" w:rsidP="00A00DDD">
            <w:pPr>
              <w:rPr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3BBFE4" w14:textId="77777777" w:rsidR="00297AD1" w:rsidRPr="00695347" w:rsidRDefault="00297AD1" w:rsidP="00A00DDD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B3D4008" w14:textId="77777777" w:rsidR="00297AD1" w:rsidRPr="00695347" w:rsidRDefault="00297AD1" w:rsidP="00A00DDD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7CE4135" w14:textId="77777777" w:rsidR="00297AD1" w:rsidRPr="00695347" w:rsidRDefault="00297AD1" w:rsidP="00A00DDD">
            <w:pPr>
              <w:ind w:right="425"/>
              <w:rPr>
                <w:sz w:val="18"/>
                <w:szCs w:val="18"/>
              </w:rPr>
            </w:pPr>
          </w:p>
        </w:tc>
      </w:tr>
      <w:tr w:rsidR="00297AD1" w:rsidRPr="00695347" w14:paraId="52C8AE32" w14:textId="77777777" w:rsidTr="00FF4A58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A29A7FB" w14:textId="7081CE4B" w:rsidR="00297AD1" w:rsidRPr="00695347" w:rsidRDefault="00297AD1" w:rsidP="00A00DDD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695347">
              <w:rPr>
                <w:sz w:val="18"/>
                <w:szCs w:val="18"/>
              </w:rPr>
              <w:t>15</w:t>
            </w:r>
          </w:p>
        </w:tc>
        <w:tc>
          <w:tcPr>
            <w:tcW w:w="27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1E0481" w14:textId="0CBD73BA" w:rsidR="00297AD1" w:rsidRPr="00695347" w:rsidRDefault="00BF31A5" w:rsidP="00297AD1">
            <w:pPr>
              <w:tabs>
                <w:tab w:val="left" w:pos="5415"/>
              </w:tabs>
              <w:rPr>
                <w:b/>
                <w:sz w:val="18"/>
                <w:szCs w:val="18"/>
              </w:rPr>
            </w:pPr>
            <w:r w:rsidRPr="00BF31A5">
              <w:rPr>
                <w:b/>
                <w:sz w:val="18"/>
                <w:szCs w:val="18"/>
              </w:rPr>
              <w:t xml:space="preserve">Adapter do probówek </w:t>
            </w:r>
            <w:proofErr w:type="spellStart"/>
            <w:r w:rsidRPr="00BF31A5">
              <w:rPr>
                <w:b/>
                <w:sz w:val="18"/>
                <w:szCs w:val="18"/>
              </w:rPr>
              <w:t>okrągłodennych</w:t>
            </w:r>
            <w:proofErr w:type="spellEnd"/>
            <w:r w:rsidRPr="00BF31A5">
              <w:rPr>
                <w:b/>
                <w:sz w:val="18"/>
                <w:szCs w:val="18"/>
              </w:rPr>
              <w:t xml:space="preserve"> o poj. 10 ml, o średnicy 16 mm, dł. min./max. 70/121 mm, do 21 probówek</w:t>
            </w:r>
            <w:r w:rsidR="00D73AD5">
              <w:rPr>
                <w:b/>
                <w:sz w:val="18"/>
                <w:szCs w:val="18"/>
              </w:rPr>
              <w:t>.</w:t>
            </w:r>
          </w:p>
        </w:tc>
        <w:tc>
          <w:tcPr>
            <w:tcW w:w="93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F84CE" w14:textId="77777777" w:rsidR="00297AD1" w:rsidRPr="00695347" w:rsidRDefault="00297AD1" w:rsidP="00A00DDD">
            <w:pPr>
              <w:suppressAutoHyphens/>
              <w:spacing w:after="120"/>
              <w:rPr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6B8AA" w14:textId="03F9883E" w:rsidR="00297AD1" w:rsidRPr="00695347" w:rsidRDefault="00CD7529" w:rsidP="00A00DD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725D4" w14:textId="77777777" w:rsidR="00297AD1" w:rsidRPr="00695347" w:rsidRDefault="00297AD1" w:rsidP="00A00DDD">
            <w:pPr>
              <w:rPr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D30837" w14:textId="77777777" w:rsidR="00297AD1" w:rsidRPr="00695347" w:rsidRDefault="00297AD1" w:rsidP="00A00DDD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1EEE36C" w14:textId="77777777" w:rsidR="00297AD1" w:rsidRPr="00695347" w:rsidRDefault="00297AD1" w:rsidP="00A00DDD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4977DF9" w14:textId="77777777" w:rsidR="00297AD1" w:rsidRPr="00695347" w:rsidRDefault="00297AD1" w:rsidP="00A00DDD">
            <w:pPr>
              <w:ind w:right="425"/>
              <w:rPr>
                <w:sz w:val="18"/>
                <w:szCs w:val="18"/>
              </w:rPr>
            </w:pPr>
          </w:p>
        </w:tc>
      </w:tr>
      <w:tr w:rsidR="00CD7529" w:rsidRPr="00695347" w14:paraId="05CBB863" w14:textId="77777777" w:rsidTr="00FF4A58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56E8D96" w14:textId="4F690033" w:rsidR="00CD7529" w:rsidRPr="00695347" w:rsidRDefault="00CD7529" w:rsidP="00A00DDD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</w:t>
            </w:r>
          </w:p>
        </w:tc>
        <w:tc>
          <w:tcPr>
            <w:tcW w:w="27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3A9BF1" w14:textId="55EFDA4C" w:rsidR="00CD7529" w:rsidRPr="00695347" w:rsidRDefault="00CD7529" w:rsidP="00297AD1">
            <w:pPr>
              <w:tabs>
                <w:tab w:val="left" w:pos="5415"/>
              </w:tabs>
              <w:rPr>
                <w:b/>
                <w:sz w:val="18"/>
                <w:szCs w:val="18"/>
              </w:rPr>
            </w:pPr>
            <w:r w:rsidRPr="00CD7529">
              <w:rPr>
                <w:b/>
                <w:sz w:val="18"/>
                <w:szCs w:val="18"/>
              </w:rPr>
              <w:t xml:space="preserve">Adapter do probówek </w:t>
            </w:r>
            <w:r w:rsidR="0002669E">
              <w:rPr>
                <w:b/>
                <w:sz w:val="18"/>
                <w:szCs w:val="18"/>
              </w:rPr>
              <w:t>pasujący do rotora z poz.12, max. 1000ml</w:t>
            </w:r>
          </w:p>
        </w:tc>
        <w:tc>
          <w:tcPr>
            <w:tcW w:w="93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7D4E55" w14:textId="77777777" w:rsidR="00CD7529" w:rsidRPr="00695347" w:rsidRDefault="00CD7529" w:rsidP="00A00DDD">
            <w:pPr>
              <w:suppressAutoHyphens/>
              <w:spacing w:after="120"/>
              <w:rPr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32EE4A" w14:textId="2676CE96" w:rsidR="00CD7529" w:rsidRPr="00695347" w:rsidRDefault="00CD7529" w:rsidP="00A00DD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C7DCC" w14:textId="77777777" w:rsidR="00CD7529" w:rsidRPr="00695347" w:rsidRDefault="00CD7529" w:rsidP="00A00DDD">
            <w:pPr>
              <w:rPr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A2F10C" w14:textId="77777777" w:rsidR="00CD7529" w:rsidRPr="00695347" w:rsidRDefault="00CD7529" w:rsidP="00A00DDD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7062F73" w14:textId="77777777" w:rsidR="00CD7529" w:rsidRPr="00695347" w:rsidRDefault="00CD7529" w:rsidP="00A00DDD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35743AA" w14:textId="77777777" w:rsidR="00CD7529" w:rsidRPr="00695347" w:rsidRDefault="00CD7529" w:rsidP="00A00DDD">
            <w:pPr>
              <w:ind w:right="425"/>
              <w:rPr>
                <w:sz w:val="18"/>
                <w:szCs w:val="18"/>
              </w:rPr>
            </w:pPr>
          </w:p>
        </w:tc>
      </w:tr>
      <w:tr w:rsidR="00297AD1" w:rsidRPr="00695347" w14:paraId="23260477" w14:textId="77777777" w:rsidTr="00FF4A58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3986B33" w14:textId="5A9D8EB9" w:rsidR="00297AD1" w:rsidRPr="00695347" w:rsidRDefault="00297AD1" w:rsidP="00A00DDD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695347">
              <w:rPr>
                <w:sz w:val="18"/>
                <w:szCs w:val="18"/>
              </w:rPr>
              <w:t>1</w:t>
            </w:r>
            <w:r w:rsidR="00CD7529">
              <w:rPr>
                <w:sz w:val="18"/>
                <w:szCs w:val="18"/>
              </w:rPr>
              <w:t>7</w:t>
            </w:r>
          </w:p>
        </w:tc>
        <w:tc>
          <w:tcPr>
            <w:tcW w:w="27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55477D" w14:textId="16F2A2DF" w:rsidR="00297AD1" w:rsidRPr="00695347" w:rsidRDefault="00297AD1" w:rsidP="00297AD1">
            <w:pPr>
              <w:tabs>
                <w:tab w:val="left" w:pos="5415"/>
              </w:tabs>
              <w:rPr>
                <w:b/>
                <w:sz w:val="18"/>
                <w:szCs w:val="18"/>
              </w:rPr>
            </w:pPr>
            <w:r w:rsidRPr="00695347">
              <w:rPr>
                <w:b/>
                <w:sz w:val="18"/>
                <w:szCs w:val="18"/>
              </w:rPr>
              <w:t>Rotor kątowy do probówek</w:t>
            </w:r>
            <w:r w:rsidR="0002669E">
              <w:rPr>
                <w:b/>
                <w:sz w:val="18"/>
                <w:szCs w:val="18"/>
              </w:rPr>
              <w:t xml:space="preserve"> pasujący do wirówki z poz.11</w:t>
            </w:r>
            <w:r w:rsidRPr="00695347">
              <w:rPr>
                <w:b/>
                <w:sz w:val="18"/>
                <w:szCs w:val="18"/>
              </w:rPr>
              <w:t xml:space="preserve"> </w:t>
            </w:r>
            <w:r w:rsidRPr="00695347">
              <w:rPr>
                <w:sz w:val="18"/>
                <w:szCs w:val="18"/>
              </w:rPr>
              <w:t xml:space="preserve">(typu </w:t>
            </w:r>
            <w:proofErr w:type="spellStart"/>
            <w:r w:rsidRPr="00695347">
              <w:rPr>
                <w:sz w:val="18"/>
                <w:szCs w:val="18"/>
              </w:rPr>
              <w:t>Falcon</w:t>
            </w:r>
            <w:proofErr w:type="spellEnd"/>
            <w:r w:rsidRPr="00695347">
              <w:rPr>
                <w:sz w:val="18"/>
                <w:szCs w:val="18"/>
              </w:rPr>
              <w:t xml:space="preserve"> 10 x 50 ml</w:t>
            </w:r>
            <w:r w:rsidR="0002669E">
              <w:rPr>
                <w:sz w:val="18"/>
                <w:szCs w:val="18"/>
              </w:rPr>
              <w:t>)</w:t>
            </w:r>
          </w:p>
        </w:tc>
        <w:tc>
          <w:tcPr>
            <w:tcW w:w="93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A45695" w14:textId="77777777" w:rsidR="00297AD1" w:rsidRPr="00695347" w:rsidRDefault="00297AD1" w:rsidP="00A00DDD">
            <w:pPr>
              <w:suppressAutoHyphens/>
              <w:spacing w:after="120"/>
              <w:rPr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9A799C" w14:textId="3F066DCF" w:rsidR="00297AD1" w:rsidRPr="00695347" w:rsidRDefault="00CD7529" w:rsidP="00A00DD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38033A" w14:textId="77777777" w:rsidR="00297AD1" w:rsidRPr="00695347" w:rsidRDefault="00297AD1" w:rsidP="00A00DDD">
            <w:pPr>
              <w:rPr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E0B2B1" w14:textId="77777777" w:rsidR="00297AD1" w:rsidRPr="00695347" w:rsidRDefault="00297AD1" w:rsidP="00A00DDD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1341C6D" w14:textId="77777777" w:rsidR="00297AD1" w:rsidRPr="00695347" w:rsidRDefault="00297AD1" w:rsidP="00A00DDD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7333933" w14:textId="77777777" w:rsidR="00297AD1" w:rsidRPr="00695347" w:rsidRDefault="00297AD1" w:rsidP="00A00DDD">
            <w:pPr>
              <w:ind w:right="425"/>
              <w:rPr>
                <w:sz w:val="18"/>
                <w:szCs w:val="18"/>
              </w:rPr>
            </w:pPr>
          </w:p>
        </w:tc>
      </w:tr>
      <w:tr w:rsidR="00297AD1" w:rsidRPr="00695347" w14:paraId="79FB34ED" w14:textId="77777777" w:rsidTr="00FF4A58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21A86C6" w14:textId="6C69F204" w:rsidR="00297AD1" w:rsidRPr="00695347" w:rsidRDefault="00297AD1" w:rsidP="00A00DDD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695347">
              <w:rPr>
                <w:sz w:val="18"/>
                <w:szCs w:val="18"/>
              </w:rPr>
              <w:t>1</w:t>
            </w:r>
            <w:r w:rsidR="00CD7529">
              <w:rPr>
                <w:sz w:val="18"/>
                <w:szCs w:val="18"/>
              </w:rPr>
              <w:t>8</w:t>
            </w:r>
          </w:p>
        </w:tc>
        <w:tc>
          <w:tcPr>
            <w:tcW w:w="27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B154CF" w14:textId="422A7C0A" w:rsidR="00297AD1" w:rsidRPr="00695347" w:rsidRDefault="00297AD1" w:rsidP="00297AD1">
            <w:pPr>
              <w:tabs>
                <w:tab w:val="left" w:pos="5415"/>
              </w:tabs>
              <w:rPr>
                <w:b/>
                <w:sz w:val="18"/>
                <w:szCs w:val="18"/>
              </w:rPr>
            </w:pPr>
            <w:r w:rsidRPr="00695347">
              <w:rPr>
                <w:b/>
                <w:sz w:val="18"/>
                <w:szCs w:val="18"/>
              </w:rPr>
              <w:t xml:space="preserve">Wkładki do probówek </w:t>
            </w:r>
            <w:r w:rsidRPr="00695347">
              <w:rPr>
                <w:sz w:val="18"/>
                <w:szCs w:val="18"/>
              </w:rPr>
              <w:t>(5ml pasujące do rotora</w:t>
            </w:r>
            <w:r w:rsidR="0002669E">
              <w:rPr>
                <w:sz w:val="18"/>
                <w:szCs w:val="18"/>
              </w:rPr>
              <w:t xml:space="preserve"> z poz. 17)</w:t>
            </w:r>
          </w:p>
        </w:tc>
        <w:tc>
          <w:tcPr>
            <w:tcW w:w="93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0F8534" w14:textId="77777777" w:rsidR="00297AD1" w:rsidRPr="00695347" w:rsidRDefault="00297AD1" w:rsidP="00A00DDD">
            <w:pPr>
              <w:suppressAutoHyphens/>
              <w:spacing w:after="120"/>
              <w:rPr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760D69" w14:textId="5AD17A3E" w:rsidR="00297AD1" w:rsidRPr="00695347" w:rsidRDefault="00CD7529" w:rsidP="00A00DD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ED2FD0" w14:textId="77777777" w:rsidR="00297AD1" w:rsidRPr="00695347" w:rsidRDefault="00297AD1" w:rsidP="00A00DDD">
            <w:pPr>
              <w:rPr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02106" w14:textId="77777777" w:rsidR="00297AD1" w:rsidRPr="00695347" w:rsidRDefault="00297AD1" w:rsidP="00A00DDD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80F8A38" w14:textId="77777777" w:rsidR="00297AD1" w:rsidRPr="00695347" w:rsidRDefault="00297AD1" w:rsidP="00A00DDD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736522B" w14:textId="77777777" w:rsidR="00297AD1" w:rsidRPr="00695347" w:rsidRDefault="00297AD1" w:rsidP="00A00DDD">
            <w:pPr>
              <w:ind w:right="425"/>
              <w:rPr>
                <w:sz w:val="18"/>
                <w:szCs w:val="18"/>
              </w:rPr>
            </w:pPr>
          </w:p>
        </w:tc>
      </w:tr>
      <w:tr w:rsidR="00297AD1" w:rsidRPr="00695347" w14:paraId="0766C156" w14:textId="77777777" w:rsidTr="00FF4A58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BB0D80F" w14:textId="547B25AF" w:rsidR="00297AD1" w:rsidRPr="00695347" w:rsidRDefault="00297AD1" w:rsidP="00A00DDD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695347">
              <w:rPr>
                <w:sz w:val="18"/>
                <w:szCs w:val="18"/>
              </w:rPr>
              <w:t>1</w:t>
            </w:r>
            <w:r w:rsidR="00CD7529">
              <w:rPr>
                <w:sz w:val="18"/>
                <w:szCs w:val="18"/>
              </w:rPr>
              <w:t>9</w:t>
            </w:r>
          </w:p>
        </w:tc>
        <w:tc>
          <w:tcPr>
            <w:tcW w:w="27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5D8E4B" w14:textId="630E602C" w:rsidR="00297AD1" w:rsidRPr="00695347" w:rsidRDefault="00297AD1" w:rsidP="00297AD1">
            <w:pPr>
              <w:tabs>
                <w:tab w:val="left" w:pos="5415"/>
              </w:tabs>
              <w:rPr>
                <w:b/>
                <w:sz w:val="18"/>
                <w:szCs w:val="18"/>
              </w:rPr>
            </w:pPr>
            <w:r w:rsidRPr="00695347">
              <w:rPr>
                <w:b/>
                <w:sz w:val="18"/>
                <w:szCs w:val="18"/>
              </w:rPr>
              <w:t xml:space="preserve">Adapter do probówek </w:t>
            </w:r>
            <w:r w:rsidR="0002669E">
              <w:rPr>
                <w:b/>
                <w:sz w:val="18"/>
                <w:szCs w:val="18"/>
              </w:rPr>
              <w:br/>
            </w:r>
            <w:r w:rsidRPr="00695347">
              <w:rPr>
                <w:sz w:val="18"/>
                <w:szCs w:val="18"/>
              </w:rPr>
              <w:t xml:space="preserve">(typu </w:t>
            </w:r>
            <w:proofErr w:type="spellStart"/>
            <w:r w:rsidRPr="00695347">
              <w:rPr>
                <w:sz w:val="18"/>
                <w:szCs w:val="18"/>
              </w:rPr>
              <w:t>Falcon</w:t>
            </w:r>
            <w:proofErr w:type="spellEnd"/>
            <w:r w:rsidRPr="00695347">
              <w:rPr>
                <w:sz w:val="18"/>
                <w:szCs w:val="18"/>
              </w:rPr>
              <w:t xml:space="preserve"> 15ml lub probówek </w:t>
            </w:r>
            <w:proofErr w:type="spellStart"/>
            <w:r w:rsidRPr="00695347">
              <w:rPr>
                <w:sz w:val="18"/>
                <w:szCs w:val="18"/>
              </w:rPr>
              <w:t>okrągłodennych</w:t>
            </w:r>
            <w:proofErr w:type="spellEnd"/>
            <w:r w:rsidRPr="00695347">
              <w:rPr>
                <w:sz w:val="18"/>
                <w:szCs w:val="18"/>
              </w:rPr>
              <w:t xml:space="preserve">, dł. min./maks. 97/123 mm, o </w:t>
            </w:r>
            <w:proofErr w:type="spellStart"/>
            <w:r w:rsidRPr="00695347">
              <w:rPr>
                <w:sz w:val="18"/>
                <w:szCs w:val="18"/>
              </w:rPr>
              <w:t>śred</w:t>
            </w:r>
            <w:proofErr w:type="spellEnd"/>
            <w:r w:rsidRPr="00695347">
              <w:rPr>
                <w:sz w:val="18"/>
                <w:szCs w:val="18"/>
              </w:rPr>
              <w:t>. 17 mm</w:t>
            </w:r>
          </w:p>
        </w:tc>
        <w:tc>
          <w:tcPr>
            <w:tcW w:w="93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28A631" w14:textId="77777777" w:rsidR="00297AD1" w:rsidRPr="00695347" w:rsidRDefault="00297AD1" w:rsidP="00A00DDD">
            <w:pPr>
              <w:suppressAutoHyphens/>
              <w:spacing w:after="120"/>
              <w:rPr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7C8290" w14:textId="39C2519E" w:rsidR="00297AD1" w:rsidRPr="00695347" w:rsidRDefault="00CD7529" w:rsidP="00A00DD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 szt. 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A9A334" w14:textId="77777777" w:rsidR="00297AD1" w:rsidRPr="00695347" w:rsidRDefault="00297AD1" w:rsidP="00A00DDD">
            <w:pPr>
              <w:rPr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E6FA61" w14:textId="77777777" w:rsidR="00297AD1" w:rsidRPr="00695347" w:rsidRDefault="00297AD1" w:rsidP="00A00DDD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D2011B5" w14:textId="77777777" w:rsidR="00297AD1" w:rsidRPr="00695347" w:rsidRDefault="00297AD1" w:rsidP="00A00DDD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2544EFA" w14:textId="77777777" w:rsidR="00297AD1" w:rsidRPr="00695347" w:rsidRDefault="00297AD1" w:rsidP="00A00DDD">
            <w:pPr>
              <w:ind w:right="425"/>
              <w:rPr>
                <w:sz w:val="18"/>
                <w:szCs w:val="18"/>
              </w:rPr>
            </w:pPr>
          </w:p>
        </w:tc>
      </w:tr>
      <w:tr w:rsidR="00297AD1" w:rsidRPr="00695347" w14:paraId="75B1D938" w14:textId="77777777" w:rsidTr="00FF4A58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408B2A1" w14:textId="1E38D2A8" w:rsidR="00297AD1" w:rsidRPr="00695347" w:rsidRDefault="00CD7529" w:rsidP="00A00DDD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</w:t>
            </w:r>
          </w:p>
        </w:tc>
        <w:tc>
          <w:tcPr>
            <w:tcW w:w="27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B9AF1E" w14:textId="72E55582" w:rsidR="00297AD1" w:rsidRPr="00695347" w:rsidRDefault="00297AD1" w:rsidP="00297AD1">
            <w:pPr>
              <w:tabs>
                <w:tab w:val="left" w:pos="5415"/>
              </w:tabs>
              <w:rPr>
                <w:b/>
                <w:sz w:val="18"/>
                <w:szCs w:val="18"/>
              </w:rPr>
            </w:pPr>
            <w:r w:rsidRPr="00695347">
              <w:rPr>
                <w:b/>
                <w:sz w:val="18"/>
                <w:szCs w:val="18"/>
              </w:rPr>
              <w:t xml:space="preserve">Adapter do probówek </w:t>
            </w:r>
            <w:r w:rsidR="0002669E">
              <w:rPr>
                <w:b/>
                <w:sz w:val="18"/>
                <w:szCs w:val="18"/>
              </w:rPr>
              <w:br/>
            </w:r>
            <w:r w:rsidRPr="00695347">
              <w:rPr>
                <w:sz w:val="18"/>
                <w:szCs w:val="18"/>
              </w:rPr>
              <w:t xml:space="preserve">(typu </w:t>
            </w:r>
            <w:proofErr w:type="spellStart"/>
            <w:r w:rsidRPr="00695347">
              <w:rPr>
                <w:sz w:val="18"/>
                <w:szCs w:val="18"/>
              </w:rPr>
              <w:t>Falcon</w:t>
            </w:r>
            <w:proofErr w:type="spellEnd"/>
            <w:r w:rsidRPr="00695347">
              <w:rPr>
                <w:sz w:val="18"/>
                <w:szCs w:val="18"/>
              </w:rPr>
              <w:t xml:space="preserve"> 15ml lub probówek stożkowych, o </w:t>
            </w:r>
            <w:proofErr w:type="spellStart"/>
            <w:r w:rsidRPr="00695347">
              <w:rPr>
                <w:sz w:val="18"/>
                <w:szCs w:val="18"/>
              </w:rPr>
              <w:t>śred</w:t>
            </w:r>
            <w:proofErr w:type="spellEnd"/>
            <w:r w:rsidRPr="00695347">
              <w:rPr>
                <w:sz w:val="18"/>
                <w:szCs w:val="18"/>
              </w:rPr>
              <w:t>. 17 mm, dł. 120 mm</w:t>
            </w:r>
          </w:p>
        </w:tc>
        <w:tc>
          <w:tcPr>
            <w:tcW w:w="93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7FE991" w14:textId="77777777" w:rsidR="00297AD1" w:rsidRPr="00695347" w:rsidRDefault="00297AD1" w:rsidP="00A00DDD">
            <w:pPr>
              <w:suppressAutoHyphens/>
              <w:spacing w:after="120"/>
              <w:rPr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302715" w14:textId="017B7E4C" w:rsidR="00297AD1" w:rsidRPr="00695347" w:rsidRDefault="00CD7529" w:rsidP="00A00DD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582E70" w14:textId="77777777" w:rsidR="00297AD1" w:rsidRPr="00695347" w:rsidRDefault="00297AD1" w:rsidP="00A00DDD">
            <w:pPr>
              <w:rPr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FA686A" w14:textId="77777777" w:rsidR="00297AD1" w:rsidRPr="00695347" w:rsidRDefault="00297AD1" w:rsidP="00A00DDD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884694D" w14:textId="77777777" w:rsidR="00297AD1" w:rsidRPr="00695347" w:rsidRDefault="00297AD1" w:rsidP="00A00DDD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AC86AB0" w14:textId="77777777" w:rsidR="00297AD1" w:rsidRPr="00695347" w:rsidRDefault="00297AD1" w:rsidP="00A00DDD">
            <w:pPr>
              <w:ind w:right="425"/>
              <w:rPr>
                <w:sz w:val="18"/>
                <w:szCs w:val="18"/>
              </w:rPr>
            </w:pPr>
          </w:p>
        </w:tc>
      </w:tr>
      <w:tr w:rsidR="00297AD1" w:rsidRPr="00695347" w14:paraId="02A5A9AC" w14:textId="77777777" w:rsidTr="00FF4A58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AAEC09B" w14:textId="76C0413E" w:rsidR="00297AD1" w:rsidRPr="00695347" w:rsidRDefault="00CD7529" w:rsidP="00A00DDD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</w:t>
            </w:r>
          </w:p>
        </w:tc>
        <w:tc>
          <w:tcPr>
            <w:tcW w:w="27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1FBDAB" w14:textId="4A680ADC" w:rsidR="00297AD1" w:rsidRPr="00695347" w:rsidRDefault="00297AD1" w:rsidP="00297AD1">
            <w:pPr>
              <w:tabs>
                <w:tab w:val="left" w:pos="5415"/>
              </w:tabs>
              <w:rPr>
                <w:b/>
                <w:sz w:val="18"/>
                <w:szCs w:val="18"/>
              </w:rPr>
            </w:pPr>
            <w:r w:rsidRPr="00695347">
              <w:rPr>
                <w:b/>
                <w:sz w:val="18"/>
                <w:szCs w:val="18"/>
              </w:rPr>
              <w:t xml:space="preserve">Waga precyzyjna </w:t>
            </w:r>
            <w:r w:rsidRPr="00695347">
              <w:rPr>
                <w:sz w:val="18"/>
                <w:szCs w:val="18"/>
              </w:rPr>
              <w:t xml:space="preserve">(maks. 4200 g, odczyt 0.01 g, </w:t>
            </w:r>
            <w:proofErr w:type="spellStart"/>
            <w:r w:rsidRPr="00695347">
              <w:rPr>
                <w:sz w:val="18"/>
                <w:szCs w:val="18"/>
              </w:rPr>
              <w:t>śred</w:t>
            </w:r>
            <w:proofErr w:type="spellEnd"/>
            <w:r w:rsidRPr="00695347">
              <w:rPr>
                <w:sz w:val="18"/>
                <w:szCs w:val="18"/>
              </w:rPr>
              <w:t xml:space="preserve">. szalki 180 mm, </w:t>
            </w:r>
            <w:proofErr w:type="spellStart"/>
            <w:r w:rsidRPr="00695347">
              <w:rPr>
                <w:sz w:val="18"/>
                <w:szCs w:val="18"/>
              </w:rPr>
              <w:t>InCal</w:t>
            </w:r>
            <w:proofErr w:type="spellEnd"/>
            <w:r w:rsidRPr="00695347">
              <w:rPr>
                <w:sz w:val="18"/>
                <w:szCs w:val="18"/>
              </w:rPr>
              <w:t xml:space="preserve"> Model</w:t>
            </w:r>
          </w:p>
        </w:tc>
        <w:tc>
          <w:tcPr>
            <w:tcW w:w="93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BC2E47" w14:textId="77777777" w:rsidR="00297AD1" w:rsidRPr="00695347" w:rsidRDefault="00297AD1" w:rsidP="00A00DDD">
            <w:pPr>
              <w:suppressAutoHyphens/>
              <w:spacing w:after="120"/>
              <w:rPr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481583" w14:textId="22ABA24D" w:rsidR="00297AD1" w:rsidRPr="00695347" w:rsidRDefault="00CD7529" w:rsidP="00A00DD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 szt. 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6E1383" w14:textId="77777777" w:rsidR="00297AD1" w:rsidRPr="00695347" w:rsidRDefault="00297AD1" w:rsidP="00A00DDD">
            <w:pPr>
              <w:rPr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EF6905" w14:textId="77777777" w:rsidR="00297AD1" w:rsidRPr="00695347" w:rsidRDefault="00297AD1" w:rsidP="00A00DDD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39CDC40" w14:textId="77777777" w:rsidR="00297AD1" w:rsidRPr="00695347" w:rsidRDefault="00297AD1" w:rsidP="00A00DDD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3BA719E" w14:textId="77777777" w:rsidR="00297AD1" w:rsidRPr="00695347" w:rsidRDefault="00297AD1" w:rsidP="00A00DDD">
            <w:pPr>
              <w:ind w:right="425"/>
              <w:rPr>
                <w:sz w:val="18"/>
                <w:szCs w:val="18"/>
              </w:rPr>
            </w:pPr>
          </w:p>
        </w:tc>
      </w:tr>
      <w:tr w:rsidR="00297AD1" w:rsidRPr="00695347" w14:paraId="7DA3ED38" w14:textId="77777777" w:rsidTr="00FF4A58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C4C97D7" w14:textId="6D9237DD" w:rsidR="00297AD1" w:rsidRPr="00695347" w:rsidRDefault="00CD7529" w:rsidP="00A00DDD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</w:t>
            </w:r>
          </w:p>
        </w:tc>
        <w:tc>
          <w:tcPr>
            <w:tcW w:w="27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69F138" w14:textId="08E63789" w:rsidR="00297AD1" w:rsidRPr="00695347" w:rsidRDefault="00297AD1" w:rsidP="00297AD1">
            <w:pPr>
              <w:tabs>
                <w:tab w:val="left" w:pos="5415"/>
              </w:tabs>
              <w:rPr>
                <w:b/>
                <w:sz w:val="18"/>
                <w:szCs w:val="18"/>
              </w:rPr>
            </w:pPr>
            <w:r w:rsidRPr="00695347">
              <w:rPr>
                <w:b/>
                <w:sz w:val="18"/>
                <w:szCs w:val="18"/>
              </w:rPr>
              <w:t xml:space="preserve">Waga analityczna </w:t>
            </w:r>
            <w:r w:rsidRPr="00695347">
              <w:rPr>
                <w:sz w:val="18"/>
                <w:szCs w:val="18"/>
              </w:rPr>
              <w:t>(220 g/0,1 mg, wewnętrzna kalibracja, platforma:</w:t>
            </w:r>
            <w:r w:rsidR="0002669E">
              <w:rPr>
                <w:sz w:val="18"/>
                <w:szCs w:val="18"/>
              </w:rPr>
              <w:t>90 mm</w:t>
            </w:r>
          </w:p>
        </w:tc>
        <w:tc>
          <w:tcPr>
            <w:tcW w:w="93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57AA37" w14:textId="77777777" w:rsidR="00297AD1" w:rsidRPr="00695347" w:rsidRDefault="00297AD1" w:rsidP="00A00DDD">
            <w:pPr>
              <w:suppressAutoHyphens/>
              <w:spacing w:after="120"/>
              <w:rPr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29D4A7" w14:textId="015B066C" w:rsidR="00297AD1" w:rsidRPr="00695347" w:rsidRDefault="00CD7529" w:rsidP="00A00DD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CFD358" w14:textId="77777777" w:rsidR="00297AD1" w:rsidRPr="00695347" w:rsidRDefault="00297AD1" w:rsidP="00A00DDD">
            <w:pPr>
              <w:rPr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EBDE84" w14:textId="77777777" w:rsidR="00297AD1" w:rsidRPr="00695347" w:rsidRDefault="00297AD1" w:rsidP="00A00DDD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BC4380E" w14:textId="77777777" w:rsidR="00297AD1" w:rsidRPr="00695347" w:rsidRDefault="00297AD1" w:rsidP="00A00DDD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1A76394" w14:textId="77777777" w:rsidR="00297AD1" w:rsidRPr="00695347" w:rsidRDefault="00297AD1" w:rsidP="00A00DDD">
            <w:pPr>
              <w:ind w:right="425"/>
              <w:rPr>
                <w:sz w:val="18"/>
                <w:szCs w:val="18"/>
              </w:rPr>
            </w:pPr>
          </w:p>
        </w:tc>
      </w:tr>
      <w:tr w:rsidR="00297AD1" w:rsidRPr="00695347" w14:paraId="4DDDB246" w14:textId="77777777" w:rsidTr="00FF4A58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37E03BF" w14:textId="5463DD43" w:rsidR="00297AD1" w:rsidRPr="00695347" w:rsidRDefault="00CD7529" w:rsidP="00A00DDD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</w:t>
            </w:r>
          </w:p>
        </w:tc>
        <w:tc>
          <w:tcPr>
            <w:tcW w:w="27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62959F" w14:textId="53733004" w:rsidR="00297AD1" w:rsidRPr="00695347" w:rsidRDefault="00297AD1" w:rsidP="00297AD1">
            <w:pPr>
              <w:tabs>
                <w:tab w:val="left" w:pos="5415"/>
              </w:tabs>
              <w:rPr>
                <w:b/>
                <w:sz w:val="18"/>
                <w:szCs w:val="18"/>
              </w:rPr>
            </w:pPr>
            <w:proofErr w:type="spellStart"/>
            <w:r w:rsidRPr="00695347">
              <w:rPr>
                <w:b/>
                <w:sz w:val="18"/>
                <w:szCs w:val="18"/>
              </w:rPr>
              <w:t>Wagosuszarka</w:t>
            </w:r>
            <w:proofErr w:type="spellEnd"/>
            <w:r w:rsidRPr="00695347">
              <w:rPr>
                <w:b/>
                <w:sz w:val="18"/>
                <w:szCs w:val="18"/>
              </w:rPr>
              <w:t xml:space="preserve"> </w:t>
            </w:r>
            <w:r w:rsidRPr="00695347">
              <w:rPr>
                <w:sz w:val="18"/>
                <w:szCs w:val="18"/>
              </w:rPr>
              <w:t>(90g, odczyt 0.01% / 0.001 g, zakres temp. 50°C do 160°C</w:t>
            </w:r>
          </w:p>
        </w:tc>
        <w:tc>
          <w:tcPr>
            <w:tcW w:w="93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12C96E" w14:textId="77777777" w:rsidR="00297AD1" w:rsidRPr="00695347" w:rsidRDefault="00297AD1" w:rsidP="00A00DDD">
            <w:pPr>
              <w:suppressAutoHyphens/>
              <w:spacing w:after="120"/>
              <w:rPr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C6648A" w14:textId="3BD9D0CD" w:rsidR="00297AD1" w:rsidRPr="00695347" w:rsidRDefault="00CD7529" w:rsidP="00A00DD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 szt. 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0BEB69" w14:textId="77777777" w:rsidR="00297AD1" w:rsidRPr="00695347" w:rsidRDefault="00297AD1" w:rsidP="00A00DDD">
            <w:pPr>
              <w:rPr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52D68F" w14:textId="77777777" w:rsidR="00297AD1" w:rsidRPr="00695347" w:rsidRDefault="00297AD1" w:rsidP="00A00DDD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AFE2DB9" w14:textId="77777777" w:rsidR="00297AD1" w:rsidRPr="00695347" w:rsidRDefault="00297AD1" w:rsidP="00A00DDD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42D0321" w14:textId="77777777" w:rsidR="00297AD1" w:rsidRPr="00695347" w:rsidRDefault="00297AD1" w:rsidP="00A00DDD">
            <w:pPr>
              <w:ind w:right="425"/>
              <w:rPr>
                <w:sz w:val="18"/>
                <w:szCs w:val="18"/>
              </w:rPr>
            </w:pPr>
          </w:p>
        </w:tc>
      </w:tr>
      <w:tr w:rsidR="00297AD1" w:rsidRPr="00695347" w14:paraId="6D5CD81F" w14:textId="77777777" w:rsidTr="00FF4A58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A13D73E" w14:textId="36ABBC72" w:rsidR="00297AD1" w:rsidRPr="00695347" w:rsidRDefault="00CD7529" w:rsidP="00A00DDD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</w:t>
            </w:r>
          </w:p>
        </w:tc>
        <w:tc>
          <w:tcPr>
            <w:tcW w:w="27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356187" w14:textId="02ED399F" w:rsidR="00297AD1" w:rsidRPr="00695347" w:rsidRDefault="00297AD1" w:rsidP="00297AD1">
            <w:pPr>
              <w:tabs>
                <w:tab w:val="left" w:pos="5415"/>
              </w:tabs>
              <w:rPr>
                <w:b/>
                <w:sz w:val="18"/>
                <w:szCs w:val="18"/>
              </w:rPr>
            </w:pPr>
            <w:r w:rsidRPr="00695347">
              <w:rPr>
                <w:b/>
                <w:sz w:val="18"/>
                <w:szCs w:val="18"/>
              </w:rPr>
              <w:t xml:space="preserve">System do wody </w:t>
            </w:r>
            <w:proofErr w:type="spellStart"/>
            <w:r w:rsidRPr="00695347">
              <w:rPr>
                <w:b/>
                <w:sz w:val="18"/>
                <w:szCs w:val="18"/>
              </w:rPr>
              <w:t>ultraczystej</w:t>
            </w:r>
            <w:proofErr w:type="spellEnd"/>
            <w:r w:rsidRPr="00695347">
              <w:rPr>
                <w:b/>
                <w:sz w:val="18"/>
                <w:szCs w:val="18"/>
              </w:rPr>
              <w:t xml:space="preserve"> </w:t>
            </w:r>
            <w:r w:rsidRPr="00695347">
              <w:rPr>
                <w:sz w:val="18"/>
                <w:szCs w:val="18"/>
              </w:rPr>
              <w:t>(wraz ze zbiornikiem ciśnieniowym 10 l</w:t>
            </w:r>
            <w:r w:rsidR="0002669E">
              <w:rPr>
                <w:sz w:val="18"/>
                <w:szCs w:val="18"/>
              </w:rPr>
              <w:t>)</w:t>
            </w:r>
          </w:p>
        </w:tc>
        <w:tc>
          <w:tcPr>
            <w:tcW w:w="93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EB6990" w14:textId="77777777" w:rsidR="00297AD1" w:rsidRPr="00695347" w:rsidRDefault="00297AD1" w:rsidP="00A00DDD">
            <w:pPr>
              <w:suppressAutoHyphens/>
              <w:spacing w:after="120"/>
              <w:rPr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D73E7" w14:textId="6470CC80" w:rsidR="00297AD1" w:rsidRPr="00695347" w:rsidRDefault="00CD7529" w:rsidP="00A00DD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 szt. 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466C5" w14:textId="77777777" w:rsidR="00297AD1" w:rsidRPr="00695347" w:rsidRDefault="00297AD1" w:rsidP="00A00DDD">
            <w:pPr>
              <w:rPr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376517" w14:textId="77777777" w:rsidR="00297AD1" w:rsidRPr="00695347" w:rsidRDefault="00297AD1" w:rsidP="00A00DDD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22DEECF" w14:textId="77777777" w:rsidR="00297AD1" w:rsidRPr="00695347" w:rsidRDefault="00297AD1" w:rsidP="00A00DDD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72F51AA" w14:textId="77777777" w:rsidR="00297AD1" w:rsidRPr="00695347" w:rsidRDefault="00297AD1" w:rsidP="00A00DDD">
            <w:pPr>
              <w:ind w:right="425"/>
              <w:rPr>
                <w:sz w:val="18"/>
                <w:szCs w:val="18"/>
              </w:rPr>
            </w:pPr>
          </w:p>
        </w:tc>
      </w:tr>
      <w:tr w:rsidR="00297AD1" w:rsidRPr="00695347" w14:paraId="7C20648F" w14:textId="77777777" w:rsidTr="00FF4A58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1E4C6F9" w14:textId="1F60BAA1" w:rsidR="00297AD1" w:rsidRPr="00695347" w:rsidRDefault="00CD7529" w:rsidP="00A00DDD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  <w:r w:rsidR="00EB61A0">
              <w:rPr>
                <w:sz w:val="18"/>
                <w:szCs w:val="18"/>
              </w:rPr>
              <w:t>5</w:t>
            </w:r>
          </w:p>
        </w:tc>
        <w:tc>
          <w:tcPr>
            <w:tcW w:w="27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B21380" w14:textId="2443BB78" w:rsidR="00297AD1" w:rsidRPr="00695347" w:rsidRDefault="00297AD1" w:rsidP="00297AD1">
            <w:pPr>
              <w:tabs>
                <w:tab w:val="left" w:pos="5415"/>
              </w:tabs>
              <w:rPr>
                <w:rFonts w:eastAsia="Calibri"/>
                <w:b/>
                <w:sz w:val="18"/>
                <w:szCs w:val="18"/>
                <w:lang w:eastAsia="en-US"/>
              </w:rPr>
            </w:pPr>
            <w:r w:rsidRPr="00695347">
              <w:rPr>
                <w:b/>
                <w:sz w:val="18"/>
                <w:szCs w:val="18"/>
              </w:rPr>
              <w:t xml:space="preserve">Waga platformowa </w:t>
            </w:r>
            <w:r w:rsidRPr="00695347">
              <w:rPr>
                <w:sz w:val="18"/>
                <w:szCs w:val="18"/>
              </w:rPr>
              <w:t>(60 kg / 10 g, platforma 355 x 305 mm</w:t>
            </w:r>
          </w:p>
        </w:tc>
        <w:tc>
          <w:tcPr>
            <w:tcW w:w="93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2F58F" w14:textId="77777777" w:rsidR="00297AD1" w:rsidRPr="00695347" w:rsidRDefault="00297AD1" w:rsidP="00A00DDD">
            <w:pPr>
              <w:suppressAutoHyphens/>
              <w:spacing w:after="120"/>
              <w:rPr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3438B" w14:textId="60F45F15" w:rsidR="00297AD1" w:rsidRPr="00695347" w:rsidRDefault="00CD7529" w:rsidP="00A00DD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 szt. 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33081B" w14:textId="77777777" w:rsidR="00297AD1" w:rsidRPr="00695347" w:rsidRDefault="00297AD1" w:rsidP="00A00DDD">
            <w:pPr>
              <w:rPr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CAE121" w14:textId="77777777" w:rsidR="00297AD1" w:rsidRPr="00695347" w:rsidRDefault="00297AD1" w:rsidP="00A00DDD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22B895B" w14:textId="77777777" w:rsidR="00297AD1" w:rsidRPr="00695347" w:rsidRDefault="00297AD1" w:rsidP="00A00DDD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B411DC9" w14:textId="77777777" w:rsidR="00297AD1" w:rsidRPr="00695347" w:rsidRDefault="00297AD1" w:rsidP="00A00DDD">
            <w:pPr>
              <w:ind w:right="425"/>
              <w:rPr>
                <w:sz w:val="18"/>
                <w:szCs w:val="18"/>
              </w:rPr>
            </w:pPr>
          </w:p>
        </w:tc>
      </w:tr>
      <w:tr w:rsidR="00297AD1" w:rsidRPr="00695347" w14:paraId="6098FB20" w14:textId="77777777" w:rsidTr="00FF4A58">
        <w:trPr>
          <w:trHeight w:val="732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7418E07" w14:textId="44646128" w:rsidR="00297AD1" w:rsidRPr="00695347" w:rsidRDefault="00CD7529" w:rsidP="00A00DDD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  <w:r w:rsidR="00EB61A0">
              <w:rPr>
                <w:sz w:val="18"/>
                <w:szCs w:val="18"/>
              </w:rPr>
              <w:t>6</w:t>
            </w:r>
          </w:p>
        </w:tc>
        <w:tc>
          <w:tcPr>
            <w:tcW w:w="27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25A98" w14:textId="61C83ABD" w:rsidR="00297AD1" w:rsidRPr="00695347" w:rsidRDefault="00297AD1" w:rsidP="00297AD1">
            <w:pPr>
              <w:tabs>
                <w:tab w:val="left" w:pos="5415"/>
              </w:tabs>
              <w:rPr>
                <w:rFonts w:eastAsia="Calibri"/>
                <w:b/>
                <w:sz w:val="18"/>
                <w:szCs w:val="18"/>
                <w:lang w:eastAsia="en-US"/>
              </w:rPr>
            </w:pPr>
            <w:r w:rsidRPr="00695347">
              <w:rPr>
                <w:b/>
                <w:sz w:val="18"/>
                <w:szCs w:val="18"/>
              </w:rPr>
              <w:t xml:space="preserve">Mieszadło magnetyczne </w:t>
            </w:r>
            <w:r w:rsidR="0002669E">
              <w:rPr>
                <w:b/>
                <w:sz w:val="18"/>
                <w:szCs w:val="18"/>
              </w:rPr>
              <w:br/>
            </w:r>
            <w:r w:rsidRPr="00695347">
              <w:rPr>
                <w:sz w:val="18"/>
                <w:szCs w:val="18"/>
              </w:rPr>
              <w:t>(z grzaniem,  z sondą Pt-1000, z prętem i uchwytem</w:t>
            </w:r>
          </w:p>
        </w:tc>
        <w:tc>
          <w:tcPr>
            <w:tcW w:w="93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A279A" w14:textId="77777777" w:rsidR="00297AD1" w:rsidRPr="00695347" w:rsidRDefault="00297AD1" w:rsidP="00A00DDD">
            <w:pPr>
              <w:suppressAutoHyphens/>
              <w:spacing w:after="120"/>
              <w:rPr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E0321" w14:textId="2F4D74EC" w:rsidR="00297AD1" w:rsidRPr="00695347" w:rsidRDefault="00CD7529" w:rsidP="00A00DD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 szt. 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AEE12" w14:textId="77777777" w:rsidR="00297AD1" w:rsidRPr="00695347" w:rsidRDefault="00297AD1" w:rsidP="00A00DDD">
            <w:pPr>
              <w:rPr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3BDD4A" w14:textId="77777777" w:rsidR="00297AD1" w:rsidRPr="00695347" w:rsidRDefault="00297AD1" w:rsidP="00A00DDD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9A534ED" w14:textId="77777777" w:rsidR="00297AD1" w:rsidRPr="00695347" w:rsidRDefault="00297AD1" w:rsidP="00A00DDD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1EC4829" w14:textId="77777777" w:rsidR="00297AD1" w:rsidRPr="00695347" w:rsidRDefault="00297AD1" w:rsidP="00A00DDD">
            <w:pPr>
              <w:ind w:right="425"/>
              <w:rPr>
                <w:sz w:val="18"/>
                <w:szCs w:val="18"/>
              </w:rPr>
            </w:pPr>
          </w:p>
        </w:tc>
      </w:tr>
      <w:tr w:rsidR="00297AD1" w:rsidRPr="00695347" w14:paraId="595BA609" w14:textId="77777777" w:rsidTr="00FF4A58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913612D" w14:textId="70464D85" w:rsidR="00297AD1" w:rsidRPr="00695347" w:rsidRDefault="00CD7529" w:rsidP="00A00DDD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  <w:r w:rsidR="00EB61A0">
              <w:rPr>
                <w:sz w:val="18"/>
                <w:szCs w:val="18"/>
              </w:rPr>
              <w:t>7</w:t>
            </w:r>
          </w:p>
        </w:tc>
        <w:tc>
          <w:tcPr>
            <w:tcW w:w="27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83DC4E" w14:textId="530989CD" w:rsidR="00297AD1" w:rsidRPr="00695347" w:rsidRDefault="00297AD1" w:rsidP="00297AD1">
            <w:pPr>
              <w:tabs>
                <w:tab w:val="left" w:pos="5415"/>
              </w:tabs>
              <w:rPr>
                <w:rFonts w:eastAsia="Calibri"/>
                <w:b/>
                <w:sz w:val="18"/>
                <w:szCs w:val="18"/>
                <w:lang w:eastAsia="en-US"/>
              </w:rPr>
            </w:pPr>
            <w:r w:rsidRPr="00695347">
              <w:rPr>
                <w:b/>
                <w:sz w:val="18"/>
                <w:szCs w:val="18"/>
              </w:rPr>
              <w:t xml:space="preserve">Płyta grzejna </w:t>
            </w:r>
            <w:r w:rsidRPr="00695347">
              <w:rPr>
                <w:sz w:val="18"/>
                <w:szCs w:val="18"/>
              </w:rPr>
              <w:t xml:space="preserve">( 2-stanowiskowa śr. 145 / 210 mm </w:t>
            </w:r>
            <w:r w:rsidR="0002669E">
              <w:rPr>
                <w:sz w:val="18"/>
                <w:szCs w:val="18"/>
              </w:rPr>
              <w:t>(+/-5%)</w:t>
            </w:r>
          </w:p>
        </w:tc>
        <w:tc>
          <w:tcPr>
            <w:tcW w:w="93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A777D2" w14:textId="77777777" w:rsidR="00297AD1" w:rsidRPr="00695347" w:rsidRDefault="00297AD1" w:rsidP="00A00DDD">
            <w:pPr>
              <w:suppressAutoHyphens/>
              <w:spacing w:after="120"/>
              <w:rPr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ACAB2D" w14:textId="6A009507" w:rsidR="00297AD1" w:rsidRPr="00695347" w:rsidRDefault="00CD7529" w:rsidP="00A00DD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 szt. 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2FA8CD" w14:textId="77777777" w:rsidR="00297AD1" w:rsidRPr="00695347" w:rsidRDefault="00297AD1" w:rsidP="00A00DDD">
            <w:pPr>
              <w:rPr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6B96F0" w14:textId="77777777" w:rsidR="00297AD1" w:rsidRPr="00695347" w:rsidRDefault="00297AD1" w:rsidP="00A00DDD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78A668E" w14:textId="77777777" w:rsidR="00297AD1" w:rsidRPr="00695347" w:rsidRDefault="00297AD1" w:rsidP="00A00DDD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38D289C" w14:textId="77777777" w:rsidR="00297AD1" w:rsidRPr="00695347" w:rsidRDefault="00297AD1" w:rsidP="00A00DDD">
            <w:pPr>
              <w:ind w:right="425"/>
              <w:rPr>
                <w:sz w:val="18"/>
                <w:szCs w:val="18"/>
              </w:rPr>
            </w:pPr>
          </w:p>
        </w:tc>
      </w:tr>
      <w:tr w:rsidR="00297AD1" w:rsidRPr="00695347" w14:paraId="712D1C5C" w14:textId="77777777" w:rsidTr="00FF4A58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8788E6B" w14:textId="788993C8" w:rsidR="00297AD1" w:rsidRPr="00695347" w:rsidRDefault="00CD7529" w:rsidP="00A00DDD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  <w:r w:rsidR="00EB61A0">
              <w:rPr>
                <w:sz w:val="18"/>
                <w:szCs w:val="18"/>
              </w:rPr>
              <w:t>8</w:t>
            </w:r>
          </w:p>
        </w:tc>
        <w:tc>
          <w:tcPr>
            <w:tcW w:w="27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FC7B7D" w14:textId="5418D28A" w:rsidR="00297AD1" w:rsidRPr="00695347" w:rsidRDefault="00297AD1" w:rsidP="00297AD1">
            <w:pPr>
              <w:tabs>
                <w:tab w:val="left" w:pos="5415"/>
              </w:tabs>
              <w:rPr>
                <w:rFonts w:eastAsia="Calibri"/>
                <w:b/>
                <w:sz w:val="18"/>
                <w:szCs w:val="18"/>
                <w:lang w:eastAsia="en-US"/>
              </w:rPr>
            </w:pPr>
            <w:r w:rsidRPr="00695347">
              <w:rPr>
                <w:b/>
                <w:sz w:val="18"/>
                <w:szCs w:val="18"/>
              </w:rPr>
              <w:t xml:space="preserve">Lodówka </w:t>
            </w:r>
          </w:p>
        </w:tc>
        <w:tc>
          <w:tcPr>
            <w:tcW w:w="93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1A0B02" w14:textId="77777777" w:rsidR="00297AD1" w:rsidRPr="00695347" w:rsidRDefault="00297AD1" w:rsidP="00A00DDD">
            <w:pPr>
              <w:suppressAutoHyphens/>
              <w:spacing w:after="120"/>
              <w:rPr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24FFB9" w14:textId="30D96977" w:rsidR="00297AD1" w:rsidRPr="00695347" w:rsidRDefault="00CD7529" w:rsidP="00A00DD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 szt. 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35EA9" w14:textId="77777777" w:rsidR="00297AD1" w:rsidRPr="00695347" w:rsidRDefault="00297AD1" w:rsidP="00A00DDD">
            <w:pPr>
              <w:rPr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0335EF" w14:textId="77777777" w:rsidR="00297AD1" w:rsidRPr="00695347" w:rsidRDefault="00297AD1" w:rsidP="00A00DDD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F390909" w14:textId="77777777" w:rsidR="00297AD1" w:rsidRPr="00695347" w:rsidRDefault="00297AD1" w:rsidP="00A00DDD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A1C77CF" w14:textId="77777777" w:rsidR="00297AD1" w:rsidRPr="00695347" w:rsidRDefault="00297AD1" w:rsidP="00A00DDD">
            <w:pPr>
              <w:ind w:right="425"/>
              <w:rPr>
                <w:sz w:val="18"/>
                <w:szCs w:val="18"/>
              </w:rPr>
            </w:pPr>
          </w:p>
        </w:tc>
      </w:tr>
      <w:tr w:rsidR="00297AD1" w:rsidRPr="00695347" w14:paraId="2B5A7ED3" w14:textId="77777777" w:rsidTr="00FF4A58">
        <w:trPr>
          <w:trHeight w:val="560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B356B38" w14:textId="7A7135C8" w:rsidR="00297AD1" w:rsidRPr="00695347" w:rsidRDefault="00EB61A0" w:rsidP="00A00DDD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</w:t>
            </w:r>
          </w:p>
        </w:tc>
        <w:tc>
          <w:tcPr>
            <w:tcW w:w="27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5F23EE" w14:textId="464BAC90" w:rsidR="00297AD1" w:rsidRPr="00695347" w:rsidRDefault="00297AD1" w:rsidP="00297AD1">
            <w:pPr>
              <w:tabs>
                <w:tab w:val="left" w:pos="5415"/>
              </w:tabs>
              <w:rPr>
                <w:rFonts w:eastAsia="Calibri"/>
                <w:b/>
                <w:sz w:val="18"/>
                <w:szCs w:val="18"/>
                <w:lang w:eastAsia="en-US"/>
              </w:rPr>
            </w:pPr>
            <w:r w:rsidRPr="00695347">
              <w:rPr>
                <w:b/>
                <w:sz w:val="18"/>
                <w:szCs w:val="18"/>
              </w:rPr>
              <w:t xml:space="preserve">Wstrząsarka </w:t>
            </w:r>
            <w:r w:rsidRPr="00695347">
              <w:rPr>
                <w:sz w:val="18"/>
                <w:szCs w:val="18"/>
              </w:rPr>
              <w:t>(/do sit 200 mm/ amplituda drgań 0-2,5 mm</w:t>
            </w:r>
          </w:p>
        </w:tc>
        <w:tc>
          <w:tcPr>
            <w:tcW w:w="93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F21A1B" w14:textId="77777777" w:rsidR="00297AD1" w:rsidRPr="00695347" w:rsidRDefault="00297AD1" w:rsidP="00A00DDD">
            <w:pPr>
              <w:suppressAutoHyphens/>
              <w:spacing w:after="120"/>
              <w:rPr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E063EF" w14:textId="717A8CF6" w:rsidR="00297AD1" w:rsidRPr="00695347" w:rsidRDefault="00CD7529" w:rsidP="00A00DD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6B7C4" w14:textId="77777777" w:rsidR="00297AD1" w:rsidRPr="00695347" w:rsidRDefault="00297AD1" w:rsidP="00A00DDD">
            <w:pPr>
              <w:rPr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A4C26E" w14:textId="77777777" w:rsidR="00297AD1" w:rsidRPr="00695347" w:rsidRDefault="00297AD1" w:rsidP="00A00DDD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6C3C2D6" w14:textId="77777777" w:rsidR="00297AD1" w:rsidRPr="00695347" w:rsidRDefault="00297AD1" w:rsidP="00A00DDD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F167384" w14:textId="77777777" w:rsidR="00297AD1" w:rsidRPr="00695347" w:rsidRDefault="00297AD1" w:rsidP="00A00DDD">
            <w:pPr>
              <w:ind w:right="425"/>
              <w:rPr>
                <w:sz w:val="18"/>
                <w:szCs w:val="18"/>
              </w:rPr>
            </w:pPr>
          </w:p>
        </w:tc>
      </w:tr>
      <w:tr w:rsidR="00297AD1" w:rsidRPr="00695347" w14:paraId="73CD3E80" w14:textId="77777777" w:rsidTr="00FF4A58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88592D0" w14:textId="2121A7FE" w:rsidR="00297AD1" w:rsidRPr="00695347" w:rsidRDefault="00CD7529" w:rsidP="00A00DDD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3</w:t>
            </w:r>
            <w:r w:rsidR="00EB61A0">
              <w:rPr>
                <w:sz w:val="18"/>
                <w:szCs w:val="18"/>
              </w:rPr>
              <w:t>0</w:t>
            </w:r>
          </w:p>
        </w:tc>
        <w:tc>
          <w:tcPr>
            <w:tcW w:w="27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DDBDB" w14:textId="46436496" w:rsidR="00297AD1" w:rsidRPr="00695347" w:rsidRDefault="00297AD1" w:rsidP="00297AD1">
            <w:pPr>
              <w:tabs>
                <w:tab w:val="left" w:pos="5415"/>
              </w:tabs>
              <w:rPr>
                <w:rFonts w:eastAsia="Calibri"/>
                <w:b/>
                <w:sz w:val="18"/>
                <w:szCs w:val="18"/>
                <w:lang w:eastAsia="en-US"/>
              </w:rPr>
            </w:pPr>
            <w:r w:rsidRPr="00695347">
              <w:rPr>
                <w:b/>
                <w:sz w:val="18"/>
                <w:szCs w:val="18"/>
              </w:rPr>
              <w:t xml:space="preserve">Pokrywa sit laboratoryjnych </w:t>
            </w:r>
            <w:r w:rsidRPr="00695347">
              <w:rPr>
                <w:sz w:val="18"/>
                <w:szCs w:val="18"/>
              </w:rPr>
              <w:t xml:space="preserve">(na sucho/do przesiewu na sucho, </w:t>
            </w:r>
            <w:proofErr w:type="spellStart"/>
            <w:r w:rsidRPr="00695347">
              <w:rPr>
                <w:sz w:val="18"/>
                <w:szCs w:val="18"/>
              </w:rPr>
              <w:t>śred</w:t>
            </w:r>
            <w:proofErr w:type="spellEnd"/>
            <w:r w:rsidRPr="00695347">
              <w:rPr>
                <w:sz w:val="18"/>
                <w:szCs w:val="18"/>
              </w:rPr>
              <w:t>. 200 mm</w:t>
            </w:r>
          </w:p>
        </w:tc>
        <w:tc>
          <w:tcPr>
            <w:tcW w:w="93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C80D11" w14:textId="77777777" w:rsidR="00297AD1" w:rsidRPr="00695347" w:rsidRDefault="00297AD1" w:rsidP="00A00DDD">
            <w:pPr>
              <w:suppressAutoHyphens/>
              <w:spacing w:after="120"/>
              <w:rPr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AA1AF8" w14:textId="2D530A99" w:rsidR="00297AD1" w:rsidRPr="00695347" w:rsidRDefault="00CD7529" w:rsidP="00A00DD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D9751C" w14:textId="77777777" w:rsidR="00297AD1" w:rsidRPr="00695347" w:rsidRDefault="00297AD1" w:rsidP="00A00DDD">
            <w:pPr>
              <w:rPr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6E84EA" w14:textId="77777777" w:rsidR="00297AD1" w:rsidRPr="00695347" w:rsidRDefault="00297AD1" w:rsidP="00A00DDD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EEE0BBA" w14:textId="77777777" w:rsidR="00297AD1" w:rsidRPr="00695347" w:rsidRDefault="00297AD1" w:rsidP="00A00DDD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D44CF31" w14:textId="77777777" w:rsidR="00297AD1" w:rsidRPr="00695347" w:rsidRDefault="00297AD1" w:rsidP="00A00DDD">
            <w:pPr>
              <w:ind w:right="425"/>
              <w:rPr>
                <w:sz w:val="18"/>
                <w:szCs w:val="18"/>
              </w:rPr>
            </w:pPr>
          </w:p>
        </w:tc>
      </w:tr>
      <w:tr w:rsidR="00297AD1" w:rsidRPr="00695347" w14:paraId="7BACD981" w14:textId="77777777" w:rsidTr="00FF4A58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407F99A" w14:textId="7D9F06C0" w:rsidR="00297AD1" w:rsidRPr="00695347" w:rsidRDefault="00CD7529" w:rsidP="00A00DDD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  <w:r w:rsidR="00EB61A0">
              <w:rPr>
                <w:sz w:val="18"/>
                <w:szCs w:val="18"/>
              </w:rPr>
              <w:t>1</w:t>
            </w:r>
          </w:p>
        </w:tc>
        <w:tc>
          <w:tcPr>
            <w:tcW w:w="27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FF724C" w14:textId="409E12FF" w:rsidR="00297AD1" w:rsidRPr="00695347" w:rsidRDefault="00297AD1" w:rsidP="00297AD1">
            <w:pPr>
              <w:tabs>
                <w:tab w:val="left" w:pos="5415"/>
              </w:tabs>
              <w:rPr>
                <w:rFonts w:eastAsia="Calibri"/>
                <w:b/>
                <w:sz w:val="18"/>
                <w:szCs w:val="18"/>
                <w:lang w:eastAsia="en-US"/>
              </w:rPr>
            </w:pPr>
            <w:r w:rsidRPr="00695347">
              <w:rPr>
                <w:b/>
                <w:sz w:val="18"/>
                <w:szCs w:val="18"/>
              </w:rPr>
              <w:t xml:space="preserve">Zbiornik </w:t>
            </w:r>
            <w:r w:rsidRPr="00695347">
              <w:rPr>
                <w:sz w:val="18"/>
                <w:szCs w:val="18"/>
              </w:rPr>
              <w:t>(200/Al/50 pod sita na sucho</w:t>
            </w:r>
          </w:p>
        </w:tc>
        <w:tc>
          <w:tcPr>
            <w:tcW w:w="93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D08FEB" w14:textId="77777777" w:rsidR="00297AD1" w:rsidRPr="00695347" w:rsidRDefault="00297AD1" w:rsidP="00A00DDD">
            <w:pPr>
              <w:suppressAutoHyphens/>
              <w:spacing w:after="120"/>
              <w:rPr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2E210E" w14:textId="1104E9DA" w:rsidR="00297AD1" w:rsidRPr="00695347" w:rsidRDefault="00CD7529" w:rsidP="00A00DD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B716F6" w14:textId="77777777" w:rsidR="00297AD1" w:rsidRPr="00695347" w:rsidRDefault="00297AD1" w:rsidP="00A00DDD">
            <w:pPr>
              <w:rPr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F8C565" w14:textId="77777777" w:rsidR="00297AD1" w:rsidRPr="00695347" w:rsidRDefault="00297AD1" w:rsidP="00A00DDD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6B967FD" w14:textId="77777777" w:rsidR="00297AD1" w:rsidRPr="00695347" w:rsidRDefault="00297AD1" w:rsidP="00A00DDD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1D74CDF" w14:textId="77777777" w:rsidR="00297AD1" w:rsidRPr="00695347" w:rsidRDefault="00297AD1" w:rsidP="00A00DDD">
            <w:pPr>
              <w:ind w:right="425"/>
              <w:rPr>
                <w:sz w:val="18"/>
                <w:szCs w:val="18"/>
              </w:rPr>
            </w:pPr>
          </w:p>
        </w:tc>
      </w:tr>
      <w:tr w:rsidR="00297AD1" w:rsidRPr="00695347" w14:paraId="0A43A4E6" w14:textId="77777777" w:rsidTr="00FF4A58">
        <w:trPr>
          <w:trHeight w:val="72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3C3489B" w14:textId="2F2511FB" w:rsidR="00297AD1" w:rsidRPr="00695347" w:rsidRDefault="00CD7529" w:rsidP="00A00DDD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  <w:r w:rsidR="00EB61A0">
              <w:rPr>
                <w:sz w:val="18"/>
                <w:szCs w:val="18"/>
              </w:rPr>
              <w:t>2</w:t>
            </w:r>
          </w:p>
        </w:tc>
        <w:tc>
          <w:tcPr>
            <w:tcW w:w="27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53F86" w14:textId="3146CF7A" w:rsidR="00297AD1" w:rsidRPr="00695347" w:rsidRDefault="00297AD1" w:rsidP="00297AD1">
            <w:pPr>
              <w:tabs>
                <w:tab w:val="left" w:pos="5415"/>
              </w:tabs>
              <w:rPr>
                <w:rFonts w:eastAsia="Calibri"/>
                <w:b/>
                <w:sz w:val="18"/>
                <w:szCs w:val="18"/>
                <w:lang w:eastAsia="en-US"/>
              </w:rPr>
            </w:pPr>
            <w:r w:rsidRPr="00695347">
              <w:rPr>
                <w:b/>
                <w:sz w:val="18"/>
                <w:szCs w:val="18"/>
              </w:rPr>
              <w:t xml:space="preserve">Sito laboratoryjne </w:t>
            </w:r>
            <w:r w:rsidRPr="00695347">
              <w:rPr>
                <w:sz w:val="18"/>
                <w:szCs w:val="18"/>
              </w:rPr>
              <w:t>(wym. oczka 0,050 mm fi rob. 193 mm, wys. 50 mm</w:t>
            </w:r>
          </w:p>
        </w:tc>
        <w:tc>
          <w:tcPr>
            <w:tcW w:w="93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22A9A7" w14:textId="77777777" w:rsidR="00297AD1" w:rsidRPr="00695347" w:rsidRDefault="00297AD1" w:rsidP="00A00DDD">
            <w:pPr>
              <w:suppressAutoHyphens/>
              <w:spacing w:after="120"/>
              <w:rPr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D371C9" w14:textId="6441CB76" w:rsidR="00297AD1" w:rsidRPr="00695347" w:rsidRDefault="00CD7529" w:rsidP="00A00DD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C1319D" w14:textId="77777777" w:rsidR="00297AD1" w:rsidRPr="00695347" w:rsidRDefault="00297AD1" w:rsidP="00A00DDD">
            <w:pPr>
              <w:rPr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994F25" w14:textId="77777777" w:rsidR="00297AD1" w:rsidRPr="00695347" w:rsidRDefault="00297AD1" w:rsidP="00A00DDD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B7E02B4" w14:textId="77777777" w:rsidR="00297AD1" w:rsidRPr="00695347" w:rsidRDefault="00297AD1" w:rsidP="00A00DDD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C3A7914" w14:textId="77777777" w:rsidR="00297AD1" w:rsidRPr="00695347" w:rsidRDefault="00297AD1" w:rsidP="00A00DDD">
            <w:pPr>
              <w:ind w:right="425"/>
              <w:rPr>
                <w:sz w:val="18"/>
                <w:szCs w:val="18"/>
              </w:rPr>
            </w:pPr>
          </w:p>
        </w:tc>
      </w:tr>
      <w:tr w:rsidR="005A4B35" w:rsidRPr="00695347" w14:paraId="696DB494" w14:textId="77777777" w:rsidTr="00FF4A58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947FFD4" w14:textId="256C3A93" w:rsidR="005A4B35" w:rsidRDefault="005A4B35" w:rsidP="00A00DDD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  <w:r w:rsidR="00EB61A0">
              <w:rPr>
                <w:sz w:val="18"/>
                <w:szCs w:val="18"/>
              </w:rPr>
              <w:t>3</w:t>
            </w:r>
          </w:p>
        </w:tc>
        <w:tc>
          <w:tcPr>
            <w:tcW w:w="27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2E4227" w14:textId="4514E6C0" w:rsidR="005A4B35" w:rsidRPr="005A4B35" w:rsidRDefault="005A4B35" w:rsidP="00297AD1">
            <w:pPr>
              <w:tabs>
                <w:tab w:val="left" w:pos="5415"/>
              </w:tabs>
              <w:rPr>
                <w:b/>
                <w:sz w:val="18"/>
                <w:szCs w:val="18"/>
              </w:rPr>
            </w:pPr>
            <w:r w:rsidRPr="005A4B35">
              <w:rPr>
                <w:b/>
                <w:sz w:val="18"/>
                <w:szCs w:val="18"/>
              </w:rPr>
              <w:t xml:space="preserve">Sito laboratoryjne </w:t>
            </w:r>
            <w:r w:rsidRPr="005A4B35">
              <w:rPr>
                <w:sz w:val="18"/>
                <w:szCs w:val="18"/>
              </w:rPr>
              <w:t>(wym. oczka 0,063 mm fi rob. 193 mm, wys. 50mm</w:t>
            </w:r>
          </w:p>
        </w:tc>
        <w:tc>
          <w:tcPr>
            <w:tcW w:w="93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CBFB6" w14:textId="77777777" w:rsidR="005A4B35" w:rsidRPr="00695347" w:rsidRDefault="005A4B35" w:rsidP="00A00DDD">
            <w:pPr>
              <w:suppressAutoHyphens/>
              <w:spacing w:after="120"/>
              <w:rPr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439862" w14:textId="4B4DFB8E" w:rsidR="005A4B35" w:rsidRDefault="00BF1A04" w:rsidP="00A00DD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39DDC4" w14:textId="77777777" w:rsidR="005A4B35" w:rsidRPr="00695347" w:rsidRDefault="005A4B35" w:rsidP="00A00DDD">
            <w:pPr>
              <w:rPr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FD6CD7" w14:textId="77777777" w:rsidR="005A4B35" w:rsidRPr="00695347" w:rsidRDefault="005A4B35" w:rsidP="00A00DDD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0453644" w14:textId="77777777" w:rsidR="005A4B35" w:rsidRPr="00695347" w:rsidRDefault="005A4B35" w:rsidP="00A00DDD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A3FB774" w14:textId="77777777" w:rsidR="005A4B35" w:rsidRPr="00695347" w:rsidRDefault="005A4B35" w:rsidP="00A00DDD">
            <w:pPr>
              <w:ind w:right="425"/>
              <w:rPr>
                <w:sz w:val="18"/>
                <w:szCs w:val="18"/>
              </w:rPr>
            </w:pPr>
          </w:p>
        </w:tc>
      </w:tr>
      <w:tr w:rsidR="00297AD1" w:rsidRPr="00695347" w14:paraId="2079D153" w14:textId="77777777" w:rsidTr="00FF4A58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BCF7220" w14:textId="31EDCEF7" w:rsidR="00297AD1" w:rsidRPr="00695347" w:rsidRDefault="00CD7529" w:rsidP="00A00DDD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  <w:r w:rsidR="00EB61A0">
              <w:rPr>
                <w:sz w:val="18"/>
                <w:szCs w:val="18"/>
              </w:rPr>
              <w:t>4</w:t>
            </w:r>
          </w:p>
        </w:tc>
        <w:tc>
          <w:tcPr>
            <w:tcW w:w="27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A0F51" w14:textId="6894E563" w:rsidR="00297AD1" w:rsidRPr="00695347" w:rsidRDefault="00297AD1" w:rsidP="00297AD1">
            <w:pPr>
              <w:tabs>
                <w:tab w:val="left" w:pos="5415"/>
              </w:tabs>
              <w:rPr>
                <w:rFonts w:eastAsia="Calibri"/>
                <w:b/>
                <w:sz w:val="18"/>
                <w:szCs w:val="18"/>
                <w:lang w:eastAsia="en-US"/>
              </w:rPr>
            </w:pPr>
            <w:r w:rsidRPr="00695347">
              <w:rPr>
                <w:b/>
                <w:sz w:val="18"/>
                <w:szCs w:val="18"/>
              </w:rPr>
              <w:t xml:space="preserve">Sito laboratoryjne </w:t>
            </w:r>
            <w:r w:rsidRPr="00695347">
              <w:rPr>
                <w:sz w:val="18"/>
                <w:szCs w:val="18"/>
              </w:rPr>
              <w:t>(wym. oczka 0,100 mm fi rob. 193 mm, wys. 50 mm</w:t>
            </w:r>
          </w:p>
        </w:tc>
        <w:tc>
          <w:tcPr>
            <w:tcW w:w="93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0A5A29" w14:textId="77777777" w:rsidR="00297AD1" w:rsidRPr="00695347" w:rsidRDefault="00297AD1" w:rsidP="00A00DDD">
            <w:pPr>
              <w:suppressAutoHyphens/>
              <w:spacing w:after="120"/>
              <w:rPr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31B886" w14:textId="6B57A057" w:rsidR="00297AD1" w:rsidRPr="00695347" w:rsidRDefault="00CD7529" w:rsidP="00A00DD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80E085" w14:textId="77777777" w:rsidR="00297AD1" w:rsidRPr="00695347" w:rsidRDefault="00297AD1" w:rsidP="00A00DDD">
            <w:pPr>
              <w:rPr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2211D" w14:textId="77777777" w:rsidR="00297AD1" w:rsidRPr="00695347" w:rsidRDefault="00297AD1" w:rsidP="00A00DDD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D2D245C" w14:textId="77777777" w:rsidR="00297AD1" w:rsidRPr="00695347" w:rsidRDefault="00297AD1" w:rsidP="00A00DDD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7D8BA90" w14:textId="77777777" w:rsidR="00297AD1" w:rsidRPr="00695347" w:rsidRDefault="00297AD1" w:rsidP="00A00DDD">
            <w:pPr>
              <w:ind w:right="425"/>
              <w:rPr>
                <w:sz w:val="18"/>
                <w:szCs w:val="18"/>
              </w:rPr>
            </w:pPr>
          </w:p>
        </w:tc>
      </w:tr>
      <w:tr w:rsidR="00297AD1" w:rsidRPr="00695347" w14:paraId="18AF93BF" w14:textId="77777777" w:rsidTr="00FF4A58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48575A2" w14:textId="587EE95C" w:rsidR="00297AD1" w:rsidRPr="00695347" w:rsidRDefault="00CD7529" w:rsidP="00A00DDD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  <w:r w:rsidR="00EB61A0">
              <w:rPr>
                <w:sz w:val="18"/>
                <w:szCs w:val="18"/>
              </w:rPr>
              <w:t>5</w:t>
            </w:r>
          </w:p>
        </w:tc>
        <w:tc>
          <w:tcPr>
            <w:tcW w:w="27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E8DE9" w14:textId="586F5010" w:rsidR="00297AD1" w:rsidRPr="00695347" w:rsidRDefault="00F211FD" w:rsidP="00297AD1">
            <w:pPr>
              <w:tabs>
                <w:tab w:val="left" w:pos="5415"/>
              </w:tabs>
              <w:rPr>
                <w:b/>
                <w:sz w:val="18"/>
                <w:szCs w:val="18"/>
              </w:rPr>
            </w:pPr>
            <w:r w:rsidRPr="00695347">
              <w:rPr>
                <w:b/>
                <w:sz w:val="18"/>
                <w:szCs w:val="18"/>
              </w:rPr>
              <w:t xml:space="preserve">Sito laboratoryjne </w:t>
            </w:r>
            <w:r w:rsidRPr="00695347">
              <w:rPr>
                <w:sz w:val="18"/>
                <w:szCs w:val="18"/>
              </w:rPr>
              <w:t>(wym. oczka 0,200 mm fi rob. 193 mm, wys. 50 mm</w:t>
            </w:r>
          </w:p>
        </w:tc>
        <w:tc>
          <w:tcPr>
            <w:tcW w:w="93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96F71D" w14:textId="77777777" w:rsidR="00297AD1" w:rsidRPr="00695347" w:rsidRDefault="00297AD1" w:rsidP="00A00DDD">
            <w:pPr>
              <w:suppressAutoHyphens/>
              <w:spacing w:after="120"/>
              <w:rPr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2FAB7" w14:textId="5A5644F3" w:rsidR="00297AD1" w:rsidRPr="00695347" w:rsidRDefault="00CD7529" w:rsidP="00A00DD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8F69A" w14:textId="77777777" w:rsidR="00297AD1" w:rsidRPr="00695347" w:rsidRDefault="00297AD1" w:rsidP="00A00DDD">
            <w:pPr>
              <w:rPr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094DA8" w14:textId="77777777" w:rsidR="00297AD1" w:rsidRPr="00695347" w:rsidRDefault="00297AD1" w:rsidP="00A00DDD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9F50C74" w14:textId="77777777" w:rsidR="00297AD1" w:rsidRPr="00695347" w:rsidRDefault="00297AD1" w:rsidP="00A00DDD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8EBC9F5" w14:textId="77777777" w:rsidR="00297AD1" w:rsidRPr="00695347" w:rsidRDefault="00297AD1" w:rsidP="00A00DDD">
            <w:pPr>
              <w:ind w:right="425"/>
              <w:rPr>
                <w:sz w:val="18"/>
                <w:szCs w:val="18"/>
              </w:rPr>
            </w:pPr>
          </w:p>
        </w:tc>
      </w:tr>
      <w:tr w:rsidR="00297AD1" w:rsidRPr="00695347" w14:paraId="5B086092" w14:textId="77777777" w:rsidTr="00FF4A58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956CBB9" w14:textId="6C8BE4EA" w:rsidR="00297AD1" w:rsidRPr="00695347" w:rsidRDefault="00CD7529" w:rsidP="00A00DDD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  <w:r w:rsidR="00EB61A0">
              <w:rPr>
                <w:sz w:val="18"/>
                <w:szCs w:val="18"/>
              </w:rPr>
              <w:t>6</w:t>
            </w:r>
          </w:p>
        </w:tc>
        <w:tc>
          <w:tcPr>
            <w:tcW w:w="27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D25C76" w14:textId="0C28D9C7" w:rsidR="00297AD1" w:rsidRPr="00695347" w:rsidRDefault="00F211FD" w:rsidP="00297AD1">
            <w:pPr>
              <w:tabs>
                <w:tab w:val="left" w:pos="5415"/>
              </w:tabs>
              <w:rPr>
                <w:b/>
                <w:sz w:val="18"/>
                <w:szCs w:val="18"/>
              </w:rPr>
            </w:pPr>
            <w:r w:rsidRPr="00695347">
              <w:rPr>
                <w:b/>
                <w:sz w:val="18"/>
                <w:szCs w:val="18"/>
              </w:rPr>
              <w:t xml:space="preserve">Sito laboratoryjne </w:t>
            </w:r>
            <w:r w:rsidRPr="00695347">
              <w:rPr>
                <w:sz w:val="18"/>
                <w:szCs w:val="18"/>
              </w:rPr>
              <w:t>(wym. oczka 0,250 mm fi rob. 193 mm, wys. 50 mm</w:t>
            </w:r>
          </w:p>
        </w:tc>
        <w:tc>
          <w:tcPr>
            <w:tcW w:w="93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31F60E" w14:textId="77777777" w:rsidR="00297AD1" w:rsidRPr="00695347" w:rsidRDefault="00297AD1" w:rsidP="00A00DDD">
            <w:pPr>
              <w:suppressAutoHyphens/>
              <w:spacing w:after="120"/>
              <w:rPr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B9531A" w14:textId="3B752141" w:rsidR="00297AD1" w:rsidRPr="00695347" w:rsidRDefault="00CD7529" w:rsidP="00A00DD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B5C204" w14:textId="77777777" w:rsidR="00297AD1" w:rsidRPr="00695347" w:rsidRDefault="00297AD1" w:rsidP="00A00DDD">
            <w:pPr>
              <w:rPr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E10EC8" w14:textId="77777777" w:rsidR="00297AD1" w:rsidRPr="00695347" w:rsidRDefault="00297AD1" w:rsidP="00A00DDD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1010E1C" w14:textId="77777777" w:rsidR="00297AD1" w:rsidRPr="00695347" w:rsidRDefault="00297AD1" w:rsidP="00A00DDD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08720F7" w14:textId="77777777" w:rsidR="00297AD1" w:rsidRPr="00695347" w:rsidRDefault="00297AD1" w:rsidP="00A00DDD">
            <w:pPr>
              <w:ind w:right="425"/>
              <w:rPr>
                <w:sz w:val="18"/>
                <w:szCs w:val="18"/>
              </w:rPr>
            </w:pPr>
          </w:p>
        </w:tc>
      </w:tr>
      <w:tr w:rsidR="00297AD1" w:rsidRPr="00695347" w14:paraId="39048B22" w14:textId="77777777" w:rsidTr="00FF4A58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611A2A5" w14:textId="39BCCBA4" w:rsidR="00297AD1" w:rsidRPr="00695347" w:rsidRDefault="00CD7529" w:rsidP="00A00DDD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  <w:r w:rsidR="00EB61A0">
              <w:rPr>
                <w:sz w:val="18"/>
                <w:szCs w:val="18"/>
              </w:rPr>
              <w:t>7</w:t>
            </w:r>
          </w:p>
        </w:tc>
        <w:tc>
          <w:tcPr>
            <w:tcW w:w="27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98F93" w14:textId="7900AC2F" w:rsidR="00297AD1" w:rsidRPr="00695347" w:rsidRDefault="00F211FD" w:rsidP="00297AD1">
            <w:pPr>
              <w:tabs>
                <w:tab w:val="left" w:pos="5415"/>
              </w:tabs>
              <w:rPr>
                <w:b/>
                <w:sz w:val="18"/>
                <w:szCs w:val="18"/>
              </w:rPr>
            </w:pPr>
            <w:r w:rsidRPr="00695347">
              <w:rPr>
                <w:b/>
                <w:sz w:val="18"/>
                <w:szCs w:val="18"/>
              </w:rPr>
              <w:t xml:space="preserve">Sito laboratoryjne </w:t>
            </w:r>
            <w:r w:rsidRPr="00695347">
              <w:rPr>
                <w:sz w:val="18"/>
                <w:szCs w:val="18"/>
              </w:rPr>
              <w:t>(wym. oczka 0,500 mm fi rob. 193 mm, wys. 50 mm</w:t>
            </w:r>
          </w:p>
        </w:tc>
        <w:tc>
          <w:tcPr>
            <w:tcW w:w="93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25C901" w14:textId="77777777" w:rsidR="00297AD1" w:rsidRPr="00695347" w:rsidRDefault="00297AD1" w:rsidP="00A00DDD">
            <w:pPr>
              <w:suppressAutoHyphens/>
              <w:spacing w:after="120"/>
              <w:rPr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9CF399" w14:textId="2CBC7FC3" w:rsidR="00297AD1" w:rsidRPr="00695347" w:rsidRDefault="00CD7529" w:rsidP="00A00DD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9EBF4" w14:textId="77777777" w:rsidR="00297AD1" w:rsidRPr="00695347" w:rsidRDefault="00297AD1" w:rsidP="00A00DDD">
            <w:pPr>
              <w:rPr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1DD265" w14:textId="77777777" w:rsidR="00297AD1" w:rsidRPr="00695347" w:rsidRDefault="00297AD1" w:rsidP="00A00DDD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31D55F7" w14:textId="77777777" w:rsidR="00297AD1" w:rsidRPr="00695347" w:rsidRDefault="00297AD1" w:rsidP="00A00DDD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777C670" w14:textId="77777777" w:rsidR="00297AD1" w:rsidRPr="00695347" w:rsidRDefault="00297AD1" w:rsidP="00A00DDD">
            <w:pPr>
              <w:ind w:right="425"/>
              <w:rPr>
                <w:sz w:val="18"/>
                <w:szCs w:val="18"/>
              </w:rPr>
            </w:pPr>
          </w:p>
        </w:tc>
      </w:tr>
      <w:tr w:rsidR="00297AD1" w:rsidRPr="00695347" w14:paraId="606FFE97" w14:textId="77777777" w:rsidTr="00FF4A58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2E54F2B" w14:textId="2FEA0E78" w:rsidR="00297AD1" w:rsidRPr="00695347" w:rsidRDefault="00CD7529" w:rsidP="00A00DDD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  <w:r w:rsidR="00EB61A0">
              <w:rPr>
                <w:sz w:val="18"/>
                <w:szCs w:val="18"/>
              </w:rPr>
              <w:t>8</w:t>
            </w:r>
          </w:p>
        </w:tc>
        <w:tc>
          <w:tcPr>
            <w:tcW w:w="27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1AEFA1" w14:textId="060960A1" w:rsidR="00297AD1" w:rsidRPr="00695347" w:rsidRDefault="00F211FD" w:rsidP="00297AD1">
            <w:pPr>
              <w:tabs>
                <w:tab w:val="left" w:pos="5415"/>
              </w:tabs>
              <w:rPr>
                <w:b/>
                <w:sz w:val="18"/>
                <w:szCs w:val="18"/>
              </w:rPr>
            </w:pPr>
            <w:r w:rsidRPr="00695347">
              <w:rPr>
                <w:b/>
                <w:sz w:val="18"/>
                <w:szCs w:val="18"/>
              </w:rPr>
              <w:t xml:space="preserve">Sito laboratoryjne </w:t>
            </w:r>
            <w:r w:rsidRPr="00695347">
              <w:rPr>
                <w:sz w:val="18"/>
                <w:szCs w:val="18"/>
              </w:rPr>
              <w:t xml:space="preserve">(wym. oczka 1,00 mm fi rob. 193 mm, wys. 50 mm </w:t>
            </w:r>
          </w:p>
        </w:tc>
        <w:tc>
          <w:tcPr>
            <w:tcW w:w="93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67A025" w14:textId="77777777" w:rsidR="00297AD1" w:rsidRPr="00695347" w:rsidRDefault="00297AD1" w:rsidP="00A00DDD">
            <w:pPr>
              <w:suppressAutoHyphens/>
              <w:spacing w:after="120"/>
              <w:rPr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78F2C" w14:textId="50E81BCB" w:rsidR="00297AD1" w:rsidRPr="00695347" w:rsidRDefault="00CD7529" w:rsidP="00A00DD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BC72C3" w14:textId="77777777" w:rsidR="00297AD1" w:rsidRPr="00695347" w:rsidRDefault="00297AD1" w:rsidP="00A00DDD">
            <w:pPr>
              <w:rPr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8B6C45" w14:textId="77777777" w:rsidR="00297AD1" w:rsidRPr="00695347" w:rsidRDefault="00297AD1" w:rsidP="00A00DDD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CC56D34" w14:textId="77777777" w:rsidR="00297AD1" w:rsidRPr="00695347" w:rsidRDefault="00297AD1" w:rsidP="00A00DDD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CFB516F" w14:textId="77777777" w:rsidR="00297AD1" w:rsidRPr="00695347" w:rsidRDefault="00297AD1" w:rsidP="00A00DDD">
            <w:pPr>
              <w:ind w:right="425"/>
              <w:rPr>
                <w:sz w:val="18"/>
                <w:szCs w:val="18"/>
              </w:rPr>
            </w:pPr>
          </w:p>
        </w:tc>
      </w:tr>
      <w:tr w:rsidR="00297AD1" w:rsidRPr="00695347" w14:paraId="0EFDB5BA" w14:textId="77777777" w:rsidTr="00FF4A58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386DCF1" w14:textId="32904E5F" w:rsidR="00297AD1" w:rsidRPr="00695347" w:rsidRDefault="00EB61A0" w:rsidP="00A00DDD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39</w:t>
            </w:r>
          </w:p>
        </w:tc>
        <w:tc>
          <w:tcPr>
            <w:tcW w:w="27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6ED95" w14:textId="72D93627" w:rsidR="00297AD1" w:rsidRPr="00695347" w:rsidRDefault="00F211FD" w:rsidP="00F211FD">
            <w:pPr>
              <w:tabs>
                <w:tab w:val="left" w:pos="5415"/>
              </w:tabs>
              <w:jc w:val="center"/>
              <w:rPr>
                <w:b/>
                <w:sz w:val="18"/>
                <w:szCs w:val="18"/>
              </w:rPr>
            </w:pPr>
            <w:r w:rsidRPr="00695347">
              <w:rPr>
                <w:b/>
                <w:sz w:val="18"/>
                <w:szCs w:val="18"/>
              </w:rPr>
              <w:t xml:space="preserve">Sito laboratoryjne </w:t>
            </w:r>
            <w:r w:rsidRPr="00695347">
              <w:rPr>
                <w:sz w:val="18"/>
                <w:szCs w:val="18"/>
              </w:rPr>
              <w:t>(wym. oczka 2,00 mm fi rob. 193 mm, wys. 50 mm</w:t>
            </w:r>
          </w:p>
        </w:tc>
        <w:tc>
          <w:tcPr>
            <w:tcW w:w="93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653369" w14:textId="77777777" w:rsidR="00297AD1" w:rsidRPr="00695347" w:rsidRDefault="00297AD1" w:rsidP="00A00DDD">
            <w:pPr>
              <w:suppressAutoHyphens/>
              <w:spacing w:after="120"/>
              <w:rPr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722B84" w14:textId="1206E6C1" w:rsidR="00297AD1" w:rsidRPr="00695347" w:rsidRDefault="00CD7529" w:rsidP="00A00DD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FC6834" w14:textId="77777777" w:rsidR="00297AD1" w:rsidRPr="00695347" w:rsidRDefault="00297AD1" w:rsidP="00A00DDD">
            <w:pPr>
              <w:rPr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367978" w14:textId="77777777" w:rsidR="00297AD1" w:rsidRPr="00695347" w:rsidRDefault="00297AD1" w:rsidP="00A00DDD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4DEBD9E" w14:textId="77777777" w:rsidR="00297AD1" w:rsidRPr="00695347" w:rsidRDefault="00297AD1" w:rsidP="00A00DDD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01D4C1C" w14:textId="77777777" w:rsidR="00297AD1" w:rsidRPr="00695347" w:rsidRDefault="00297AD1" w:rsidP="00A00DDD">
            <w:pPr>
              <w:ind w:right="425"/>
              <w:rPr>
                <w:sz w:val="18"/>
                <w:szCs w:val="18"/>
              </w:rPr>
            </w:pPr>
          </w:p>
        </w:tc>
      </w:tr>
      <w:tr w:rsidR="00297AD1" w:rsidRPr="00695347" w14:paraId="2687A159" w14:textId="77777777" w:rsidTr="00FF4A58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6315519" w14:textId="68F5E068" w:rsidR="00297AD1" w:rsidRPr="00695347" w:rsidRDefault="00CD7529" w:rsidP="00A00DDD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  <w:r w:rsidR="00EB61A0">
              <w:rPr>
                <w:sz w:val="18"/>
                <w:szCs w:val="18"/>
              </w:rPr>
              <w:t>0</w:t>
            </w:r>
          </w:p>
        </w:tc>
        <w:tc>
          <w:tcPr>
            <w:tcW w:w="27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9A6039" w14:textId="1E495676" w:rsidR="00297AD1" w:rsidRPr="00695347" w:rsidRDefault="00F211FD" w:rsidP="00B451D5">
            <w:pPr>
              <w:tabs>
                <w:tab w:val="left" w:pos="5415"/>
              </w:tabs>
              <w:rPr>
                <w:b/>
                <w:sz w:val="18"/>
                <w:szCs w:val="18"/>
              </w:rPr>
            </w:pPr>
            <w:r w:rsidRPr="00695347">
              <w:rPr>
                <w:b/>
                <w:sz w:val="18"/>
                <w:szCs w:val="18"/>
              </w:rPr>
              <w:t xml:space="preserve">Sito laboratoryjne, </w:t>
            </w:r>
            <w:r w:rsidRPr="00695347">
              <w:rPr>
                <w:sz w:val="18"/>
                <w:szCs w:val="18"/>
              </w:rPr>
              <w:t>(wym. oczka 2,50 mm fi rob. 193 mm, wys. 50 mm -</w:t>
            </w:r>
          </w:p>
        </w:tc>
        <w:tc>
          <w:tcPr>
            <w:tcW w:w="93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6A30C4" w14:textId="77777777" w:rsidR="00297AD1" w:rsidRPr="00695347" w:rsidRDefault="00297AD1" w:rsidP="00A00DDD">
            <w:pPr>
              <w:suppressAutoHyphens/>
              <w:spacing w:after="120"/>
              <w:rPr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DDA2AC" w14:textId="0993665F" w:rsidR="00297AD1" w:rsidRPr="00695347" w:rsidRDefault="00CD7529" w:rsidP="00A00DD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687A9" w14:textId="77777777" w:rsidR="00297AD1" w:rsidRPr="00695347" w:rsidRDefault="00297AD1" w:rsidP="00A00DDD">
            <w:pPr>
              <w:rPr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7F3CE1" w14:textId="77777777" w:rsidR="00297AD1" w:rsidRPr="00695347" w:rsidRDefault="00297AD1" w:rsidP="00A00DDD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04F5F74" w14:textId="77777777" w:rsidR="00297AD1" w:rsidRPr="00695347" w:rsidRDefault="00297AD1" w:rsidP="00A00DDD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00DA535" w14:textId="77777777" w:rsidR="00297AD1" w:rsidRPr="00695347" w:rsidRDefault="00297AD1" w:rsidP="00A00DDD">
            <w:pPr>
              <w:ind w:right="425"/>
              <w:rPr>
                <w:sz w:val="18"/>
                <w:szCs w:val="18"/>
              </w:rPr>
            </w:pPr>
          </w:p>
        </w:tc>
      </w:tr>
      <w:tr w:rsidR="00297AD1" w:rsidRPr="00695347" w14:paraId="0C75FAAC" w14:textId="77777777" w:rsidTr="00FF4A58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F01AB95" w14:textId="407EC8F9" w:rsidR="00297AD1" w:rsidRPr="00695347" w:rsidRDefault="00CD7529" w:rsidP="00A00DDD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  <w:r w:rsidR="00EB61A0">
              <w:rPr>
                <w:sz w:val="18"/>
                <w:szCs w:val="18"/>
              </w:rPr>
              <w:t>1</w:t>
            </w:r>
          </w:p>
        </w:tc>
        <w:tc>
          <w:tcPr>
            <w:tcW w:w="27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203E6E" w14:textId="659E838F" w:rsidR="00297AD1" w:rsidRPr="00695347" w:rsidRDefault="00F211FD" w:rsidP="00297AD1">
            <w:pPr>
              <w:tabs>
                <w:tab w:val="left" w:pos="5415"/>
              </w:tabs>
              <w:rPr>
                <w:b/>
                <w:sz w:val="18"/>
                <w:szCs w:val="18"/>
              </w:rPr>
            </w:pPr>
            <w:r w:rsidRPr="00695347">
              <w:rPr>
                <w:b/>
                <w:sz w:val="18"/>
                <w:szCs w:val="18"/>
              </w:rPr>
              <w:t xml:space="preserve">Sito laboratoryjne, </w:t>
            </w:r>
            <w:r w:rsidRPr="00695347">
              <w:rPr>
                <w:sz w:val="18"/>
                <w:szCs w:val="18"/>
              </w:rPr>
              <w:t>(wym. oczka 3,55 mm fi rob. 193 mm, wys. 50 mm</w:t>
            </w:r>
          </w:p>
        </w:tc>
        <w:tc>
          <w:tcPr>
            <w:tcW w:w="93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07F0DB" w14:textId="77777777" w:rsidR="00297AD1" w:rsidRPr="00695347" w:rsidRDefault="00297AD1" w:rsidP="00A00DDD">
            <w:pPr>
              <w:suppressAutoHyphens/>
              <w:spacing w:after="120"/>
              <w:rPr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AFD4CE" w14:textId="3BC9E9B5" w:rsidR="00297AD1" w:rsidRPr="00695347" w:rsidRDefault="00CD7529" w:rsidP="00A00DD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 szt. 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83B51C" w14:textId="77777777" w:rsidR="00297AD1" w:rsidRPr="00695347" w:rsidRDefault="00297AD1" w:rsidP="00A00DDD">
            <w:pPr>
              <w:rPr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C7B795" w14:textId="77777777" w:rsidR="00297AD1" w:rsidRPr="00695347" w:rsidRDefault="00297AD1" w:rsidP="00A00DDD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4DAA2BF" w14:textId="77777777" w:rsidR="00297AD1" w:rsidRPr="00695347" w:rsidRDefault="00297AD1" w:rsidP="00A00DDD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2A26E7F" w14:textId="77777777" w:rsidR="00297AD1" w:rsidRPr="00695347" w:rsidRDefault="00297AD1" w:rsidP="00A00DDD">
            <w:pPr>
              <w:ind w:right="425"/>
              <w:rPr>
                <w:sz w:val="18"/>
                <w:szCs w:val="18"/>
              </w:rPr>
            </w:pPr>
          </w:p>
        </w:tc>
      </w:tr>
      <w:tr w:rsidR="00297AD1" w:rsidRPr="00695347" w14:paraId="03AA09DD" w14:textId="77777777" w:rsidTr="00FF4A58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51E479E" w14:textId="613F7C1F" w:rsidR="00297AD1" w:rsidRPr="00695347" w:rsidRDefault="00CD7529" w:rsidP="00A00DDD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  <w:r w:rsidR="00EB61A0">
              <w:rPr>
                <w:sz w:val="18"/>
                <w:szCs w:val="18"/>
              </w:rPr>
              <w:t>2</w:t>
            </w:r>
          </w:p>
        </w:tc>
        <w:tc>
          <w:tcPr>
            <w:tcW w:w="27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AE358B" w14:textId="7DCF58EE" w:rsidR="00297AD1" w:rsidRPr="00695347" w:rsidRDefault="00F211FD" w:rsidP="00297AD1">
            <w:pPr>
              <w:tabs>
                <w:tab w:val="left" w:pos="5415"/>
              </w:tabs>
              <w:rPr>
                <w:b/>
                <w:sz w:val="18"/>
                <w:szCs w:val="18"/>
              </w:rPr>
            </w:pPr>
            <w:r w:rsidRPr="00695347">
              <w:rPr>
                <w:b/>
                <w:sz w:val="18"/>
                <w:szCs w:val="18"/>
              </w:rPr>
              <w:t xml:space="preserve">Łaźnia wodna </w:t>
            </w:r>
            <w:r w:rsidRPr="00695347">
              <w:rPr>
                <w:sz w:val="18"/>
                <w:szCs w:val="18"/>
              </w:rPr>
              <w:t>(bez cyrkulacji</w:t>
            </w:r>
          </w:p>
        </w:tc>
        <w:tc>
          <w:tcPr>
            <w:tcW w:w="93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48D15D" w14:textId="77777777" w:rsidR="00297AD1" w:rsidRPr="00695347" w:rsidRDefault="00297AD1" w:rsidP="00A00DDD">
            <w:pPr>
              <w:suppressAutoHyphens/>
              <w:spacing w:after="120"/>
              <w:rPr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94BBA6" w14:textId="5452CB06" w:rsidR="00297AD1" w:rsidRPr="00695347" w:rsidRDefault="00CD7529" w:rsidP="00A00DD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EF8122" w14:textId="77777777" w:rsidR="00297AD1" w:rsidRPr="00695347" w:rsidRDefault="00297AD1" w:rsidP="00A00DDD">
            <w:pPr>
              <w:rPr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39C72D" w14:textId="77777777" w:rsidR="00297AD1" w:rsidRPr="00695347" w:rsidRDefault="00297AD1" w:rsidP="00A00DDD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59ACA50" w14:textId="77777777" w:rsidR="00297AD1" w:rsidRPr="00695347" w:rsidRDefault="00297AD1" w:rsidP="00A00DDD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E50250C" w14:textId="77777777" w:rsidR="00297AD1" w:rsidRPr="00695347" w:rsidRDefault="00297AD1" w:rsidP="00A00DDD">
            <w:pPr>
              <w:ind w:right="425"/>
              <w:rPr>
                <w:sz w:val="18"/>
                <w:szCs w:val="18"/>
              </w:rPr>
            </w:pPr>
          </w:p>
        </w:tc>
      </w:tr>
      <w:tr w:rsidR="00297AD1" w:rsidRPr="00695347" w14:paraId="3C12F234" w14:textId="77777777" w:rsidTr="00FF4A58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D492838" w14:textId="4656D9DE" w:rsidR="00297AD1" w:rsidRPr="00695347" w:rsidRDefault="00CD7529" w:rsidP="00A00DDD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  <w:r w:rsidR="00EB61A0">
              <w:rPr>
                <w:sz w:val="18"/>
                <w:szCs w:val="18"/>
              </w:rPr>
              <w:t>3</w:t>
            </w:r>
          </w:p>
        </w:tc>
        <w:tc>
          <w:tcPr>
            <w:tcW w:w="27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98CA60" w14:textId="40884A72" w:rsidR="00297AD1" w:rsidRPr="00695347" w:rsidRDefault="00F211FD" w:rsidP="00297AD1">
            <w:pPr>
              <w:tabs>
                <w:tab w:val="left" w:pos="5415"/>
              </w:tabs>
              <w:rPr>
                <w:b/>
                <w:sz w:val="18"/>
                <w:szCs w:val="18"/>
              </w:rPr>
            </w:pPr>
            <w:r w:rsidRPr="00695347">
              <w:rPr>
                <w:b/>
                <w:sz w:val="18"/>
                <w:szCs w:val="18"/>
              </w:rPr>
              <w:t xml:space="preserve">Pokrywa </w:t>
            </w:r>
            <w:r w:rsidRPr="00695347">
              <w:rPr>
                <w:sz w:val="18"/>
                <w:szCs w:val="18"/>
              </w:rPr>
              <w:t xml:space="preserve">(z 10 krążkami redukcyjnymi </w:t>
            </w:r>
            <w:r w:rsidR="005A4B35">
              <w:rPr>
                <w:sz w:val="18"/>
                <w:szCs w:val="18"/>
              </w:rPr>
              <w:t>)</w:t>
            </w:r>
          </w:p>
        </w:tc>
        <w:tc>
          <w:tcPr>
            <w:tcW w:w="93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98C382" w14:textId="77777777" w:rsidR="00297AD1" w:rsidRPr="00695347" w:rsidRDefault="00297AD1" w:rsidP="00A00DDD">
            <w:pPr>
              <w:suppressAutoHyphens/>
              <w:spacing w:after="120"/>
              <w:rPr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9104A7" w14:textId="6FFF60BD" w:rsidR="00297AD1" w:rsidRPr="00695347" w:rsidRDefault="00CD7529" w:rsidP="00A00DD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6C5DE1" w14:textId="77777777" w:rsidR="00297AD1" w:rsidRPr="00695347" w:rsidRDefault="00297AD1" w:rsidP="00A00DDD">
            <w:pPr>
              <w:rPr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5A37BC" w14:textId="77777777" w:rsidR="00297AD1" w:rsidRPr="00695347" w:rsidRDefault="00297AD1" w:rsidP="00A00DDD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B190D93" w14:textId="77777777" w:rsidR="00297AD1" w:rsidRPr="00695347" w:rsidRDefault="00297AD1" w:rsidP="00A00DDD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B2A97EB" w14:textId="77777777" w:rsidR="00297AD1" w:rsidRPr="00695347" w:rsidRDefault="00297AD1" w:rsidP="00A00DDD">
            <w:pPr>
              <w:ind w:right="425"/>
              <w:rPr>
                <w:sz w:val="18"/>
                <w:szCs w:val="18"/>
              </w:rPr>
            </w:pPr>
          </w:p>
        </w:tc>
      </w:tr>
      <w:tr w:rsidR="00297AD1" w:rsidRPr="00695347" w14:paraId="54DDAD81" w14:textId="77777777" w:rsidTr="00FF4A58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91DA113" w14:textId="13522D3B" w:rsidR="00297AD1" w:rsidRPr="00695347" w:rsidRDefault="00CD7529" w:rsidP="00A00DDD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  <w:r w:rsidR="00EB61A0">
              <w:rPr>
                <w:sz w:val="18"/>
                <w:szCs w:val="18"/>
              </w:rPr>
              <w:t>4</w:t>
            </w:r>
          </w:p>
        </w:tc>
        <w:tc>
          <w:tcPr>
            <w:tcW w:w="27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93FA1" w14:textId="684AC2CE" w:rsidR="00297AD1" w:rsidRPr="00695347" w:rsidRDefault="00F211FD" w:rsidP="00297AD1">
            <w:pPr>
              <w:tabs>
                <w:tab w:val="left" w:pos="5415"/>
              </w:tabs>
              <w:rPr>
                <w:b/>
                <w:sz w:val="18"/>
                <w:szCs w:val="18"/>
              </w:rPr>
            </w:pPr>
            <w:r w:rsidRPr="00695347">
              <w:rPr>
                <w:b/>
                <w:sz w:val="18"/>
                <w:szCs w:val="18"/>
              </w:rPr>
              <w:t xml:space="preserve">Pokrywa dwuspadowa </w:t>
            </w:r>
            <w:r w:rsidRPr="00695347">
              <w:rPr>
                <w:sz w:val="18"/>
                <w:szCs w:val="18"/>
              </w:rPr>
              <w:t xml:space="preserve">(do łaźni 10-miejscowej </w:t>
            </w:r>
            <w:r w:rsidR="005A4B35">
              <w:rPr>
                <w:sz w:val="18"/>
                <w:szCs w:val="18"/>
              </w:rPr>
              <w:t>)</w:t>
            </w:r>
          </w:p>
        </w:tc>
        <w:tc>
          <w:tcPr>
            <w:tcW w:w="93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AC248" w14:textId="77777777" w:rsidR="00297AD1" w:rsidRPr="00695347" w:rsidRDefault="00297AD1" w:rsidP="00A00DDD">
            <w:pPr>
              <w:suppressAutoHyphens/>
              <w:spacing w:after="120"/>
              <w:rPr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8BFFE0" w14:textId="0F5DC98F" w:rsidR="00297AD1" w:rsidRPr="00695347" w:rsidRDefault="00CD7529" w:rsidP="00A00DD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E4054C" w14:textId="77777777" w:rsidR="00297AD1" w:rsidRPr="00695347" w:rsidRDefault="00297AD1" w:rsidP="00A00DDD">
            <w:pPr>
              <w:rPr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C150A" w14:textId="77777777" w:rsidR="00297AD1" w:rsidRPr="00695347" w:rsidRDefault="00297AD1" w:rsidP="00A00DDD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DB01811" w14:textId="77777777" w:rsidR="00297AD1" w:rsidRPr="00695347" w:rsidRDefault="00297AD1" w:rsidP="00A00DDD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79832B1" w14:textId="77777777" w:rsidR="00297AD1" w:rsidRPr="00695347" w:rsidRDefault="00297AD1" w:rsidP="00A00DDD">
            <w:pPr>
              <w:ind w:right="425"/>
              <w:rPr>
                <w:sz w:val="18"/>
                <w:szCs w:val="18"/>
              </w:rPr>
            </w:pPr>
          </w:p>
        </w:tc>
      </w:tr>
      <w:tr w:rsidR="00297AD1" w:rsidRPr="00695347" w14:paraId="5AB5C90D" w14:textId="77777777" w:rsidTr="00FF4A58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7561BB5" w14:textId="045F05C6" w:rsidR="00297AD1" w:rsidRPr="00695347" w:rsidRDefault="00CD7529" w:rsidP="00A00DDD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  <w:r w:rsidR="00EB61A0">
              <w:rPr>
                <w:sz w:val="18"/>
                <w:szCs w:val="18"/>
              </w:rPr>
              <w:t>5</w:t>
            </w:r>
          </w:p>
        </w:tc>
        <w:tc>
          <w:tcPr>
            <w:tcW w:w="27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71D389" w14:textId="1720525F" w:rsidR="00297AD1" w:rsidRPr="00695347" w:rsidRDefault="00F211FD" w:rsidP="00297AD1">
            <w:pPr>
              <w:tabs>
                <w:tab w:val="left" w:pos="5415"/>
              </w:tabs>
              <w:rPr>
                <w:b/>
                <w:sz w:val="18"/>
                <w:szCs w:val="18"/>
              </w:rPr>
            </w:pPr>
            <w:r w:rsidRPr="00695347">
              <w:rPr>
                <w:b/>
                <w:sz w:val="18"/>
                <w:szCs w:val="18"/>
              </w:rPr>
              <w:t xml:space="preserve">Statyw do łaźni </w:t>
            </w:r>
            <w:r w:rsidRPr="00695347">
              <w:rPr>
                <w:sz w:val="18"/>
                <w:szCs w:val="18"/>
              </w:rPr>
              <w:t>(10-miejscowej</w:t>
            </w:r>
            <w:r w:rsidR="005A4B35">
              <w:rPr>
                <w:sz w:val="18"/>
                <w:szCs w:val="18"/>
              </w:rPr>
              <w:t>)</w:t>
            </w:r>
          </w:p>
        </w:tc>
        <w:tc>
          <w:tcPr>
            <w:tcW w:w="93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CEE03" w14:textId="77777777" w:rsidR="00297AD1" w:rsidRPr="00695347" w:rsidRDefault="00297AD1" w:rsidP="00A00DDD">
            <w:pPr>
              <w:suppressAutoHyphens/>
              <w:spacing w:after="120"/>
              <w:rPr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D3A840" w14:textId="43B942C5" w:rsidR="00297AD1" w:rsidRPr="00695347" w:rsidRDefault="00CD7529" w:rsidP="00A00DD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AA42D" w14:textId="77777777" w:rsidR="00297AD1" w:rsidRPr="00695347" w:rsidRDefault="00297AD1" w:rsidP="00A00DDD">
            <w:pPr>
              <w:rPr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A90ED0" w14:textId="77777777" w:rsidR="00297AD1" w:rsidRPr="00695347" w:rsidRDefault="00297AD1" w:rsidP="00A00DDD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8AA31CE" w14:textId="77777777" w:rsidR="00297AD1" w:rsidRPr="00695347" w:rsidRDefault="00297AD1" w:rsidP="00A00DDD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445896B" w14:textId="77777777" w:rsidR="00297AD1" w:rsidRPr="00695347" w:rsidRDefault="00297AD1" w:rsidP="00A00DDD">
            <w:pPr>
              <w:ind w:right="425"/>
              <w:rPr>
                <w:sz w:val="18"/>
                <w:szCs w:val="18"/>
              </w:rPr>
            </w:pPr>
          </w:p>
        </w:tc>
      </w:tr>
      <w:tr w:rsidR="00297AD1" w:rsidRPr="00695347" w14:paraId="2CC9B81A" w14:textId="77777777" w:rsidTr="00FF4A58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AEEE93E" w14:textId="12968696" w:rsidR="00297AD1" w:rsidRPr="00695347" w:rsidRDefault="00CD7529" w:rsidP="00A00DDD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  <w:r w:rsidR="00EB61A0">
              <w:rPr>
                <w:sz w:val="18"/>
                <w:szCs w:val="18"/>
              </w:rPr>
              <w:t>6</w:t>
            </w:r>
          </w:p>
        </w:tc>
        <w:tc>
          <w:tcPr>
            <w:tcW w:w="27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6AA1F" w14:textId="6E601A56" w:rsidR="00297AD1" w:rsidRPr="00695347" w:rsidRDefault="00F211FD" w:rsidP="00D73AD5">
            <w:pPr>
              <w:tabs>
                <w:tab w:val="left" w:pos="5415"/>
              </w:tabs>
              <w:rPr>
                <w:b/>
                <w:sz w:val="18"/>
                <w:szCs w:val="18"/>
              </w:rPr>
            </w:pPr>
            <w:r w:rsidRPr="00695347">
              <w:rPr>
                <w:b/>
                <w:sz w:val="18"/>
                <w:szCs w:val="18"/>
              </w:rPr>
              <w:t xml:space="preserve">Półka perforowana (osłona grzałki) </w:t>
            </w:r>
            <w:r w:rsidRPr="00695347">
              <w:rPr>
                <w:sz w:val="18"/>
                <w:szCs w:val="18"/>
              </w:rPr>
              <w:t>(do łaźni 10-</w:t>
            </w:r>
            <w:r w:rsidR="00D73AD5">
              <w:rPr>
                <w:sz w:val="18"/>
                <w:szCs w:val="18"/>
              </w:rPr>
              <w:t>m</w:t>
            </w:r>
            <w:r w:rsidRPr="00695347">
              <w:rPr>
                <w:sz w:val="18"/>
                <w:szCs w:val="18"/>
              </w:rPr>
              <w:t xml:space="preserve">iejscowej </w:t>
            </w:r>
            <w:r w:rsidR="00FF4A58">
              <w:rPr>
                <w:sz w:val="18"/>
                <w:szCs w:val="18"/>
              </w:rPr>
              <w:t>)</w:t>
            </w:r>
            <w:bookmarkStart w:id="0" w:name="_GoBack"/>
            <w:bookmarkEnd w:id="0"/>
          </w:p>
        </w:tc>
        <w:tc>
          <w:tcPr>
            <w:tcW w:w="93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691C64" w14:textId="77777777" w:rsidR="00297AD1" w:rsidRPr="00695347" w:rsidRDefault="00297AD1" w:rsidP="00A00DDD">
            <w:pPr>
              <w:suppressAutoHyphens/>
              <w:spacing w:after="120"/>
              <w:rPr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72D37D" w14:textId="2B103932" w:rsidR="00297AD1" w:rsidRPr="00695347" w:rsidRDefault="00CD7529" w:rsidP="00A00DD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282DDD" w14:textId="77777777" w:rsidR="00297AD1" w:rsidRPr="00695347" w:rsidRDefault="00297AD1" w:rsidP="00A00DDD">
            <w:pPr>
              <w:rPr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744DC1" w14:textId="77777777" w:rsidR="00297AD1" w:rsidRPr="00695347" w:rsidRDefault="00297AD1" w:rsidP="00A00DDD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4D7B01E" w14:textId="77777777" w:rsidR="00297AD1" w:rsidRPr="00695347" w:rsidRDefault="00297AD1" w:rsidP="00A00DDD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18C41EB" w14:textId="77777777" w:rsidR="00297AD1" w:rsidRPr="00695347" w:rsidRDefault="00297AD1" w:rsidP="00A00DDD">
            <w:pPr>
              <w:ind w:right="425"/>
              <w:rPr>
                <w:sz w:val="18"/>
                <w:szCs w:val="18"/>
              </w:rPr>
            </w:pPr>
          </w:p>
        </w:tc>
      </w:tr>
      <w:tr w:rsidR="00486430" w:rsidRPr="00695347" w14:paraId="5B96C97A" w14:textId="77777777" w:rsidTr="00A00DDD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CB3D995" w14:textId="37D79F97" w:rsidR="00486430" w:rsidRPr="00695347" w:rsidRDefault="00486430" w:rsidP="00A00DDD">
            <w:pPr>
              <w:ind w:right="425"/>
              <w:rPr>
                <w:sz w:val="18"/>
                <w:szCs w:val="18"/>
              </w:rPr>
            </w:pPr>
          </w:p>
          <w:p w14:paraId="7AAF2342" w14:textId="77777777" w:rsidR="00486430" w:rsidRPr="00695347" w:rsidRDefault="00486430" w:rsidP="00A00DDD">
            <w:pPr>
              <w:ind w:right="425"/>
              <w:jc w:val="right"/>
              <w:rPr>
                <w:b/>
                <w:bCs/>
                <w:sz w:val="18"/>
                <w:szCs w:val="18"/>
              </w:rPr>
            </w:pPr>
            <w:r w:rsidRPr="00695347">
              <w:rPr>
                <w:b/>
                <w:bCs/>
                <w:sz w:val="18"/>
                <w:szCs w:val="18"/>
              </w:rPr>
              <w:t>RAZEM:</w:t>
            </w:r>
          </w:p>
          <w:p w14:paraId="2BE89E07" w14:textId="77777777" w:rsidR="00486430" w:rsidRPr="00695347" w:rsidRDefault="00486430" w:rsidP="00A00DDD">
            <w:pPr>
              <w:ind w:right="425"/>
              <w:jc w:val="right"/>
              <w:rPr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03408C" w14:textId="77777777" w:rsidR="00486430" w:rsidRPr="00695347" w:rsidRDefault="00486430" w:rsidP="00A00DDD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5CFF1B6" w14:textId="77777777" w:rsidR="00486430" w:rsidRPr="00695347" w:rsidRDefault="00486430" w:rsidP="00A00DDD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5788518" w14:textId="77777777" w:rsidR="00486430" w:rsidRPr="00695347" w:rsidRDefault="00486430" w:rsidP="00A00DDD">
            <w:pPr>
              <w:ind w:right="425"/>
              <w:rPr>
                <w:sz w:val="18"/>
                <w:szCs w:val="18"/>
              </w:rPr>
            </w:pPr>
          </w:p>
        </w:tc>
      </w:tr>
      <w:tr w:rsidR="00486430" w:rsidRPr="00695347" w14:paraId="25229D6A" w14:textId="77777777" w:rsidTr="00A00DDD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2BC2C68" w14:textId="77777777" w:rsidR="00486430" w:rsidRPr="00695347" w:rsidRDefault="00486430" w:rsidP="00A00DDD">
            <w:pPr>
              <w:rPr>
                <w:sz w:val="18"/>
                <w:szCs w:val="18"/>
              </w:rPr>
            </w:pPr>
            <w:r w:rsidRPr="00695347">
              <w:rPr>
                <w:sz w:val="18"/>
                <w:szCs w:val="18"/>
              </w:rPr>
              <w:t>Cena netto za całość zamówienia /słownie: ……………………………………………………………/</w:t>
            </w:r>
          </w:p>
          <w:p w14:paraId="48005883" w14:textId="77777777" w:rsidR="00486430" w:rsidRPr="00695347" w:rsidRDefault="00486430" w:rsidP="00A00DDD">
            <w:pPr>
              <w:rPr>
                <w:sz w:val="18"/>
                <w:szCs w:val="18"/>
              </w:rPr>
            </w:pPr>
            <w:r w:rsidRPr="00695347">
              <w:rPr>
                <w:sz w:val="18"/>
                <w:szCs w:val="18"/>
              </w:rPr>
              <w:t>Cena brutto za całość zamówienia/słownie: ……………………………………………………………/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508569" w14:textId="77777777" w:rsidR="00486430" w:rsidRPr="00695347" w:rsidRDefault="00486430" w:rsidP="00A00DDD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C1AF598" w14:textId="77777777" w:rsidR="00486430" w:rsidRPr="00695347" w:rsidRDefault="00486430" w:rsidP="00A00DDD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14CA9FF" w14:textId="77777777" w:rsidR="00486430" w:rsidRPr="00695347" w:rsidRDefault="00486430" w:rsidP="00A00DDD">
            <w:pPr>
              <w:ind w:right="425"/>
              <w:rPr>
                <w:sz w:val="18"/>
                <w:szCs w:val="18"/>
              </w:rPr>
            </w:pPr>
          </w:p>
        </w:tc>
      </w:tr>
    </w:tbl>
    <w:p w14:paraId="0F3E5364" w14:textId="77777777" w:rsidR="00486430" w:rsidRPr="00F72799" w:rsidRDefault="00486430" w:rsidP="00486430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>Termin realizacji umowy:</w:t>
      </w:r>
      <w:r w:rsidRPr="00F72799">
        <w:t>………………………………………</w:t>
      </w:r>
      <w:r>
        <w:t>..</w:t>
      </w:r>
      <w:r w:rsidRPr="00F72799">
        <w:t>……</w:t>
      </w:r>
      <w:r w:rsidRPr="0022732C">
        <w:rPr>
          <w:i/>
          <w:highlight w:val="yellow"/>
        </w:rPr>
        <w:t>(kryterium oceny ofert)</w:t>
      </w:r>
    </w:p>
    <w:p w14:paraId="6511D30E" w14:textId="77777777" w:rsidR="00486430" w:rsidRDefault="00486430" w:rsidP="00486430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 xml:space="preserve">Okres udzielonej gwarancji wynosi: </w:t>
      </w:r>
      <w:r w:rsidRPr="00FB1B4F">
        <w:t>………………………………</w:t>
      </w:r>
      <w:r>
        <w:t xml:space="preserve">.... </w:t>
      </w:r>
      <w:r w:rsidRPr="0022732C">
        <w:rPr>
          <w:i/>
          <w:highlight w:val="yellow"/>
        </w:rPr>
        <w:t>(kryterium oceny ofert)</w:t>
      </w:r>
    </w:p>
    <w:p w14:paraId="159F61E5" w14:textId="288162E9" w:rsidR="00A01521" w:rsidRDefault="00A01521" w:rsidP="00AC49C3">
      <w:pPr>
        <w:tabs>
          <w:tab w:val="left" w:pos="426"/>
        </w:tabs>
        <w:jc w:val="both"/>
        <w:rPr>
          <w:sz w:val="22"/>
          <w:szCs w:val="22"/>
        </w:rPr>
      </w:pPr>
      <w:r w:rsidRPr="00AC49C3">
        <w:rPr>
          <w:b/>
          <w:sz w:val="22"/>
          <w:szCs w:val="22"/>
        </w:rPr>
        <w:t xml:space="preserve">Termin płatności: </w:t>
      </w:r>
      <w:r w:rsidR="003A1629" w:rsidRPr="00AC49C3">
        <w:rPr>
          <w:sz w:val="22"/>
          <w:szCs w:val="22"/>
        </w:rPr>
        <w:t>przelewem w terminie do 21 dni od daty otrzymania faktury przez Zamawiającego na rachunek Wykonawcy umieszczony na dzień zlecenia przelewu w wykazie podmiotów, o których mowa w art. 96b ust. 1) Ustawy o podatku od towarów i usług.</w:t>
      </w:r>
    </w:p>
    <w:p w14:paraId="78C1383B" w14:textId="2C645741" w:rsidR="00A01521" w:rsidRPr="00AC49C3" w:rsidRDefault="00A01521" w:rsidP="00A01521">
      <w:pPr>
        <w:rPr>
          <w:b/>
          <w:sz w:val="22"/>
          <w:szCs w:val="22"/>
          <w:u w:val="single"/>
        </w:rPr>
      </w:pPr>
      <w:r w:rsidRPr="00AC49C3">
        <w:rPr>
          <w:b/>
          <w:sz w:val="22"/>
          <w:szCs w:val="22"/>
          <w:u w:val="single"/>
        </w:rPr>
        <w:t>Jednocześnie oświadczamy, że:</w:t>
      </w:r>
    </w:p>
    <w:p w14:paraId="2797291E" w14:textId="6DDC9889" w:rsidR="00A01521" w:rsidRPr="00AC49C3" w:rsidRDefault="00A01521" w:rsidP="00E40DC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AC49C3">
        <w:rPr>
          <w:color w:val="000000"/>
          <w:sz w:val="22"/>
          <w:szCs w:val="22"/>
          <w:lang w:eastAsia="ar-SA"/>
        </w:rPr>
        <w:lastRenderedPageBreak/>
        <w:t xml:space="preserve">Oświadczamy, że jesteśmy związani niniejszą ofertą przez okres </w:t>
      </w:r>
      <w:r w:rsidR="00DE7746">
        <w:rPr>
          <w:color w:val="000000"/>
          <w:sz w:val="22"/>
          <w:szCs w:val="22"/>
          <w:lang w:eastAsia="ar-SA"/>
        </w:rPr>
        <w:t>wskazan</w:t>
      </w:r>
      <w:r w:rsidR="00E40DCD">
        <w:rPr>
          <w:color w:val="000000"/>
          <w:sz w:val="22"/>
          <w:szCs w:val="22"/>
          <w:lang w:eastAsia="ar-SA"/>
        </w:rPr>
        <w:t>y</w:t>
      </w:r>
      <w:r w:rsidR="00DE7746">
        <w:rPr>
          <w:color w:val="000000"/>
          <w:sz w:val="22"/>
          <w:szCs w:val="22"/>
          <w:lang w:eastAsia="ar-SA"/>
        </w:rPr>
        <w:t xml:space="preserve"> w dokumentach zamówienia.</w:t>
      </w:r>
    </w:p>
    <w:p w14:paraId="3DDC4E7F" w14:textId="24708750" w:rsidR="00C11282" w:rsidRPr="00D26270" w:rsidRDefault="00A01521" w:rsidP="00D26270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AC49C3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Warunków Zamówienia i zobowiązujemy się, w przypadku wyboru naszej oferty, </w:t>
      </w:r>
      <w:r w:rsidRPr="00AC49C3">
        <w:rPr>
          <w:color w:val="000000"/>
          <w:sz w:val="22"/>
          <w:szCs w:val="22"/>
          <w:lang w:eastAsia="ar-SA"/>
        </w:rPr>
        <w:br/>
        <w:t>do zawarcia umowy zgodnej z niniejszą ofertą, na warunkach określonych w Specyfikacji Warunków Zamówienia, w miejscu i terminie wyznaczonym przez zamawiającego</w:t>
      </w:r>
      <w:r w:rsidRPr="00AC49C3">
        <w:rPr>
          <w:color w:val="000000"/>
          <w:sz w:val="22"/>
          <w:szCs w:val="22"/>
        </w:rPr>
        <w:t xml:space="preserve"> i nie wnosimy do nich żadnych zastrzeżeń.</w:t>
      </w:r>
    </w:p>
    <w:p w14:paraId="49634E5E" w14:textId="77777777" w:rsidR="00A01521" w:rsidRPr="00AC49C3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 w:rsidRPr="00AC49C3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01C2404C" w14:textId="77777777" w:rsidR="00A01521" w:rsidRPr="00AC49C3" w:rsidRDefault="00A01521" w:rsidP="00A01521">
      <w:pPr>
        <w:ind w:left="360"/>
        <w:jc w:val="both"/>
        <w:rPr>
          <w:i/>
          <w:sz w:val="22"/>
          <w:szCs w:val="22"/>
        </w:rPr>
      </w:pPr>
      <w:r w:rsidRPr="00AC49C3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1429566A" w14:textId="7476A1BF" w:rsidR="00A01521" w:rsidRPr="00AC49C3" w:rsidRDefault="00A01521" w:rsidP="00A01521">
      <w:pPr>
        <w:ind w:left="360"/>
        <w:jc w:val="both"/>
        <w:rPr>
          <w:i/>
          <w:sz w:val="22"/>
          <w:szCs w:val="22"/>
        </w:rPr>
      </w:pPr>
      <w:r w:rsidRPr="00AC49C3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2033EE4A" w14:textId="77777777" w:rsidR="00A01521" w:rsidRPr="00AC49C3" w:rsidRDefault="00A01521" w:rsidP="00A0152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AC49C3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A01521" w:rsidRPr="00AC49C3" w14:paraId="77043DEB" w14:textId="77777777" w:rsidTr="00DD32CA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349442F" w14:textId="77777777" w:rsidR="00A01521" w:rsidRPr="00AC49C3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C49C3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CC97480" w14:textId="77777777" w:rsidR="00A01521" w:rsidRPr="00AC49C3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C49C3">
              <w:rPr>
                <w:sz w:val="22"/>
                <w:szCs w:val="22"/>
              </w:rPr>
              <w:t xml:space="preserve">Opis części zamówienia, którą wykonawca </w:t>
            </w:r>
          </w:p>
          <w:p w14:paraId="47871989" w14:textId="77777777" w:rsidR="00A01521" w:rsidRPr="00AC49C3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C49C3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4EB6EBE" w14:textId="77777777" w:rsidR="00A01521" w:rsidRPr="00AC49C3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C49C3">
              <w:rPr>
                <w:sz w:val="22"/>
                <w:szCs w:val="22"/>
              </w:rPr>
              <w:t>Nazwa podwykonawcy</w:t>
            </w:r>
            <w:r w:rsidRPr="00AC49C3">
              <w:rPr>
                <w:sz w:val="22"/>
                <w:szCs w:val="22"/>
              </w:rPr>
              <w:br/>
              <w:t>(o ile jest znana)</w:t>
            </w:r>
          </w:p>
        </w:tc>
      </w:tr>
      <w:tr w:rsidR="00A01521" w:rsidRPr="00AC49C3" w14:paraId="7E8CC21E" w14:textId="77777777" w:rsidTr="00DD32C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C86AD6" w14:textId="77777777" w:rsidR="00A01521" w:rsidRPr="00AC49C3" w:rsidRDefault="00A01521" w:rsidP="00DD32CA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B7875B" w14:textId="77777777" w:rsidR="00A01521" w:rsidRPr="00AC49C3" w:rsidRDefault="00A01521" w:rsidP="00DD32C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D09264" w14:textId="77777777" w:rsidR="00A01521" w:rsidRPr="00AC49C3" w:rsidRDefault="00A01521" w:rsidP="00DD32C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2502966F" w14:textId="096AE814" w:rsidR="00141E3A" w:rsidRPr="00141E3A" w:rsidRDefault="00141E3A" w:rsidP="00141E3A">
      <w:pPr>
        <w:pStyle w:val="Akapitzlist"/>
        <w:numPr>
          <w:ilvl w:val="0"/>
          <w:numId w:val="1"/>
        </w:numPr>
        <w:jc w:val="both"/>
        <w:rPr>
          <w:sz w:val="22"/>
          <w:szCs w:val="22"/>
        </w:rPr>
      </w:pPr>
      <w:r w:rsidRPr="00141E3A">
        <w:rPr>
          <w:sz w:val="22"/>
          <w:szCs w:val="22"/>
        </w:rPr>
        <w:t xml:space="preserve"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</w:t>
      </w:r>
      <w:r w:rsidRPr="00141E3A">
        <w:rPr>
          <w:sz w:val="22"/>
          <w:szCs w:val="22"/>
        </w:rPr>
        <w:br/>
        <w:t>w przypadku gdy przypada na nich ponad 10% wartości zamówienia.</w:t>
      </w:r>
    </w:p>
    <w:p w14:paraId="78FFF726" w14:textId="5608A72F" w:rsidR="00A01521" w:rsidRPr="00AC49C3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 w:rsidRPr="00AC49C3">
        <w:rPr>
          <w:sz w:val="22"/>
          <w:szCs w:val="22"/>
        </w:rPr>
        <w:t>Upoważnionymi do reprezentowania naszej firmy są następujące osoby:</w:t>
      </w:r>
    </w:p>
    <w:p w14:paraId="0EB96F8F" w14:textId="0ED5A5F1" w:rsidR="00A01521" w:rsidRPr="00AC49C3" w:rsidRDefault="00A01521" w:rsidP="00A01521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AC49C3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AC49C3">
        <w:rPr>
          <w:rFonts w:ascii="Times New Roman" w:hAnsi="Times New Roman" w:cs="Times New Roman"/>
          <w:sz w:val="22"/>
          <w:szCs w:val="22"/>
        </w:rPr>
        <w:tab/>
      </w:r>
      <w:r w:rsidRPr="00AC49C3">
        <w:rPr>
          <w:rFonts w:ascii="Times New Roman" w:hAnsi="Times New Roman" w:cs="Times New Roman"/>
          <w:sz w:val="22"/>
          <w:szCs w:val="22"/>
        </w:rPr>
        <w:tab/>
      </w:r>
      <w:r w:rsidRPr="00AC49C3">
        <w:rPr>
          <w:rFonts w:ascii="Times New Roman" w:hAnsi="Times New Roman" w:cs="Times New Roman"/>
          <w:sz w:val="22"/>
          <w:szCs w:val="22"/>
        </w:rPr>
        <w:tab/>
      </w:r>
      <w:r w:rsidRPr="00AC49C3">
        <w:rPr>
          <w:rFonts w:ascii="Times New Roman" w:hAnsi="Times New Roman" w:cs="Times New Roman"/>
          <w:sz w:val="22"/>
          <w:szCs w:val="22"/>
        </w:rPr>
        <w:tab/>
      </w:r>
      <w:r w:rsidRPr="00AC49C3">
        <w:rPr>
          <w:rFonts w:ascii="Times New Roman" w:hAnsi="Times New Roman" w:cs="Times New Roman"/>
          <w:sz w:val="22"/>
          <w:szCs w:val="22"/>
        </w:rPr>
        <w:tab/>
      </w:r>
      <w:r w:rsidRPr="00AC49C3">
        <w:rPr>
          <w:rFonts w:ascii="Times New Roman" w:hAnsi="Times New Roman" w:cs="Times New Roman"/>
          <w:sz w:val="22"/>
          <w:szCs w:val="22"/>
        </w:rPr>
        <w:tab/>
      </w:r>
      <w:r w:rsidRPr="00AC49C3">
        <w:rPr>
          <w:rFonts w:ascii="Times New Roman" w:hAnsi="Times New Roman" w:cs="Times New Roman"/>
          <w:sz w:val="22"/>
          <w:szCs w:val="22"/>
        </w:rPr>
        <w:tab/>
      </w:r>
    </w:p>
    <w:p w14:paraId="4EC08D99" w14:textId="354BC792" w:rsidR="00A01521" w:rsidRPr="00AC49C3" w:rsidRDefault="00A01521" w:rsidP="00411B25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AC49C3">
        <w:rPr>
          <w:sz w:val="22"/>
          <w:szCs w:val="22"/>
        </w:rPr>
        <w:t>........................................</w:t>
      </w:r>
      <w:r w:rsidR="00C92070" w:rsidRPr="00AC49C3">
        <w:rPr>
          <w:sz w:val="22"/>
          <w:szCs w:val="22"/>
        </w:rPr>
        <w:t xml:space="preserve">                                                   </w:t>
      </w:r>
      <w:r w:rsidRPr="00AC49C3">
        <w:rPr>
          <w:sz w:val="22"/>
          <w:szCs w:val="22"/>
        </w:rPr>
        <w:tab/>
      </w:r>
      <w:r w:rsidRPr="00AC49C3">
        <w:rPr>
          <w:sz w:val="22"/>
          <w:szCs w:val="22"/>
        </w:rPr>
        <w:tab/>
        <w:t xml:space="preserve"> </w:t>
      </w:r>
    </w:p>
    <w:p w14:paraId="4C04FD6C" w14:textId="77777777" w:rsidR="00A01521" w:rsidRPr="00AC49C3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 w:rsidRPr="00AC49C3">
        <w:rPr>
          <w:sz w:val="22"/>
          <w:szCs w:val="22"/>
        </w:rPr>
        <w:t>upoważnienie dla powyżej wskazanych osób wynika z następującego (</w:t>
      </w:r>
      <w:proofErr w:type="spellStart"/>
      <w:r w:rsidRPr="00AC49C3">
        <w:rPr>
          <w:sz w:val="22"/>
          <w:szCs w:val="22"/>
        </w:rPr>
        <w:t>ych</w:t>
      </w:r>
      <w:proofErr w:type="spellEnd"/>
      <w:r w:rsidRPr="00AC49C3">
        <w:rPr>
          <w:sz w:val="22"/>
          <w:szCs w:val="22"/>
        </w:rPr>
        <w:t>) dokumentu(ów)</w:t>
      </w:r>
    </w:p>
    <w:p w14:paraId="767B0614" w14:textId="77777777" w:rsidR="00A01521" w:rsidRPr="00AC49C3" w:rsidRDefault="00A01521" w:rsidP="00A01521">
      <w:pPr>
        <w:jc w:val="both"/>
        <w:rPr>
          <w:sz w:val="22"/>
          <w:szCs w:val="22"/>
        </w:rPr>
      </w:pPr>
      <w:r w:rsidRPr="00AC49C3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68A5120B" w14:textId="77777777" w:rsidR="00A01521" w:rsidRPr="00AC49C3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 w:rsidRPr="00AC49C3">
        <w:rPr>
          <w:sz w:val="22"/>
          <w:szCs w:val="22"/>
        </w:rPr>
        <w:t>załącznikami do niniejszej oferty są:</w:t>
      </w:r>
    </w:p>
    <w:p w14:paraId="1FB215AD" w14:textId="3D55572F" w:rsidR="00A01521" w:rsidRDefault="00A01521" w:rsidP="00411B25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AC49C3">
        <w:rPr>
          <w:sz w:val="22"/>
          <w:szCs w:val="22"/>
        </w:rPr>
        <w:t>………………………………………………………………………</w:t>
      </w:r>
    </w:p>
    <w:p w14:paraId="6940BFCF" w14:textId="2882004A" w:rsidR="00B62F32" w:rsidRPr="003D22A3" w:rsidRDefault="009C42B0" w:rsidP="003D22A3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i/>
          <w:sz w:val="22"/>
          <w:szCs w:val="22"/>
          <w:lang w:eastAsia="zh-CN"/>
        </w:rPr>
      </w:pPr>
      <w:r w:rsidRPr="002E7627">
        <w:rPr>
          <w:rFonts w:eastAsia="Calibri"/>
          <w:i/>
          <w:sz w:val="22"/>
          <w:szCs w:val="22"/>
          <w:highlight w:val="yellow"/>
          <w:lang w:eastAsia="zh-CN"/>
        </w:rPr>
        <w:t>Ofert</w:t>
      </w:r>
      <w:r>
        <w:rPr>
          <w:rFonts w:eastAsia="Calibri"/>
          <w:i/>
          <w:sz w:val="22"/>
          <w:szCs w:val="22"/>
          <w:highlight w:val="yellow"/>
          <w:lang w:eastAsia="zh-CN"/>
        </w:rPr>
        <w:t>ę</w:t>
      </w:r>
      <w:r w:rsidRPr="002E7627">
        <w:rPr>
          <w:rFonts w:eastAsia="Calibri"/>
          <w:i/>
          <w:sz w:val="22"/>
          <w:szCs w:val="22"/>
          <w:highlight w:val="yellow"/>
          <w:lang w:eastAsia="zh-CN"/>
        </w:rPr>
        <w:t xml:space="preserve"> sporządzoną w języku polskim, składa się, pod rygorem nieważności, w formie elektronicznej</w:t>
      </w:r>
      <w:r w:rsidR="00345AA9">
        <w:rPr>
          <w:rFonts w:eastAsia="Calibri"/>
          <w:i/>
          <w:sz w:val="22"/>
          <w:szCs w:val="22"/>
          <w:lang w:eastAsia="zh-CN"/>
        </w:rPr>
        <w:t xml:space="preserve"> </w:t>
      </w:r>
      <w:r w:rsidR="00345AA9">
        <w:rPr>
          <w:rFonts w:eastAsia="Calibri"/>
          <w:i/>
          <w:sz w:val="22"/>
          <w:szCs w:val="22"/>
          <w:lang w:eastAsia="zh-CN"/>
        </w:rPr>
        <w:br/>
      </w:r>
      <w:r w:rsidR="00345AA9" w:rsidRPr="00345AA9">
        <w:rPr>
          <w:rFonts w:eastAsia="Calibri"/>
          <w:i/>
          <w:sz w:val="22"/>
          <w:szCs w:val="22"/>
          <w:highlight w:val="yellow"/>
          <w:lang w:eastAsia="zh-CN"/>
        </w:rPr>
        <w:t>i podpisuje kwalifikowanym podpisem elektronicznym.</w:t>
      </w:r>
    </w:p>
    <w:sectPr w:rsidR="00B62F32" w:rsidRPr="003D22A3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A1541D1" w14:textId="77777777" w:rsidR="00AA3A22" w:rsidRDefault="00AA3A22">
      <w:r>
        <w:separator/>
      </w:r>
    </w:p>
  </w:endnote>
  <w:endnote w:type="continuationSeparator" w:id="0">
    <w:p w14:paraId="629B4081" w14:textId="77777777" w:rsidR="00AA3A22" w:rsidRDefault="00AA3A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B43DEED" w14:textId="77777777" w:rsidR="002D3DCB" w:rsidRDefault="002D3DCB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4E36837" w14:textId="77777777" w:rsidR="00AA3A22" w:rsidRDefault="00AA3A22">
      <w:r>
        <w:separator/>
      </w:r>
    </w:p>
  </w:footnote>
  <w:footnote w:type="continuationSeparator" w:id="0">
    <w:p w14:paraId="4AE6CFA9" w14:textId="77777777" w:rsidR="00AA3A22" w:rsidRDefault="00AA3A2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CA745E0" w14:textId="3B5369DD" w:rsidR="002D3DCB" w:rsidRDefault="002D3DCB">
    <w:pPr>
      <w:pStyle w:val="Nagwek"/>
      <w:rPr>
        <w:sz w:val="22"/>
      </w:rPr>
    </w:pPr>
    <w:r>
      <w:rPr>
        <w:sz w:val="22"/>
      </w:rPr>
      <w:t>Formularz oferty</w:t>
    </w:r>
  </w:p>
  <w:p w14:paraId="264AF265" w14:textId="77777777" w:rsidR="009E7A5D" w:rsidRDefault="009E7A5D" w:rsidP="009E7A5D">
    <w:pPr>
      <w:pStyle w:val="Nagwek"/>
      <w:jc w:val="center"/>
    </w:pPr>
    <w:r>
      <w:rPr>
        <w:noProof/>
      </w:rPr>
      <w:drawing>
        <wp:inline distT="0" distB="0" distL="0" distR="0" wp14:anchorId="09D7BEE6" wp14:editId="34C33DEB">
          <wp:extent cx="5761355" cy="530225"/>
          <wp:effectExtent l="0" t="0" r="0" b="3175"/>
          <wp:docPr id="3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2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1355" cy="5302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2441C2B7" w14:textId="77777777" w:rsidR="009E7A5D" w:rsidRPr="00DD534F" w:rsidRDefault="009E7A5D" w:rsidP="009E7A5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5B52A9"/>
    <w:multiLevelType w:val="hybridMultilevel"/>
    <w:tmpl w:val="59989806"/>
    <w:lvl w:ilvl="0" w:tplc="4986FE4E">
      <w:start w:val="1"/>
      <w:numFmt w:val="decimal"/>
      <w:lvlText w:val="%1."/>
      <w:lvlJc w:val="left"/>
      <w:pPr>
        <w:tabs>
          <w:tab w:val="num" w:pos="0"/>
        </w:tabs>
        <w:ind w:left="397" w:hanging="397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F85A80"/>
    <w:multiLevelType w:val="hybridMultilevel"/>
    <w:tmpl w:val="59989806"/>
    <w:lvl w:ilvl="0" w:tplc="4986FE4E">
      <w:start w:val="1"/>
      <w:numFmt w:val="decimal"/>
      <w:lvlText w:val="%1."/>
      <w:lvlJc w:val="left"/>
      <w:pPr>
        <w:tabs>
          <w:tab w:val="num" w:pos="0"/>
        </w:tabs>
        <w:ind w:left="397" w:hanging="397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AD0DAA"/>
    <w:multiLevelType w:val="hybridMultilevel"/>
    <w:tmpl w:val="0B484862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606153"/>
    <w:multiLevelType w:val="hybridMultilevel"/>
    <w:tmpl w:val="A25C3B60"/>
    <w:lvl w:ilvl="0" w:tplc="4F1ECB6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2"/>
  </w:num>
  <w:num w:numId="5">
    <w:abstractNumId w:val="5"/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7E14"/>
    <w:rsid w:val="0002432F"/>
    <w:rsid w:val="000247E4"/>
    <w:rsid w:val="0002669E"/>
    <w:rsid w:val="000304DF"/>
    <w:rsid w:val="00033D73"/>
    <w:rsid w:val="00036968"/>
    <w:rsid w:val="0004196C"/>
    <w:rsid w:val="00057E92"/>
    <w:rsid w:val="00064951"/>
    <w:rsid w:val="000A0676"/>
    <w:rsid w:val="000A68C2"/>
    <w:rsid w:val="000E17B5"/>
    <w:rsid w:val="00113021"/>
    <w:rsid w:val="00113376"/>
    <w:rsid w:val="00124DD0"/>
    <w:rsid w:val="00130681"/>
    <w:rsid w:val="001312E3"/>
    <w:rsid w:val="00141E3A"/>
    <w:rsid w:val="00146D48"/>
    <w:rsid w:val="001473D3"/>
    <w:rsid w:val="00163822"/>
    <w:rsid w:val="001915F7"/>
    <w:rsid w:val="001A6D65"/>
    <w:rsid w:val="001E72D6"/>
    <w:rsid w:val="001F0269"/>
    <w:rsid w:val="00201605"/>
    <w:rsid w:val="00201E5B"/>
    <w:rsid w:val="002036B5"/>
    <w:rsid w:val="0022467A"/>
    <w:rsid w:val="0022732C"/>
    <w:rsid w:val="00227D2E"/>
    <w:rsid w:val="00240E71"/>
    <w:rsid w:val="00241354"/>
    <w:rsid w:val="00255C67"/>
    <w:rsid w:val="00273159"/>
    <w:rsid w:val="00297AD1"/>
    <w:rsid w:val="002B4C17"/>
    <w:rsid w:val="002C4CDA"/>
    <w:rsid w:val="002C6E15"/>
    <w:rsid w:val="002D3DCB"/>
    <w:rsid w:val="002D7B86"/>
    <w:rsid w:val="0031733C"/>
    <w:rsid w:val="00321538"/>
    <w:rsid w:val="00321CD2"/>
    <w:rsid w:val="00325FE1"/>
    <w:rsid w:val="003437A2"/>
    <w:rsid w:val="00345AA9"/>
    <w:rsid w:val="003A1629"/>
    <w:rsid w:val="003A5788"/>
    <w:rsid w:val="003D22A3"/>
    <w:rsid w:val="003E2551"/>
    <w:rsid w:val="003E32D7"/>
    <w:rsid w:val="00406A50"/>
    <w:rsid w:val="00411B25"/>
    <w:rsid w:val="004124D2"/>
    <w:rsid w:val="00420B6C"/>
    <w:rsid w:val="004419B1"/>
    <w:rsid w:val="00475F04"/>
    <w:rsid w:val="00477078"/>
    <w:rsid w:val="00486430"/>
    <w:rsid w:val="004B79D3"/>
    <w:rsid w:val="004D025D"/>
    <w:rsid w:val="004E4C7F"/>
    <w:rsid w:val="00526126"/>
    <w:rsid w:val="005305D2"/>
    <w:rsid w:val="00530A28"/>
    <w:rsid w:val="005469DB"/>
    <w:rsid w:val="005540BD"/>
    <w:rsid w:val="005664E4"/>
    <w:rsid w:val="00581B5E"/>
    <w:rsid w:val="00582FD5"/>
    <w:rsid w:val="005A4B35"/>
    <w:rsid w:val="005E2A25"/>
    <w:rsid w:val="005F2E87"/>
    <w:rsid w:val="006108F3"/>
    <w:rsid w:val="00613E67"/>
    <w:rsid w:val="00624DA4"/>
    <w:rsid w:val="0064044B"/>
    <w:rsid w:val="006503A9"/>
    <w:rsid w:val="00655CFB"/>
    <w:rsid w:val="0065785A"/>
    <w:rsid w:val="006706DB"/>
    <w:rsid w:val="00671E08"/>
    <w:rsid w:val="006778B5"/>
    <w:rsid w:val="00684368"/>
    <w:rsid w:val="006907AE"/>
    <w:rsid w:val="00695347"/>
    <w:rsid w:val="006A6501"/>
    <w:rsid w:val="006A758D"/>
    <w:rsid w:val="006B5D94"/>
    <w:rsid w:val="006D17FC"/>
    <w:rsid w:val="006E5F6F"/>
    <w:rsid w:val="00716C7C"/>
    <w:rsid w:val="00730EFE"/>
    <w:rsid w:val="00751124"/>
    <w:rsid w:val="00773F6E"/>
    <w:rsid w:val="007752A9"/>
    <w:rsid w:val="007815AB"/>
    <w:rsid w:val="007F3810"/>
    <w:rsid w:val="008065AD"/>
    <w:rsid w:val="00810218"/>
    <w:rsid w:val="008422CC"/>
    <w:rsid w:val="00875DC3"/>
    <w:rsid w:val="00883D81"/>
    <w:rsid w:val="00894B65"/>
    <w:rsid w:val="008A1E2B"/>
    <w:rsid w:val="008B57F7"/>
    <w:rsid w:val="008B75FA"/>
    <w:rsid w:val="008D5BF3"/>
    <w:rsid w:val="008D7A6D"/>
    <w:rsid w:val="008F01C3"/>
    <w:rsid w:val="008F7E27"/>
    <w:rsid w:val="009031B9"/>
    <w:rsid w:val="0093446B"/>
    <w:rsid w:val="00945AB6"/>
    <w:rsid w:val="0095021B"/>
    <w:rsid w:val="00965A41"/>
    <w:rsid w:val="00973E29"/>
    <w:rsid w:val="009977E6"/>
    <w:rsid w:val="009B3D7C"/>
    <w:rsid w:val="009C42B0"/>
    <w:rsid w:val="009C7FA3"/>
    <w:rsid w:val="009E7A5D"/>
    <w:rsid w:val="00A01521"/>
    <w:rsid w:val="00A65435"/>
    <w:rsid w:val="00A70805"/>
    <w:rsid w:val="00AA3A22"/>
    <w:rsid w:val="00AC49C3"/>
    <w:rsid w:val="00AE20E8"/>
    <w:rsid w:val="00B31312"/>
    <w:rsid w:val="00B41BC8"/>
    <w:rsid w:val="00B451D5"/>
    <w:rsid w:val="00B4602A"/>
    <w:rsid w:val="00B62F32"/>
    <w:rsid w:val="00B72947"/>
    <w:rsid w:val="00B74A80"/>
    <w:rsid w:val="00B75C3D"/>
    <w:rsid w:val="00B87F4A"/>
    <w:rsid w:val="00BB176A"/>
    <w:rsid w:val="00BB4D7D"/>
    <w:rsid w:val="00BE226E"/>
    <w:rsid w:val="00BF1A04"/>
    <w:rsid w:val="00BF31A5"/>
    <w:rsid w:val="00C02771"/>
    <w:rsid w:val="00C061F0"/>
    <w:rsid w:val="00C11282"/>
    <w:rsid w:val="00C337D3"/>
    <w:rsid w:val="00C8482C"/>
    <w:rsid w:val="00C85B56"/>
    <w:rsid w:val="00C87E14"/>
    <w:rsid w:val="00C92070"/>
    <w:rsid w:val="00C95260"/>
    <w:rsid w:val="00CB10DC"/>
    <w:rsid w:val="00CD7529"/>
    <w:rsid w:val="00CE6162"/>
    <w:rsid w:val="00D0257B"/>
    <w:rsid w:val="00D26270"/>
    <w:rsid w:val="00D42313"/>
    <w:rsid w:val="00D467B1"/>
    <w:rsid w:val="00D73AD5"/>
    <w:rsid w:val="00D91D60"/>
    <w:rsid w:val="00DA0B02"/>
    <w:rsid w:val="00DD32CA"/>
    <w:rsid w:val="00DD7027"/>
    <w:rsid w:val="00DE0AEA"/>
    <w:rsid w:val="00DE7746"/>
    <w:rsid w:val="00DF00B2"/>
    <w:rsid w:val="00DF0E3E"/>
    <w:rsid w:val="00E25252"/>
    <w:rsid w:val="00E26D19"/>
    <w:rsid w:val="00E40DCD"/>
    <w:rsid w:val="00E4737A"/>
    <w:rsid w:val="00E53EAF"/>
    <w:rsid w:val="00E72F7D"/>
    <w:rsid w:val="00E80580"/>
    <w:rsid w:val="00E96AFC"/>
    <w:rsid w:val="00EB4CE1"/>
    <w:rsid w:val="00EB6111"/>
    <w:rsid w:val="00EB61A0"/>
    <w:rsid w:val="00EB6647"/>
    <w:rsid w:val="00EC04B5"/>
    <w:rsid w:val="00EC7218"/>
    <w:rsid w:val="00EC7AB0"/>
    <w:rsid w:val="00EE0720"/>
    <w:rsid w:val="00EF3EFF"/>
    <w:rsid w:val="00F211FD"/>
    <w:rsid w:val="00F23F0A"/>
    <w:rsid w:val="00F50A79"/>
    <w:rsid w:val="00F72799"/>
    <w:rsid w:val="00F75F48"/>
    <w:rsid w:val="00F94EB3"/>
    <w:rsid w:val="00F9687D"/>
    <w:rsid w:val="00FC5187"/>
    <w:rsid w:val="00FC66B8"/>
    <w:rsid w:val="00FF4A58"/>
    <w:rsid w:val="00FF4BDC"/>
    <w:rsid w:val="00FF77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8376231"/>
  <w15:docId w15:val="{0716FB92-3D63-41CE-890D-A281309D6B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D3DCB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2D3DCB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qFormat/>
    <w:rsid w:val="00F94EB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8D7A6D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link w:val="NagwekZnak"/>
    <w:rsid w:val="002D3DCB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2D3DCB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2D3DCB"/>
    <w:rPr>
      <w:sz w:val="20"/>
      <w:szCs w:val="20"/>
    </w:rPr>
  </w:style>
  <w:style w:type="character" w:styleId="Odwoanieprzypisudolnego">
    <w:name w:val="footnote reference"/>
    <w:semiHidden/>
    <w:rsid w:val="002D3DCB"/>
    <w:rPr>
      <w:vertAlign w:val="superscript"/>
    </w:rPr>
  </w:style>
  <w:style w:type="paragraph" w:styleId="Tekstpodstawowy">
    <w:name w:val="Body Text"/>
    <w:basedOn w:val="Normalny"/>
    <w:link w:val="TekstpodstawowyZnak"/>
    <w:rsid w:val="002D3DCB"/>
    <w:pPr>
      <w:widowControl w:val="0"/>
      <w:spacing w:line="360" w:lineRule="auto"/>
    </w:pPr>
    <w:rPr>
      <w:b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30EFE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30EFE"/>
  </w:style>
  <w:style w:type="character" w:styleId="Odwoanieprzypisukocowego">
    <w:name w:val="endnote reference"/>
    <w:uiPriority w:val="99"/>
    <w:semiHidden/>
    <w:unhideWhenUsed/>
    <w:rsid w:val="00730EFE"/>
    <w:rPr>
      <w:vertAlign w:val="superscript"/>
    </w:rPr>
  </w:style>
  <w:style w:type="character" w:styleId="Hipercze">
    <w:name w:val="Hyperlink"/>
    <w:uiPriority w:val="99"/>
    <w:semiHidden/>
    <w:unhideWhenUsed/>
    <w:rsid w:val="00CE6162"/>
    <w:rPr>
      <w:color w:val="0000FF"/>
      <w:u w:val="single"/>
    </w:rPr>
  </w:style>
  <w:style w:type="character" w:customStyle="1" w:styleId="Nagwek1Znak">
    <w:name w:val="Nagłówek 1 Znak"/>
    <w:link w:val="Nagwek1"/>
    <w:rsid w:val="00A01521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A01521"/>
  </w:style>
  <w:style w:type="character" w:customStyle="1" w:styleId="TekstpodstawowyZnak">
    <w:name w:val="Tekst podstawowy Znak"/>
    <w:link w:val="Tekstpodstawowy"/>
    <w:rsid w:val="00A01521"/>
    <w:rPr>
      <w:b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411B25"/>
    <w:pPr>
      <w:spacing w:before="100" w:beforeAutospacing="1" w:after="119"/>
    </w:pPr>
  </w:style>
  <w:style w:type="paragraph" w:styleId="Akapitzlist">
    <w:name w:val="List Paragraph"/>
    <w:basedOn w:val="Normalny"/>
    <w:uiPriority w:val="34"/>
    <w:qFormat/>
    <w:rsid w:val="00411B25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A758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A758D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rsid w:val="002C4CD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4007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82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68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63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28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94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3888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3142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53564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439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CB891F-1A3D-45E2-B436-6538413177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21</TotalTime>
  <Pages>4</Pages>
  <Words>1123</Words>
  <Characters>6921</Characters>
  <Application>Microsoft Office Word</Application>
  <DocSecurity>0</DocSecurity>
  <Lines>57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8028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Anna AZ. Zarzycka</dc:creator>
  <cp:lastModifiedBy>Katarzyna Breguła</cp:lastModifiedBy>
  <cp:revision>3</cp:revision>
  <cp:lastPrinted>2022-09-15T06:28:00Z</cp:lastPrinted>
  <dcterms:created xsi:type="dcterms:W3CDTF">2022-12-08T11:17:00Z</dcterms:created>
  <dcterms:modified xsi:type="dcterms:W3CDTF">2022-12-20T07:36:00Z</dcterms:modified>
</cp:coreProperties>
</file>