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  <w:bookmarkStart w:id="0" w:name="_GoBack"/>
      <w:bookmarkEnd w:id="0"/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4F0D77B2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05DE0">
        <w:rPr>
          <w:b/>
          <w:bCs/>
        </w:rPr>
        <w:t>d</w:t>
      </w:r>
      <w:r w:rsidR="00805DE0" w:rsidRPr="00805DE0">
        <w:rPr>
          <w:b/>
          <w:bCs/>
        </w:rPr>
        <w:t xml:space="preserve">ostawa spektrofotometru UV-Vis ze sferą całkującą dla </w:t>
      </w:r>
      <w:proofErr w:type="spellStart"/>
      <w:r w:rsidR="00805DE0" w:rsidRPr="00805DE0">
        <w:rPr>
          <w:b/>
          <w:bCs/>
        </w:rPr>
        <w:t>WIMiC</w:t>
      </w:r>
      <w:proofErr w:type="spellEnd"/>
      <w:r w:rsidR="00805DE0" w:rsidRPr="00805DE0">
        <w:rPr>
          <w:b/>
          <w:bCs/>
        </w:rPr>
        <w:t xml:space="preserve"> - KC-zp.272-754/22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E53493B" w14:textId="77777777" w:rsidR="008E22F5" w:rsidRDefault="008E22F5" w:rsidP="00624DA4">
      <w:pPr>
        <w:jc w:val="both"/>
      </w:pPr>
    </w:p>
    <w:p w14:paraId="4876E478" w14:textId="77777777" w:rsidR="001E28A7" w:rsidRPr="00390323" w:rsidRDefault="001E28A7" w:rsidP="001E28A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1427ACA8" w14:textId="77777777" w:rsidR="001E28A7" w:rsidRPr="00390323" w:rsidRDefault="001E28A7" w:rsidP="001E28A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117736F" w14:textId="77777777" w:rsidR="001E28A7" w:rsidRPr="00390323" w:rsidRDefault="001E28A7" w:rsidP="001E28A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0BB45154" w14:textId="77777777" w:rsidR="001E28A7" w:rsidRPr="00390323" w:rsidRDefault="001E28A7" w:rsidP="001E28A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FA0BB7D" w14:textId="77777777" w:rsidR="001E28A7" w:rsidRPr="00390323" w:rsidRDefault="001E28A7" w:rsidP="001E28A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445782F" w14:textId="77777777" w:rsidR="001E28A7" w:rsidRPr="00390323" w:rsidRDefault="001E28A7" w:rsidP="001E28A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82091BF" w14:textId="77777777" w:rsidR="001E28A7" w:rsidRPr="00390323" w:rsidRDefault="001E28A7" w:rsidP="001E28A7">
      <w:pPr>
        <w:pStyle w:val="Tekstpodstawowy"/>
        <w:rPr>
          <w:sz w:val="22"/>
          <w:szCs w:val="22"/>
        </w:rPr>
      </w:pPr>
      <w:r w:rsidRPr="00390323">
        <w:rPr>
          <w:sz w:val="22"/>
          <w:szCs w:val="22"/>
        </w:rPr>
        <w:t xml:space="preserve">Powyższa cena zawiera podatek VAT w wysokości .......... % tj. ……………………. </w:t>
      </w:r>
      <w:r>
        <w:rPr>
          <w:sz w:val="22"/>
          <w:szCs w:val="22"/>
        </w:rPr>
        <w:t xml:space="preserve"> </w:t>
      </w:r>
      <w:r w:rsidRPr="00390323">
        <w:rPr>
          <w:sz w:val="22"/>
          <w:szCs w:val="22"/>
        </w:rPr>
        <w:t>PLN</w:t>
      </w:r>
    </w:p>
    <w:p w14:paraId="0EF4FCAE" w14:textId="45B417A0" w:rsidR="008E22F5" w:rsidRDefault="001E28A7" w:rsidP="001E28A7">
      <w:pPr>
        <w:widowControl w:val="0"/>
        <w:spacing w:line="360" w:lineRule="auto"/>
        <w:ind w:right="1"/>
        <w:jc w:val="both"/>
        <w:rPr>
          <w:b/>
        </w:rPr>
      </w:pPr>
      <w:r w:rsidRPr="00E4075D">
        <w:rPr>
          <w:b/>
          <w:sz w:val="22"/>
          <w:szCs w:val="22"/>
        </w:rPr>
        <w:t xml:space="preserve">Producent/model zaoferowanego </w:t>
      </w:r>
      <w:r w:rsidR="00E4075D" w:rsidRPr="00E4075D">
        <w:rPr>
          <w:b/>
          <w:sz w:val="22"/>
          <w:szCs w:val="22"/>
        </w:rPr>
        <w:t>spektrofotometru</w:t>
      </w:r>
      <w:r w:rsidRPr="00390323">
        <w:rPr>
          <w:sz w:val="22"/>
          <w:szCs w:val="22"/>
        </w:rPr>
        <w:t>: …………………………………………..</w:t>
      </w:r>
    </w:p>
    <w:p w14:paraId="5A26A4FD" w14:textId="60CC39F6" w:rsidR="00E84EAE" w:rsidRPr="00A86240" w:rsidRDefault="00E84EAE" w:rsidP="00E84EAE">
      <w:pPr>
        <w:widowControl w:val="0"/>
        <w:spacing w:line="360" w:lineRule="auto"/>
        <w:ind w:right="1"/>
        <w:jc w:val="both"/>
        <w:rPr>
          <w:iCs/>
          <w:color w:val="000000"/>
        </w:rPr>
      </w:pPr>
      <w:r w:rsidRPr="00A71EBA">
        <w:rPr>
          <w:b/>
        </w:rPr>
        <w:t xml:space="preserve">Termin realizacji umowy: </w:t>
      </w:r>
      <w:r w:rsidRPr="00A86240">
        <w:rPr>
          <w:iCs/>
          <w:color w:val="000000"/>
        </w:rPr>
        <w:t xml:space="preserve">do …… </w:t>
      </w:r>
      <w:r w:rsidR="00E4075D">
        <w:rPr>
          <w:iCs/>
          <w:color w:val="000000"/>
        </w:rPr>
        <w:t>tygo</w:t>
      </w:r>
      <w:r w:rsidRPr="00A86240">
        <w:rPr>
          <w:iCs/>
          <w:color w:val="000000"/>
        </w:rPr>
        <w:t xml:space="preserve">dni od daty </w:t>
      </w:r>
      <w:r w:rsidR="00ED56E8" w:rsidRPr="00A86240">
        <w:rPr>
          <w:iCs/>
          <w:color w:val="000000"/>
        </w:rPr>
        <w:t xml:space="preserve">podpisania </w:t>
      </w:r>
      <w:r w:rsidR="00B87A77" w:rsidRPr="00A86240">
        <w:rPr>
          <w:iCs/>
          <w:color w:val="000000"/>
        </w:rPr>
        <w:t xml:space="preserve"> </w:t>
      </w:r>
    </w:p>
    <w:p w14:paraId="0BE62B93" w14:textId="78C21FB3" w:rsidR="00E4075D" w:rsidRPr="00E4075D" w:rsidRDefault="00E84EAE" w:rsidP="00E4075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E84042">
        <w:t>………… m-</w:t>
      </w:r>
      <w:proofErr w:type="spellStart"/>
      <w:r w:rsidR="00E84042">
        <w:t>cy</w:t>
      </w:r>
      <w:proofErr w:type="spellEnd"/>
      <w:r w:rsidR="00E84042">
        <w:t xml:space="preserve"> </w:t>
      </w:r>
      <w:r w:rsidR="001E28A7">
        <w:t xml:space="preserve"> </w:t>
      </w:r>
      <w:r w:rsidR="00E4075D">
        <w:t>(</w:t>
      </w:r>
      <w:r w:rsidR="00E4075D" w:rsidRPr="00E4075D">
        <w:rPr>
          <w:sz w:val="22"/>
          <w:szCs w:val="22"/>
          <w:highlight w:val="yellow"/>
        </w:rPr>
        <w:t>kryterium oceny ofert</w:t>
      </w:r>
      <w:r w:rsidR="00E4075D" w:rsidRPr="00E4075D">
        <w:rPr>
          <w:sz w:val="22"/>
          <w:szCs w:val="22"/>
          <w:highlight w:val="yellow"/>
        </w:rPr>
        <w:t>)</w:t>
      </w:r>
    </w:p>
    <w:p w14:paraId="319073B5" w14:textId="49A365A6" w:rsidR="008E22F5" w:rsidRDefault="008E22F5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17B679E5" w14:textId="2CF2D9B1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1709CFED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lastRenderedPageBreak/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670C2117" w14:textId="77777777" w:rsidR="00356077" w:rsidRPr="008E22F5" w:rsidRDefault="00356077" w:rsidP="00356077">
      <w:pPr>
        <w:numPr>
          <w:ilvl w:val="0"/>
          <w:numId w:val="1"/>
        </w:numPr>
        <w:jc w:val="both"/>
        <w:rPr>
          <w:b/>
          <w:bCs/>
          <w:lang w:eastAsia="en-US"/>
        </w:rPr>
      </w:pPr>
      <w:r w:rsidRPr="008E22F5">
        <w:rPr>
          <w:b/>
          <w:bCs/>
        </w:rPr>
        <w:t xml:space="preserve">Serwis gwarancyjny sprawowany jest przez producenta lub autoryzowanego partnera serwisowego producenta tj. </w:t>
      </w:r>
      <w:r w:rsidRPr="008E22F5">
        <w:t xml:space="preserve">…………………………………............... </w:t>
      </w:r>
      <w:r w:rsidRPr="008E22F5">
        <w:rPr>
          <w:highlight w:val="yellow"/>
        </w:rPr>
        <w:t>(należy wpisać)</w:t>
      </w:r>
      <w:r w:rsidRPr="008E22F5">
        <w:t xml:space="preserve"> </w:t>
      </w:r>
      <w:r w:rsidRPr="008E22F5">
        <w:rPr>
          <w:b/>
          <w:bCs/>
          <w:lang w:eastAsia="en-US"/>
        </w:rPr>
        <w:t>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1325C27C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2DCD64" w14:textId="43F64E63" w:rsidR="00BA596D" w:rsidRPr="008E22F5" w:rsidRDefault="00BA596D" w:rsidP="00BA596D">
      <w:pPr>
        <w:pStyle w:val="Akapitzlist"/>
        <w:numPr>
          <w:ilvl w:val="0"/>
          <w:numId w:val="1"/>
        </w:numPr>
      </w:pPr>
      <w:r w:rsidRPr="008E22F5">
        <w:t xml:space="preserve">Oświadczam/y, że warunek określony w pkt. 8.1 </w:t>
      </w:r>
      <w:proofErr w:type="spellStart"/>
      <w:r w:rsidRPr="008E22F5">
        <w:t>ppkt</w:t>
      </w:r>
      <w:proofErr w:type="spellEnd"/>
      <w:r w:rsidRPr="008E22F5">
        <w:t xml:space="preserve"> 3 i 4 SWZ spełniamy osobiście/ powołujemy się </w:t>
      </w:r>
      <w:r w:rsidR="009A3334" w:rsidRPr="008E22F5">
        <w:br/>
      </w:r>
      <w:r w:rsidRPr="008E22F5">
        <w:t>na zasoby podmiotu trzeciego w następującym zakresie ………………………………………………………………………………………………….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2FDA876" w:rsidR="00141E3A" w:rsidRPr="008E22F5" w:rsidRDefault="00141E3A" w:rsidP="00141E3A">
      <w:pPr>
        <w:pStyle w:val="Akapitzlist"/>
        <w:numPr>
          <w:ilvl w:val="0"/>
          <w:numId w:val="1"/>
        </w:numPr>
        <w:jc w:val="both"/>
      </w:pPr>
      <w:r w:rsidRPr="008E22F5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273ABC49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</w:t>
      </w:r>
    </w:p>
    <w:p w14:paraId="1355F9AA" w14:textId="77777777" w:rsidR="00A01521" w:rsidRPr="008E22F5" w:rsidRDefault="00A01521" w:rsidP="00A01521">
      <w:pPr>
        <w:jc w:val="both"/>
      </w:pPr>
      <w:r w:rsidRPr="008E22F5">
        <w:t>……………………………………………………...........................……które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729E99DF" w14:textId="77777777" w:rsidR="00E4075D" w:rsidRDefault="00E4075D" w:rsidP="00E4075D">
      <w:pPr>
        <w:pStyle w:val="Akapitzlist"/>
        <w:tabs>
          <w:tab w:val="left" w:pos="0"/>
        </w:tabs>
        <w:spacing w:line="264" w:lineRule="auto"/>
        <w:ind w:right="1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0222DF8C" w14:textId="693D6027" w:rsidR="00E4075D" w:rsidRPr="00E4075D" w:rsidRDefault="00E4075D" w:rsidP="00E4075D">
      <w:pPr>
        <w:pStyle w:val="Akapitzlist"/>
        <w:tabs>
          <w:tab w:val="left" w:pos="0"/>
        </w:tabs>
        <w:spacing w:line="264" w:lineRule="auto"/>
        <w:ind w:right="1"/>
        <w:jc w:val="center"/>
        <w:rPr>
          <w:sz w:val="20"/>
          <w:szCs w:val="20"/>
        </w:rPr>
      </w:pPr>
      <w:r w:rsidRPr="00E4075D"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 w:rsidRPr="00E4075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 w:rsidRPr="00E4075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46FB8DBD" w14:textId="736B9AE9" w:rsidR="00B62F32" w:rsidRPr="008E22F5" w:rsidRDefault="00B62F32" w:rsidP="00E4075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</w:p>
    <w:sectPr w:rsidR="00B62F32" w:rsidRPr="008E22F5" w:rsidSect="00A86240">
      <w:headerReference w:type="default" r:id="rId8"/>
      <w:footerReference w:type="default" r:id="rId9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675B9" w14:textId="77777777" w:rsidR="00924FDA" w:rsidRDefault="00924FDA">
      <w:r>
        <w:separator/>
      </w:r>
    </w:p>
  </w:endnote>
  <w:endnote w:type="continuationSeparator" w:id="0">
    <w:p w14:paraId="50F05F80" w14:textId="77777777" w:rsidR="00924FDA" w:rsidRDefault="0092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B2AF1" w14:textId="77777777" w:rsidR="00924FDA" w:rsidRDefault="00924FDA">
      <w:r>
        <w:separator/>
      </w:r>
    </w:p>
  </w:footnote>
  <w:footnote w:type="continuationSeparator" w:id="0">
    <w:p w14:paraId="7F1A5A89" w14:textId="77777777" w:rsidR="00924FDA" w:rsidRDefault="00924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28A7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526D7"/>
    <w:rsid w:val="007752A9"/>
    <w:rsid w:val="007815AB"/>
    <w:rsid w:val="007C0C1A"/>
    <w:rsid w:val="007F3810"/>
    <w:rsid w:val="00804FAC"/>
    <w:rsid w:val="00805DE0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22F5"/>
    <w:rsid w:val="008E5AB3"/>
    <w:rsid w:val="008F01C3"/>
    <w:rsid w:val="009031B9"/>
    <w:rsid w:val="00924FDA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86240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D02CF"/>
    <w:rsid w:val="00BE199D"/>
    <w:rsid w:val="00BE226E"/>
    <w:rsid w:val="00C02771"/>
    <w:rsid w:val="00C06FD2"/>
    <w:rsid w:val="00C11282"/>
    <w:rsid w:val="00C337D3"/>
    <w:rsid w:val="00C36A45"/>
    <w:rsid w:val="00C8482C"/>
    <w:rsid w:val="00C85B56"/>
    <w:rsid w:val="00C87E14"/>
    <w:rsid w:val="00C92070"/>
    <w:rsid w:val="00C95260"/>
    <w:rsid w:val="00CA4C25"/>
    <w:rsid w:val="00CB10DC"/>
    <w:rsid w:val="00CD3B8A"/>
    <w:rsid w:val="00CE6162"/>
    <w:rsid w:val="00D0257B"/>
    <w:rsid w:val="00D13857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75D"/>
    <w:rsid w:val="00E40DCD"/>
    <w:rsid w:val="00E4737A"/>
    <w:rsid w:val="00E53EAF"/>
    <w:rsid w:val="00E72F7D"/>
    <w:rsid w:val="00E80580"/>
    <w:rsid w:val="00E84042"/>
    <w:rsid w:val="00E84EAE"/>
    <w:rsid w:val="00E96AFC"/>
    <w:rsid w:val="00EB4CE1"/>
    <w:rsid w:val="00EB520D"/>
    <w:rsid w:val="00EB6111"/>
    <w:rsid w:val="00EB6647"/>
    <w:rsid w:val="00EC6CA1"/>
    <w:rsid w:val="00EC7218"/>
    <w:rsid w:val="00EC7AB0"/>
    <w:rsid w:val="00ED56E8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5C954-EC76-41C6-B514-2C88B24A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572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6</cp:revision>
  <cp:lastPrinted>2022-10-21T07:13:00Z</cp:lastPrinted>
  <dcterms:created xsi:type="dcterms:W3CDTF">2022-12-12T07:46:00Z</dcterms:created>
  <dcterms:modified xsi:type="dcterms:W3CDTF">2022-12-16T08:04:00Z</dcterms:modified>
</cp:coreProperties>
</file>