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EF852" w14:textId="46494DA8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3C93CC2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A2C9639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B8BE7F0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31A9E30" w14:textId="77777777" w:rsidR="00373705" w:rsidRPr="00BE7642" w:rsidRDefault="00373705" w:rsidP="0037370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NAZWA WYKONAWCY:……………………………………………………………………..</w:t>
      </w:r>
    </w:p>
    <w:p w14:paraId="2F3354E1" w14:textId="77777777" w:rsidR="00373705" w:rsidRPr="00BE7642" w:rsidRDefault="00373705" w:rsidP="00373705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BE764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5F4C137B" w14:textId="77777777" w:rsidR="00373705" w:rsidRPr="00BE7642" w:rsidRDefault="00373705" w:rsidP="0037370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ADRES:…………………………………………………………………………………………</w:t>
      </w:r>
    </w:p>
    <w:p w14:paraId="04943B11" w14:textId="77777777" w:rsidR="00373705" w:rsidRPr="00BE7642" w:rsidRDefault="00373705" w:rsidP="0037370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45AAA56F" w14:textId="77777777" w:rsidR="00373705" w:rsidRPr="00BE7642" w:rsidRDefault="00373705" w:rsidP="0037370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E7642">
        <w:rPr>
          <w:sz w:val="22"/>
          <w:szCs w:val="22"/>
          <w:lang w:val="de-DE"/>
        </w:rPr>
        <w:t>TEL.</w:t>
      </w:r>
      <w:r w:rsidRPr="00BE7642">
        <w:rPr>
          <w:sz w:val="22"/>
          <w:szCs w:val="22"/>
        </w:rPr>
        <w:t>……………………………………………………………………………………………..</w:t>
      </w:r>
    </w:p>
    <w:p w14:paraId="3E997E3F" w14:textId="77777777" w:rsidR="00373705" w:rsidRPr="00BE7642" w:rsidRDefault="00373705" w:rsidP="0037370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E7642">
        <w:rPr>
          <w:sz w:val="22"/>
          <w:szCs w:val="22"/>
          <w:lang w:val="de-DE"/>
        </w:rPr>
        <w:t xml:space="preserve">FAX </w:t>
      </w:r>
      <w:r w:rsidRPr="00BE7642">
        <w:rPr>
          <w:sz w:val="22"/>
          <w:szCs w:val="22"/>
        </w:rPr>
        <w:t>…………………………………………………………………………………………….</w:t>
      </w:r>
    </w:p>
    <w:p w14:paraId="218D1872" w14:textId="77777777" w:rsidR="00373705" w:rsidRPr="00BE7642" w:rsidRDefault="00373705" w:rsidP="0037370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E764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CEF93EC" w14:textId="77777777" w:rsidR="00373705" w:rsidRPr="00BE7642" w:rsidRDefault="00373705" w:rsidP="0037370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  <w:lang w:val="de-DE"/>
        </w:rPr>
        <w:t xml:space="preserve">NIP…………………………………. </w:t>
      </w:r>
      <w:r w:rsidRPr="00BE7642">
        <w:rPr>
          <w:sz w:val="22"/>
          <w:szCs w:val="22"/>
        </w:rPr>
        <w:t>REGON:………………………………………………...</w:t>
      </w:r>
    </w:p>
    <w:p w14:paraId="4E0A9BA7" w14:textId="77777777" w:rsidR="00373705" w:rsidRDefault="00373705" w:rsidP="00373705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BE7642">
        <w:rPr>
          <w:sz w:val="22"/>
          <w:szCs w:val="22"/>
        </w:rPr>
        <w:t>BANK/ NR KONTA ……………………………………………………………………………</w:t>
      </w:r>
    </w:p>
    <w:p w14:paraId="6E81386A" w14:textId="77777777" w:rsidR="00373705" w:rsidRDefault="00373705" w:rsidP="008D2AB8">
      <w:pPr>
        <w:spacing w:line="360" w:lineRule="auto"/>
      </w:pPr>
    </w:p>
    <w:p w14:paraId="1F58EE4C" w14:textId="1626EDE5" w:rsidR="008D2AB8" w:rsidRDefault="008D2AB8" w:rsidP="008D2AB8">
      <w:pPr>
        <w:spacing w:line="360" w:lineRule="auto"/>
      </w:pPr>
      <w:r>
        <w:t>Do: Nazwa i siedziba Zamawiającego:</w:t>
      </w:r>
    </w:p>
    <w:p w14:paraId="31BAAD61" w14:textId="77777777" w:rsidR="00404BB0" w:rsidRPr="00404BB0" w:rsidRDefault="00404BB0" w:rsidP="008D2AB8">
      <w:pPr>
        <w:ind w:right="-110"/>
        <w:rPr>
          <w:b/>
        </w:rPr>
      </w:pPr>
      <w:r w:rsidRPr="00404BB0">
        <w:rPr>
          <w:b/>
        </w:rPr>
        <w:t>Akademia Górniczo - Hutnicza</w:t>
      </w:r>
    </w:p>
    <w:p w14:paraId="619A3EEC" w14:textId="77777777" w:rsidR="00404BB0" w:rsidRPr="00404BB0" w:rsidRDefault="00404BB0" w:rsidP="008D2AB8">
      <w:pPr>
        <w:ind w:right="-110"/>
        <w:rPr>
          <w:b/>
        </w:rPr>
      </w:pPr>
      <w:r w:rsidRPr="00404BB0">
        <w:rPr>
          <w:b/>
        </w:rPr>
        <w:t>im. Stanisława Staszica w Krakowie</w:t>
      </w:r>
    </w:p>
    <w:p w14:paraId="756CD805" w14:textId="77777777" w:rsidR="008D2AB8" w:rsidRDefault="00404BB0" w:rsidP="008D2AB8">
      <w:pPr>
        <w:ind w:right="-110"/>
        <w:rPr>
          <w:b/>
        </w:rPr>
      </w:pPr>
      <w:r w:rsidRPr="00404BB0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6BA8346B" w14:textId="77777777" w:rsidR="008D2AB8" w:rsidRDefault="00404BB0" w:rsidP="008D2AB8">
      <w:pPr>
        <w:ind w:right="-110"/>
        <w:rPr>
          <w:b/>
        </w:rPr>
      </w:pPr>
      <w:r w:rsidRPr="00404BB0">
        <w:rPr>
          <w:b/>
        </w:rPr>
        <w:t>Al. Mickiewicza</w:t>
      </w:r>
      <w:r w:rsidR="008D2AB8">
        <w:rPr>
          <w:b/>
        </w:rPr>
        <w:t xml:space="preserve"> </w:t>
      </w:r>
      <w:r w:rsidRPr="00404BB0">
        <w:rPr>
          <w:b/>
        </w:rPr>
        <w:t>30</w:t>
      </w:r>
      <w:r w:rsidR="008D2AB8">
        <w:rPr>
          <w:b/>
        </w:rPr>
        <w:t xml:space="preserve"> </w:t>
      </w:r>
    </w:p>
    <w:p w14:paraId="2EEFEFC6" w14:textId="77777777" w:rsidR="008D2AB8" w:rsidRDefault="00404BB0" w:rsidP="008D2AB8">
      <w:pPr>
        <w:rPr>
          <w:b/>
        </w:rPr>
      </w:pPr>
      <w:r w:rsidRPr="00404BB0">
        <w:rPr>
          <w:b/>
        </w:rPr>
        <w:t>30-059</w:t>
      </w:r>
      <w:r w:rsidR="008D2AB8">
        <w:rPr>
          <w:b/>
        </w:rPr>
        <w:t xml:space="preserve"> </w:t>
      </w:r>
      <w:r w:rsidRPr="00404BB0">
        <w:rPr>
          <w:b/>
        </w:rPr>
        <w:t>Kraków</w:t>
      </w:r>
      <w:r w:rsidR="008D2AB8">
        <w:rPr>
          <w:b/>
        </w:rPr>
        <w:t xml:space="preserve">,  </w:t>
      </w:r>
    </w:p>
    <w:p w14:paraId="45CE3EFE" w14:textId="77777777" w:rsidR="008D2AB8" w:rsidRDefault="008D2AB8" w:rsidP="008D2AB8">
      <w:pPr>
        <w:ind w:firstLine="3969"/>
        <w:rPr>
          <w:b/>
        </w:rPr>
      </w:pPr>
    </w:p>
    <w:p w14:paraId="14537BBB" w14:textId="6E5E2C9F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404BB0" w:rsidRPr="00404BB0">
        <w:rPr>
          <w:b/>
        </w:rPr>
        <w:t xml:space="preserve">Dostawa 2 sztuk laptopów dla </w:t>
      </w:r>
      <w:proofErr w:type="spellStart"/>
      <w:r w:rsidR="00404BB0" w:rsidRPr="00404BB0">
        <w:rPr>
          <w:b/>
        </w:rPr>
        <w:t>WIMiIP</w:t>
      </w:r>
      <w:proofErr w:type="spellEnd"/>
      <w:r w:rsidR="00404BB0" w:rsidRPr="00404BB0">
        <w:rPr>
          <w:b/>
        </w:rPr>
        <w:t xml:space="preserve"> - KC-zp.272-738/22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</w:t>
      </w:r>
      <w:r w:rsidR="00A872C5">
        <w:t xml:space="preserve"> </w:t>
      </w:r>
      <w:r>
        <w:t>warunków zamówienia.</w:t>
      </w:r>
    </w:p>
    <w:p w14:paraId="61BE6629" w14:textId="77777777" w:rsidR="008D2AB8" w:rsidRDefault="008D2AB8" w:rsidP="008D2AB8">
      <w:pPr>
        <w:tabs>
          <w:tab w:val="right" w:pos="9000"/>
        </w:tabs>
      </w:pPr>
    </w:p>
    <w:p w14:paraId="606219B2" w14:textId="382CC2DD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</w:t>
      </w:r>
      <w:r w:rsidR="00A872C5">
        <w:rPr>
          <w:b/>
        </w:rPr>
        <w:t xml:space="preserve"> </w:t>
      </w:r>
      <w:r>
        <w:rPr>
          <w:b/>
        </w:rPr>
        <w:t>PLN</w:t>
      </w:r>
    </w:p>
    <w:p w14:paraId="2E80A399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1810E792" w14:textId="283C6636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</w:t>
      </w:r>
      <w:r w:rsidR="00A872C5">
        <w:rPr>
          <w:b/>
        </w:rPr>
        <w:t xml:space="preserve"> </w:t>
      </w:r>
      <w:r>
        <w:rPr>
          <w:b/>
        </w:rPr>
        <w:t>PLN</w:t>
      </w:r>
    </w:p>
    <w:p w14:paraId="5B908E59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3B1E304" w14:textId="2459EA39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4C147A">
        <w:t xml:space="preserve"> </w:t>
      </w:r>
      <w:r w:rsidRPr="00FB1B4F">
        <w:t>.......................................................................................................................</w:t>
      </w:r>
    </w:p>
    <w:p w14:paraId="6A5F05DD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5A70E153" w14:textId="1C1D93F4" w:rsidR="008D2AB8" w:rsidRDefault="008D2AB8" w:rsidP="008D2AB8">
      <w:pPr>
        <w:pStyle w:val="Tekstpodstawowy"/>
      </w:pPr>
      <w:r>
        <w:t>Powyższa cena zawiera podatek VAT w wysokości .......... % tj.</w:t>
      </w:r>
      <w:r w:rsidR="004C147A">
        <w:t xml:space="preserve"> </w:t>
      </w:r>
      <w:r>
        <w:t>…………………….</w:t>
      </w:r>
      <w:r w:rsidR="004C147A">
        <w:t xml:space="preserve"> </w:t>
      </w:r>
      <w:r>
        <w:t>PLN</w:t>
      </w:r>
    </w:p>
    <w:p w14:paraId="37811887" w14:textId="04071DC1" w:rsidR="00FE545C" w:rsidRDefault="00A872C5" w:rsidP="008D2AB8">
      <w:pPr>
        <w:pStyle w:val="Tekstpodstawowy"/>
      </w:pPr>
      <w:r>
        <w:t>P</w:t>
      </w:r>
      <w:r w:rsidR="00FE545C">
        <w:t>roducent/</w:t>
      </w:r>
      <w:r>
        <w:t>typ/</w:t>
      </w:r>
      <w:r w:rsidR="00FE545C">
        <w:t xml:space="preserve">model zaoferowanego </w:t>
      </w:r>
      <w:r w:rsidR="00FE545C" w:rsidRPr="00A872C5">
        <w:t>sprzętu</w:t>
      </w:r>
      <w:r>
        <w:t>:</w:t>
      </w:r>
      <w:r w:rsidR="00FE545C" w:rsidRPr="00A872C5">
        <w:t xml:space="preserve"> </w:t>
      </w:r>
      <w:r w:rsidR="00FE545C" w:rsidRPr="00A872C5">
        <w:rPr>
          <w:b w:val="0"/>
        </w:rPr>
        <w:t>…………………………………………..</w:t>
      </w:r>
    </w:p>
    <w:p w14:paraId="6E96B1AE" w14:textId="055F0F59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</w:t>
      </w:r>
      <w:r w:rsidRPr="00A872C5">
        <w:rPr>
          <w:b/>
        </w:rPr>
        <w:t xml:space="preserve">: </w:t>
      </w:r>
      <w:r w:rsidR="00A872C5" w:rsidRPr="00A872C5">
        <w:rPr>
          <w:b/>
        </w:rPr>
        <w:t>do 21 dni od daty podpisania umowy.</w:t>
      </w:r>
    </w:p>
    <w:p w14:paraId="262B5AB8" w14:textId="3B8B2220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A872C5">
        <w:rPr>
          <w:b/>
          <w:bCs/>
        </w:rPr>
        <w:t>………</w:t>
      </w:r>
      <w:r w:rsidR="00A872C5" w:rsidRPr="00A872C5">
        <w:rPr>
          <w:b/>
          <w:bCs/>
        </w:rPr>
        <w:t xml:space="preserve"> miesięcy</w:t>
      </w:r>
      <w:r w:rsidR="00A872C5">
        <w:t xml:space="preserve"> </w:t>
      </w:r>
      <w:r w:rsidRPr="00A872C5">
        <w:rPr>
          <w:highlight w:val="yellow"/>
        </w:rPr>
        <w:t>(</w:t>
      </w:r>
      <w:r w:rsidRPr="00A872C5">
        <w:rPr>
          <w:i/>
          <w:highlight w:val="yellow"/>
        </w:rPr>
        <w:t xml:space="preserve">kryterium </w:t>
      </w:r>
      <w:r w:rsidRPr="0022732C">
        <w:rPr>
          <w:i/>
          <w:highlight w:val="yellow"/>
        </w:rPr>
        <w:t>oceny ofert)</w:t>
      </w:r>
    </w:p>
    <w:p w14:paraId="68441E15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7F0CEAC" w14:textId="77777777" w:rsidR="000F3953" w:rsidRPr="00BE7642" w:rsidRDefault="008D2AB8" w:rsidP="000F3953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FE545C">
        <w:rPr>
          <w:b/>
          <w:sz w:val="22"/>
        </w:rPr>
        <w:lastRenderedPageBreak/>
        <w:t xml:space="preserve">Termin płatności: </w:t>
      </w:r>
      <w:r w:rsidR="000F3953" w:rsidRPr="00BE764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B558826" w14:textId="77777777" w:rsidR="008D2AB8" w:rsidRDefault="008D2AB8" w:rsidP="008D2AB8">
      <w:pPr>
        <w:jc w:val="both"/>
        <w:rPr>
          <w:sz w:val="18"/>
          <w:szCs w:val="18"/>
        </w:rPr>
      </w:pPr>
    </w:p>
    <w:p w14:paraId="17079A0C" w14:textId="709E3E6C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49D930E7" w14:textId="77777777" w:rsidR="00D86B91" w:rsidRDefault="00D86B91" w:rsidP="00D86B9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C35E7D6" w14:textId="77777777" w:rsidR="00D86B91" w:rsidRDefault="00D86B91" w:rsidP="00D86B9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2B0BC606" w14:textId="77777777" w:rsidR="00D86B91" w:rsidRDefault="00D86B91" w:rsidP="00D86B9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DB8A061" w14:textId="77777777" w:rsidR="00D86B91" w:rsidRDefault="00D86B91" w:rsidP="00D86B9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EED9F07" w14:textId="77777777" w:rsidR="00D86B91" w:rsidRDefault="00D86B91" w:rsidP="00D86B9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FA97B2" w14:textId="77777777" w:rsidR="00D86B91" w:rsidRDefault="00D86B91" w:rsidP="00D86B9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86B91" w14:paraId="20BDAF4B" w14:textId="77777777" w:rsidTr="002E066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9A84CB" w14:textId="77777777" w:rsidR="00D86B91" w:rsidRDefault="00D86B91" w:rsidP="002E066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E546C6" w14:textId="77777777" w:rsidR="00D86B91" w:rsidRDefault="00D86B91" w:rsidP="002E066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74D8EA66" w14:textId="77777777" w:rsidR="00D86B91" w:rsidRDefault="00D86B91" w:rsidP="002E066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A54E67" w14:textId="77777777" w:rsidR="00D86B91" w:rsidRDefault="00D86B91" w:rsidP="002E066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D86B91" w14:paraId="69EAEA8B" w14:textId="77777777" w:rsidTr="002E066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FA9CF9" w14:textId="77777777" w:rsidR="00D86B91" w:rsidRDefault="00D86B91" w:rsidP="002E066B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64D64C" w14:textId="77777777" w:rsidR="00D86B91" w:rsidRDefault="00D86B91" w:rsidP="002E066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DF348" w14:textId="77777777" w:rsidR="00D86B91" w:rsidRDefault="00D86B91" w:rsidP="002E066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86B91" w14:paraId="3D48958A" w14:textId="77777777" w:rsidTr="002E066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4CB15" w14:textId="77777777" w:rsidR="00D86B91" w:rsidRDefault="00D86B91" w:rsidP="002E066B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FD6BF" w14:textId="77777777" w:rsidR="00D86B91" w:rsidRDefault="00D86B91" w:rsidP="002E066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E296F" w14:textId="77777777" w:rsidR="00D86B91" w:rsidRDefault="00D86B91" w:rsidP="002E066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49D9FAF" w14:textId="77777777" w:rsidR="00D86B91" w:rsidRDefault="00D86B91" w:rsidP="00D86B9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E03BA2A" w14:textId="77777777" w:rsidR="00D86B91" w:rsidRPr="003C1C97" w:rsidRDefault="00D86B91" w:rsidP="00D86B9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0009C2F1" w14:textId="77777777" w:rsidR="00D86B91" w:rsidRDefault="00D86B91" w:rsidP="00D86B9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11883753" w14:textId="77777777" w:rsidR="00D86B91" w:rsidRDefault="00D86B91" w:rsidP="00D86B9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1BF1F3B" w14:textId="77777777" w:rsidR="00D86B91" w:rsidRDefault="00D86B91" w:rsidP="00D86B9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0C1DE4C9" w14:textId="77777777" w:rsidR="00D86B91" w:rsidRDefault="00D86B91" w:rsidP="00D86B9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1DEA5D1" w14:textId="77777777" w:rsidR="00D86B91" w:rsidRDefault="00D86B91" w:rsidP="00D86B9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58C48FA" w14:textId="77777777" w:rsidR="00D86B91" w:rsidRDefault="00D86B91" w:rsidP="00D86B9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1D850A5" w14:textId="77777777" w:rsidR="00D86B91" w:rsidRDefault="00D86B91" w:rsidP="00D86B9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29AC221" w14:textId="77777777" w:rsidR="00D86B91" w:rsidRDefault="00D86B91" w:rsidP="00D86B9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6162CF3" w14:textId="77777777" w:rsidR="00D86B91" w:rsidRDefault="00D86B91" w:rsidP="00D86B9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BC752A0" w14:textId="77777777" w:rsidR="00D86B91" w:rsidRDefault="00D86B91" w:rsidP="00D86B9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8B990A1" w14:textId="77777777" w:rsidR="00D86B91" w:rsidRPr="00C64C51" w:rsidRDefault="00D86B91" w:rsidP="00D86B9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A844E45" w14:textId="77777777" w:rsidR="00D86B91" w:rsidRDefault="00D86B91" w:rsidP="00D86B91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highlight w:val="yellow"/>
          <w:lang w:eastAsia="zh-CN"/>
        </w:rPr>
      </w:pPr>
    </w:p>
    <w:p w14:paraId="1D7A1C59" w14:textId="1DB01F22" w:rsidR="00D86B91" w:rsidRPr="004C147A" w:rsidRDefault="00D86B91" w:rsidP="004C147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sectPr w:rsidR="00D86B91" w:rsidRPr="004C147A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F93AC4" w14:textId="77777777" w:rsidR="001C1407" w:rsidRDefault="001C1407">
      <w:r>
        <w:separator/>
      </w:r>
    </w:p>
  </w:endnote>
  <w:endnote w:type="continuationSeparator" w:id="0">
    <w:p w14:paraId="3AD13A59" w14:textId="77777777" w:rsidR="001C1407" w:rsidRDefault="001C1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54D0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422E51" w14:textId="77777777" w:rsidR="001C1407" w:rsidRDefault="001C1407">
      <w:r>
        <w:separator/>
      </w:r>
    </w:p>
  </w:footnote>
  <w:footnote w:type="continuationSeparator" w:id="0">
    <w:p w14:paraId="5C3D0B80" w14:textId="77777777" w:rsidR="001C1407" w:rsidRDefault="001C14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2BEB2" w14:textId="17903592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1263E7E0" w14:textId="39BB08D0" w:rsidR="00F66229" w:rsidRDefault="004C147A" w:rsidP="00F66229">
    <w:pPr>
      <w:pStyle w:val="Nagwek"/>
      <w:jc w:val="center"/>
      <w:rPr>
        <w:sz w:val="22"/>
      </w:rPr>
    </w:pPr>
    <w:r>
      <w:rPr>
        <w:rFonts w:ascii="Verdana" w:hAnsi="Verdana"/>
        <w:noProof/>
      </w:rPr>
      <w:pict w14:anchorId="70459D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48.75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631146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199686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43189076">
    <w:abstractNumId w:val="0"/>
  </w:num>
  <w:num w:numId="4" w16cid:durableId="3006942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1407"/>
    <w:rsid w:val="00012286"/>
    <w:rsid w:val="000704FC"/>
    <w:rsid w:val="00071CCC"/>
    <w:rsid w:val="000B731D"/>
    <w:rsid w:val="000D6134"/>
    <w:rsid w:val="000E09C7"/>
    <w:rsid w:val="000F3953"/>
    <w:rsid w:val="000F6589"/>
    <w:rsid w:val="00106636"/>
    <w:rsid w:val="00116EC6"/>
    <w:rsid w:val="001801DD"/>
    <w:rsid w:val="001C1407"/>
    <w:rsid w:val="001D4612"/>
    <w:rsid w:val="00207E98"/>
    <w:rsid w:val="002723B0"/>
    <w:rsid w:val="00315A4A"/>
    <w:rsid w:val="00373705"/>
    <w:rsid w:val="00404BB0"/>
    <w:rsid w:val="004B7300"/>
    <w:rsid w:val="004C147A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872C5"/>
    <w:rsid w:val="00B774DC"/>
    <w:rsid w:val="00C969A6"/>
    <w:rsid w:val="00CA7D36"/>
    <w:rsid w:val="00D24208"/>
    <w:rsid w:val="00D60C38"/>
    <w:rsid w:val="00D66893"/>
    <w:rsid w:val="00D86B91"/>
    <w:rsid w:val="00D90ACB"/>
    <w:rsid w:val="00DC1500"/>
    <w:rsid w:val="00E44371"/>
    <w:rsid w:val="00E949B0"/>
    <w:rsid w:val="00EC0BEA"/>
    <w:rsid w:val="00F00591"/>
    <w:rsid w:val="00F51688"/>
    <w:rsid w:val="00F53146"/>
    <w:rsid w:val="00F66229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E79529"/>
  <w15:chartTrackingRefBased/>
  <w15:docId w15:val="{D2A99FC9-D425-4EC5-8580-AFBEB9BCD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488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2022-12-07T10:56:00Z</dcterms:created>
  <dcterms:modified xsi:type="dcterms:W3CDTF">2022-12-07T10:56:00Z</dcterms:modified>
</cp:coreProperties>
</file>