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6FF2CF79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531CCE" w:rsidRPr="00531CCE">
        <w:rPr>
          <w:b/>
        </w:rPr>
        <w:t xml:space="preserve">Dostawa </w:t>
      </w:r>
      <w:r w:rsidR="00DF7059" w:rsidRPr="00DF7059">
        <w:rPr>
          <w:b/>
        </w:rPr>
        <w:t>rejestratora temperatury i wilgotności 15 sztuk dla WFiIS - KC-zp.272-747/22</w:t>
      </w:r>
      <w:r w:rsidRPr="00DF7059">
        <w:rPr>
          <w:b/>
        </w:rPr>
        <w:t>,</w:t>
      </w:r>
      <w:r w:rsidRPr="00EF68E5">
        <w:rPr>
          <w:b/>
          <w:sz w:val="26"/>
        </w:rPr>
        <w:t xml:space="preserve">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2695A9BE"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1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2262"/>
        <w:gridCol w:w="1416"/>
        <w:gridCol w:w="851"/>
        <w:gridCol w:w="1275"/>
        <w:gridCol w:w="1134"/>
        <w:gridCol w:w="850"/>
        <w:gridCol w:w="1718"/>
      </w:tblGrid>
      <w:tr w:rsidR="00637993" w14:paraId="6915BBF2" w14:textId="77777777" w:rsidTr="00637993">
        <w:trPr>
          <w:trHeight w:val="645"/>
        </w:trPr>
        <w:tc>
          <w:tcPr>
            <w:tcW w:w="469" w:type="dxa"/>
            <w:vAlign w:val="center"/>
            <w:hideMark/>
          </w:tcPr>
          <w:p w14:paraId="5ED7B3E0" w14:textId="77777777" w:rsidR="007D45AC" w:rsidRPr="007D45AC" w:rsidRDefault="007D45AC" w:rsidP="00E52A58">
            <w:pPr>
              <w:jc w:val="center"/>
              <w:rPr>
                <w:sz w:val="20"/>
              </w:rPr>
            </w:pPr>
            <w:r w:rsidRPr="007D45AC">
              <w:rPr>
                <w:sz w:val="20"/>
              </w:rPr>
              <w:t>L.p.</w:t>
            </w:r>
          </w:p>
        </w:tc>
        <w:tc>
          <w:tcPr>
            <w:tcW w:w="2262" w:type="dxa"/>
            <w:vAlign w:val="center"/>
            <w:hideMark/>
          </w:tcPr>
          <w:p w14:paraId="141C7E35" w14:textId="77777777" w:rsidR="007D45AC" w:rsidRPr="007D45AC" w:rsidRDefault="007D45AC" w:rsidP="00E52A58">
            <w:pPr>
              <w:jc w:val="center"/>
              <w:rPr>
                <w:sz w:val="20"/>
              </w:rPr>
            </w:pPr>
            <w:r w:rsidRPr="007D45AC">
              <w:rPr>
                <w:sz w:val="20"/>
              </w:rPr>
              <w:t>Nazwa materiału</w:t>
            </w:r>
          </w:p>
        </w:tc>
        <w:tc>
          <w:tcPr>
            <w:tcW w:w="1416" w:type="dxa"/>
            <w:vAlign w:val="center"/>
            <w:hideMark/>
          </w:tcPr>
          <w:p w14:paraId="242264F6" w14:textId="77777777" w:rsidR="007D45AC" w:rsidRPr="007D45AC" w:rsidRDefault="007D45AC" w:rsidP="00E52A58">
            <w:pPr>
              <w:jc w:val="center"/>
              <w:rPr>
                <w:b/>
                <w:bCs/>
                <w:color w:val="FF0000"/>
                <w:sz w:val="20"/>
              </w:rPr>
            </w:pPr>
            <w:r w:rsidRPr="007D45AC">
              <w:rPr>
                <w:b/>
                <w:bCs/>
                <w:color w:val="FF0000"/>
                <w:sz w:val="20"/>
              </w:rPr>
              <w:t>Należy wpisać:</w:t>
            </w:r>
          </w:p>
          <w:p w14:paraId="56880390" w14:textId="77777777" w:rsidR="007D45AC" w:rsidRPr="007D45AC" w:rsidRDefault="007D45AC" w:rsidP="00E52A58">
            <w:pPr>
              <w:jc w:val="center"/>
              <w:rPr>
                <w:sz w:val="20"/>
              </w:rPr>
            </w:pPr>
            <w:r w:rsidRPr="007D45AC">
              <w:rPr>
                <w:b/>
                <w:bCs/>
                <w:color w:val="FF0000"/>
                <w:sz w:val="20"/>
              </w:rPr>
              <w:t>producenta / model</w:t>
            </w:r>
          </w:p>
        </w:tc>
        <w:tc>
          <w:tcPr>
            <w:tcW w:w="851" w:type="dxa"/>
            <w:vAlign w:val="center"/>
            <w:hideMark/>
          </w:tcPr>
          <w:p w14:paraId="3AFD8F1E" w14:textId="77777777" w:rsidR="007D45AC" w:rsidRPr="007D45AC" w:rsidRDefault="007D45AC" w:rsidP="00E52A58">
            <w:pPr>
              <w:jc w:val="center"/>
              <w:rPr>
                <w:sz w:val="20"/>
              </w:rPr>
            </w:pPr>
            <w:r w:rsidRPr="007D45AC">
              <w:rPr>
                <w:sz w:val="20"/>
              </w:rPr>
              <w:t>Ilość</w:t>
            </w:r>
          </w:p>
        </w:tc>
        <w:tc>
          <w:tcPr>
            <w:tcW w:w="1275" w:type="dxa"/>
            <w:vAlign w:val="center"/>
            <w:hideMark/>
          </w:tcPr>
          <w:p w14:paraId="2C6849A4" w14:textId="59389717" w:rsidR="007D45AC" w:rsidRPr="007D45AC" w:rsidRDefault="007D45AC" w:rsidP="00E52A58">
            <w:pPr>
              <w:jc w:val="center"/>
              <w:rPr>
                <w:sz w:val="20"/>
              </w:rPr>
            </w:pPr>
            <w:r w:rsidRPr="007D45AC">
              <w:rPr>
                <w:sz w:val="20"/>
              </w:rPr>
              <w:t xml:space="preserve">Cena jednostkowa netto </w:t>
            </w:r>
            <w:r w:rsidR="00637993">
              <w:rPr>
                <w:sz w:val="20"/>
              </w:rPr>
              <w:t xml:space="preserve">w </w:t>
            </w:r>
            <w:r w:rsidRPr="007D45AC">
              <w:rPr>
                <w:sz w:val="20"/>
              </w:rPr>
              <w:t>PLN</w:t>
            </w:r>
          </w:p>
        </w:tc>
        <w:tc>
          <w:tcPr>
            <w:tcW w:w="1134" w:type="dxa"/>
            <w:vAlign w:val="center"/>
            <w:hideMark/>
          </w:tcPr>
          <w:p w14:paraId="37DDE6F4" w14:textId="77777777" w:rsidR="007D45AC" w:rsidRPr="007D45AC" w:rsidRDefault="007D45AC" w:rsidP="00E52A58">
            <w:pPr>
              <w:jc w:val="center"/>
              <w:rPr>
                <w:sz w:val="20"/>
              </w:rPr>
            </w:pPr>
            <w:r w:rsidRPr="007D45AC">
              <w:rPr>
                <w:sz w:val="20"/>
              </w:rPr>
              <w:t>Wartość netto</w:t>
            </w:r>
          </w:p>
          <w:p w14:paraId="56F1F854" w14:textId="203ECD1B" w:rsidR="007D45AC" w:rsidRPr="007D45AC" w:rsidRDefault="00637993" w:rsidP="00E52A5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w </w:t>
            </w:r>
            <w:r w:rsidR="007D45AC" w:rsidRPr="007D45AC">
              <w:rPr>
                <w:sz w:val="20"/>
              </w:rPr>
              <w:t>PLN</w:t>
            </w:r>
          </w:p>
        </w:tc>
        <w:tc>
          <w:tcPr>
            <w:tcW w:w="850" w:type="dxa"/>
            <w:vAlign w:val="center"/>
            <w:hideMark/>
          </w:tcPr>
          <w:p w14:paraId="1BD0989E" w14:textId="77777777" w:rsidR="007D45AC" w:rsidRPr="007D45AC" w:rsidRDefault="007D45AC" w:rsidP="00E52A58">
            <w:pPr>
              <w:jc w:val="center"/>
              <w:rPr>
                <w:sz w:val="20"/>
              </w:rPr>
            </w:pPr>
            <w:r w:rsidRPr="007D45AC">
              <w:rPr>
                <w:sz w:val="20"/>
              </w:rPr>
              <w:t>VAT</w:t>
            </w:r>
          </w:p>
          <w:p w14:paraId="2C7BA0AB" w14:textId="28686288" w:rsidR="007D45AC" w:rsidRPr="007D45AC" w:rsidRDefault="007D45AC" w:rsidP="00E52A58">
            <w:pPr>
              <w:jc w:val="center"/>
              <w:rPr>
                <w:sz w:val="20"/>
              </w:rPr>
            </w:pPr>
            <w:r w:rsidRPr="007D45AC">
              <w:rPr>
                <w:sz w:val="20"/>
              </w:rPr>
              <w:t>%</w:t>
            </w:r>
          </w:p>
        </w:tc>
        <w:tc>
          <w:tcPr>
            <w:tcW w:w="1718" w:type="dxa"/>
            <w:vAlign w:val="center"/>
            <w:hideMark/>
          </w:tcPr>
          <w:p w14:paraId="1DCF8D99" w14:textId="77777777" w:rsidR="007D45AC" w:rsidRPr="007D45AC" w:rsidRDefault="007D45AC" w:rsidP="00E52A58">
            <w:pPr>
              <w:jc w:val="center"/>
              <w:rPr>
                <w:sz w:val="20"/>
              </w:rPr>
            </w:pPr>
            <w:r w:rsidRPr="007D45AC">
              <w:rPr>
                <w:sz w:val="20"/>
              </w:rPr>
              <w:t xml:space="preserve">Wartość brutto </w:t>
            </w:r>
          </w:p>
          <w:p w14:paraId="3E77F961" w14:textId="19E5FBA1" w:rsidR="007D45AC" w:rsidRPr="007D45AC" w:rsidRDefault="00637993" w:rsidP="00E52A5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w </w:t>
            </w:r>
            <w:r w:rsidR="007D45AC" w:rsidRPr="007D45AC">
              <w:rPr>
                <w:sz w:val="20"/>
              </w:rPr>
              <w:t>PLN</w:t>
            </w:r>
          </w:p>
          <w:p w14:paraId="1BA6CD11" w14:textId="4A4471DF" w:rsidR="007D45AC" w:rsidRPr="007D45AC" w:rsidRDefault="007D45AC" w:rsidP="00E52A58">
            <w:pPr>
              <w:jc w:val="center"/>
              <w:rPr>
                <w:sz w:val="20"/>
              </w:rPr>
            </w:pPr>
            <w:r w:rsidRPr="007D45AC">
              <w:rPr>
                <w:sz w:val="20"/>
              </w:rPr>
              <w:t xml:space="preserve"> (z VAT)</w:t>
            </w:r>
          </w:p>
        </w:tc>
      </w:tr>
      <w:tr w:rsidR="007D45AC" w14:paraId="650469E1" w14:textId="77777777" w:rsidTr="00637993">
        <w:trPr>
          <w:trHeight w:val="234"/>
        </w:trPr>
        <w:tc>
          <w:tcPr>
            <w:tcW w:w="469" w:type="dxa"/>
            <w:hideMark/>
          </w:tcPr>
          <w:p w14:paraId="01D82AA7" w14:textId="77777777" w:rsidR="007D45AC" w:rsidRPr="007D45AC" w:rsidRDefault="007D45AC" w:rsidP="00E52A58">
            <w:pPr>
              <w:jc w:val="center"/>
              <w:rPr>
                <w:bCs/>
                <w:sz w:val="18"/>
                <w:szCs w:val="18"/>
              </w:rPr>
            </w:pPr>
            <w:r w:rsidRPr="007D45AC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262" w:type="dxa"/>
            <w:hideMark/>
          </w:tcPr>
          <w:p w14:paraId="5CE9062F" w14:textId="77777777" w:rsidR="007D45AC" w:rsidRPr="007D45AC" w:rsidRDefault="007D45AC" w:rsidP="00E52A58">
            <w:pPr>
              <w:jc w:val="center"/>
              <w:rPr>
                <w:bCs/>
                <w:sz w:val="18"/>
                <w:szCs w:val="18"/>
              </w:rPr>
            </w:pPr>
            <w:r w:rsidRPr="007D45AC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416" w:type="dxa"/>
            <w:hideMark/>
          </w:tcPr>
          <w:p w14:paraId="729F17C8" w14:textId="77777777" w:rsidR="007D45AC" w:rsidRPr="007D45AC" w:rsidRDefault="007D45AC" w:rsidP="00E52A58">
            <w:pPr>
              <w:jc w:val="center"/>
              <w:rPr>
                <w:bCs/>
                <w:sz w:val="18"/>
                <w:szCs w:val="18"/>
              </w:rPr>
            </w:pPr>
            <w:r w:rsidRPr="007D45AC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hideMark/>
          </w:tcPr>
          <w:p w14:paraId="5C605B46" w14:textId="77777777" w:rsidR="007D45AC" w:rsidRPr="007D45AC" w:rsidRDefault="007D45AC" w:rsidP="00E52A58">
            <w:pPr>
              <w:jc w:val="center"/>
              <w:rPr>
                <w:bCs/>
                <w:sz w:val="18"/>
                <w:szCs w:val="18"/>
              </w:rPr>
            </w:pPr>
            <w:r w:rsidRPr="007D45AC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275" w:type="dxa"/>
            <w:hideMark/>
          </w:tcPr>
          <w:p w14:paraId="779A83F0" w14:textId="77777777" w:rsidR="007D45AC" w:rsidRPr="007D45AC" w:rsidRDefault="007D45AC" w:rsidP="00E52A58">
            <w:pPr>
              <w:jc w:val="center"/>
              <w:rPr>
                <w:bCs/>
                <w:sz w:val="18"/>
                <w:szCs w:val="18"/>
              </w:rPr>
            </w:pPr>
            <w:r w:rsidRPr="007D45AC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hideMark/>
          </w:tcPr>
          <w:p w14:paraId="7DC48386" w14:textId="77777777" w:rsidR="007D45AC" w:rsidRPr="007D45AC" w:rsidRDefault="007D45AC" w:rsidP="00E52A58">
            <w:pPr>
              <w:jc w:val="center"/>
              <w:rPr>
                <w:bCs/>
                <w:sz w:val="18"/>
                <w:szCs w:val="18"/>
              </w:rPr>
            </w:pPr>
            <w:r w:rsidRPr="007D45AC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hideMark/>
          </w:tcPr>
          <w:p w14:paraId="76F696E6" w14:textId="77777777" w:rsidR="007D45AC" w:rsidRPr="007D45AC" w:rsidRDefault="007D45AC" w:rsidP="00E52A58">
            <w:pPr>
              <w:jc w:val="center"/>
              <w:rPr>
                <w:bCs/>
                <w:sz w:val="18"/>
                <w:szCs w:val="18"/>
              </w:rPr>
            </w:pPr>
            <w:r w:rsidRPr="007D45AC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718" w:type="dxa"/>
            <w:hideMark/>
          </w:tcPr>
          <w:p w14:paraId="6D07F30F" w14:textId="77777777" w:rsidR="007D45AC" w:rsidRPr="007D45AC" w:rsidRDefault="007D45AC" w:rsidP="00E52A58">
            <w:pPr>
              <w:jc w:val="center"/>
              <w:rPr>
                <w:bCs/>
                <w:sz w:val="18"/>
                <w:szCs w:val="18"/>
              </w:rPr>
            </w:pPr>
            <w:r w:rsidRPr="007D45AC">
              <w:rPr>
                <w:bCs/>
                <w:sz w:val="18"/>
                <w:szCs w:val="18"/>
              </w:rPr>
              <w:t>8</w:t>
            </w:r>
          </w:p>
        </w:tc>
      </w:tr>
      <w:tr w:rsidR="007D45AC" w14:paraId="46B31830" w14:textId="77777777" w:rsidTr="00637993">
        <w:trPr>
          <w:trHeight w:val="163"/>
        </w:trPr>
        <w:tc>
          <w:tcPr>
            <w:tcW w:w="469" w:type="dxa"/>
            <w:vAlign w:val="center"/>
          </w:tcPr>
          <w:p w14:paraId="755EB813" w14:textId="77777777" w:rsidR="007D45AC" w:rsidRPr="007D45AC" w:rsidRDefault="007D45AC" w:rsidP="00637993">
            <w:pPr>
              <w:ind w:right="425"/>
              <w:jc w:val="center"/>
              <w:rPr>
                <w:b/>
                <w:sz w:val="16"/>
                <w:szCs w:val="16"/>
              </w:rPr>
            </w:pPr>
          </w:p>
          <w:p w14:paraId="4DC89ADA" w14:textId="77777777" w:rsidR="007D45AC" w:rsidRPr="007D45AC" w:rsidRDefault="007D45AC" w:rsidP="00637993">
            <w:pPr>
              <w:ind w:right="425"/>
              <w:jc w:val="center"/>
              <w:rPr>
                <w:b/>
                <w:sz w:val="16"/>
                <w:szCs w:val="16"/>
              </w:rPr>
            </w:pPr>
            <w:r w:rsidRPr="007D45AC">
              <w:rPr>
                <w:b/>
              </w:rPr>
              <w:t>1</w:t>
            </w:r>
          </w:p>
        </w:tc>
        <w:tc>
          <w:tcPr>
            <w:tcW w:w="2262" w:type="dxa"/>
            <w:vAlign w:val="center"/>
            <w:hideMark/>
          </w:tcPr>
          <w:p w14:paraId="23E9710B" w14:textId="641E1B22" w:rsidR="007D45AC" w:rsidRPr="007D45AC" w:rsidRDefault="007D45AC" w:rsidP="00637993">
            <w:pPr>
              <w:jc w:val="center"/>
              <w:rPr>
                <w:b/>
              </w:rPr>
            </w:pPr>
            <w:r w:rsidRPr="007D45AC">
              <w:rPr>
                <w:b/>
              </w:rPr>
              <w:t>Rejestrator temperatury i wilgotności</w:t>
            </w:r>
          </w:p>
        </w:tc>
        <w:tc>
          <w:tcPr>
            <w:tcW w:w="1416" w:type="dxa"/>
            <w:vAlign w:val="center"/>
          </w:tcPr>
          <w:p w14:paraId="4DA27049" w14:textId="77777777" w:rsidR="007D45AC" w:rsidRPr="007D45AC" w:rsidRDefault="007D45AC" w:rsidP="00637993">
            <w:pPr>
              <w:ind w:right="425"/>
              <w:jc w:val="center"/>
              <w:rPr>
                <w:b/>
              </w:rPr>
            </w:pPr>
          </w:p>
        </w:tc>
        <w:tc>
          <w:tcPr>
            <w:tcW w:w="851" w:type="dxa"/>
            <w:vAlign w:val="center"/>
            <w:hideMark/>
          </w:tcPr>
          <w:p w14:paraId="6BBA90AF" w14:textId="46B4AFBD" w:rsidR="007D45AC" w:rsidRPr="007D45AC" w:rsidRDefault="007D45AC" w:rsidP="00637993">
            <w:pPr>
              <w:ind w:right="-132"/>
              <w:jc w:val="center"/>
              <w:rPr>
                <w:b/>
              </w:rPr>
            </w:pPr>
            <w:r w:rsidRPr="007D45AC">
              <w:rPr>
                <w:b/>
              </w:rPr>
              <w:t>15 szt.</w:t>
            </w:r>
          </w:p>
        </w:tc>
        <w:tc>
          <w:tcPr>
            <w:tcW w:w="1275" w:type="dxa"/>
            <w:vAlign w:val="center"/>
          </w:tcPr>
          <w:p w14:paraId="6F4D868D" w14:textId="77777777" w:rsidR="007D45AC" w:rsidRPr="007D45AC" w:rsidRDefault="007D45AC" w:rsidP="0063799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C2FCE88" w14:textId="77777777" w:rsidR="007D45AC" w:rsidRPr="007D45AC" w:rsidRDefault="007D45AC" w:rsidP="0063799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112DBE6" w14:textId="77777777" w:rsidR="007D45AC" w:rsidRPr="007D45AC" w:rsidRDefault="007D45AC" w:rsidP="0063799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8" w:type="dxa"/>
            <w:vAlign w:val="center"/>
          </w:tcPr>
          <w:p w14:paraId="6B8ACBA3" w14:textId="77777777" w:rsidR="007D45AC" w:rsidRPr="007D45AC" w:rsidRDefault="007D45AC" w:rsidP="0063799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569D96BE" w14:textId="77777777" w:rsidR="007D45AC" w:rsidRPr="00EF68E5" w:rsidRDefault="007D45AC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4C20684A" w14:textId="6663A1CD" w:rsidR="008D2AB8" w:rsidRDefault="008D2AB8" w:rsidP="008D2AB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EF68E5">
        <w:rPr>
          <w:b/>
        </w:rPr>
        <w:t xml:space="preserve">Termin realizacji umowy: </w:t>
      </w:r>
      <w:r w:rsidR="00D97C79" w:rsidRPr="00EF68E5">
        <w:rPr>
          <w:b/>
          <w:bCs/>
        </w:rPr>
        <w:t>……</w:t>
      </w:r>
      <w:r w:rsidR="002E21E0">
        <w:rPr>
          <w:b/>
          <w:bCs/>
        </w:rPr>
        <w:t>.</w:t>
      </w:r>
      <w:r w:rsidR="00531CCE">
        <w:rPr>
          <w:b/>
          <w:bCs/>
        </w:rPr>
        <w:t>…</w:t>
      </w:r>
      <w:r w:rsidR="00D97C79" w:rsidRPr="00EF68E5">
        <w:rPr>
          <w:b/>
          <w:bCs/>
        </w:rPr>
        <w:t xml:space="preserve"> </w:t>
      </w:r>
      <w:r w:rsidR="00531CCE">
        <w:rPr>
          <w:b/>
          <w:bCs/>
        </w:rPr>
        <w:t xml:space="preserve"> </w:t>
      </w:r>
      <w:r w:rsidR="00305112">
        <w:rPr>
          <w:b/>
          <w:bCs/>
        </w:rPr>
        <w:t>dni</w:t>
      </w:r>
      <w:r w:rsidR="00D97C79" w:rsidRPr="00EF68E5">
        <w:rPr>
          <w:b/>
          <w:bCs/>
        </w:rPr>
        <w:t xml:space="preserve"> od daty podpisana umowy</w:t>
      </w:r>
      <w:r w:rsidR="00D97C79" w:rsidRPr="00EF68E5">
        <w:t xml:space="preserve"> </w:t>
      </w:r>
      <w:r w:rsidR="002E21E0" w:rsidRPr="00EF68E5">
        <w:rPr>
          <w:b/>
          <w:color w:val="FF0000"/>
        </w:rPr>
        <w:t>/kryterium oceny ofert/</w:t>
      </w:r>
    </w:p>
    <w:p w14:paraId="1743129D" w14:textId="0BE05709" w:rsidR="00D43FC5" w:rsidRPr="00EF68E5" w:rsidRDefault="00D43FC5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 xml:space="preserve">miesięcy </w:t>
      </w:r>
      <w:r w:rsidRPr="00EF68E5">
        <w:t xml:space="preserve"> 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lastRenderedPageBreak/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1E84B522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2590CC" w14:textId="77777777" w:rsidR="002E21E0" w:rsidRDefault="002E21E0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(ych)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2A2FBD8D" w14:textId="7C0E3A58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602E" w14:textId="77777777" w:rsidR="009C7687" w:rsidRDefault="009C7687">
      <w:r>
        <w:separator/>
      </w:r>
    </w:p>
  </w:endnote>
  <w:endnote w:type="continuationSeparator" w:id="0">
    <w:p w14:paraId="1CD9C4AA" w14:textId="77777777" w:rsidR="009C7687" w:rsidRDefault="009C7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FEE83" w14:textId="77777777" w:rsidR="009C7687" w:rsidRDefault="009C7687">
      <w:r>
        <w:separator/>
      </w:r>
    </w:p>
  </w:footnote>
  <w:footnote w:type="continuationSeparator" w:id="0">
    <w:p w14:paraId="08E4256E" w14:textId="77777777" w:rsidR="009C7687" w:rsidRDefault="009C7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40E5"/>
    <w:rsid w:val="000C7D90"/>
    <w:rsid w:val="000D6134"/>
    <w:rsid w:val="000E09C7"/>
    <w:rsid w:val="000F6589"/>
    <w:rsid w:val="00106636"/>
    <w:rsid w:val="00116EC6"/>
    <w:rsid w:val="001801DD"/>
    <w:rsid w:val="001D4612"/>
    <w:rsid w:val="001F1B15"/>
    <w:rsid w:val="00207E98"/>
    <w:rsid w:val="002723B0"/>
    <w:rsid w:val="002B61AE"/>
    <w:rsid w:val="002E21E0"/>
    <w:rsid w:val="002F7429"/>
    <w:rsid w:val="00305112"/>
    <w:rsid w:val="0031471C"/>
    <w:rsid w:val="00315A4A"/>
    <w:rsid w:val="0032786A"/>
    <w:rsid w:val="003A2460"/>
    <w:rsid w:val="003A2B1A"/>
    <w:rsid w:val="003E7248"/>
    <w:rsid w:val="00406816"/>
    <w:rsid w:val="00432B68"/>
    <w:rsid w:val="00456CE6"/>
    <w:rsid w:val="004660A2"/>
    <w:rsid w:val="004B7300"/>
    <w:rsid w:val="004C6753"/>
    <w:rsid w:val="00531CCE"/>
    <w:rsid w:val="00595C87"/>
    <w:rsid w:val="005D2C65"/>
    <w:rsid w:val="005E6D94"/>
    <w:rsid w:val="0063384F"/>
    <w:rsid w:val="00637993"/>
    <w:rsid w:val="00643C6F"/>
    <w:rsid w:val="00646202"/>
    <w:rsid w:val="0065290F"/>
    <w:rsid w:val="006815F6"/>
    <w:rsid w:val="0068496B"/>
    <w:rsid w:val="006E02A3"/>
    <w:rsid w:val="00726CE9"/>
    <w:rsid w:val="007748F0"/>
    <w:rsid w:val="007A3D0F"/>
    <w:rsid w:val="007A4321"/>
    <w:rsid w:val="007D45AC"/>
    <w:rsid w:val="00833933"/>
    <w:rsid w:val="00853083"/>
    <w:rsid w:val="008B01D7"/>
    <w:rsid w:val="008B2F0C"/>
    <w:rsid w:val="008B4928"/>
    <w:rsid w:val="008D2AB8"/>
    <w:rsid w:val="008F1C66"/>
    <w:rsid w:val="00932DCC"/>
    <w:rsid w:val="00940F20"/>
    <w:rsid w:val="00970FE4"/>
    <w:rsid w:val="009914AB"/>
    <w:rsid w:val="009C7687"/>
    <w:rsid w:val="00A0022B"/>
    <w:rsid w:val="00A346FE"/>
    <w:rsid w:val="00A47B4D"/>
    <w:rsid w:val="00A83018"/>
    <w:rsid w:val="00B2030A"/>
    <w:rsid w:val="00B774DC"/>
    <w:rsid w:val="00C1289D"/>
    <w:rsid w:val="00C50430"/>
    <w:rsid w:val="00C969A6"/>
    <w:rsid w:val="00CA7D36"/>
    <w:rsid w:val="00D16B3D"/>
    <w:rsid w:val="00D24208"/>
    <w:rsid w:val="00D43FC5"/>
    <w:rsid w:val="00D60C38"/>
    <w:rsid w:val="00D66893"/>
    <w:rsid w:val="00D90ACB"/>
    <w:rsid w:val="00D97C79"/>
    <w:rsid w:val="00DC0A06"/>
    <w:rsid w:val="00DC1500"/>
    <w:rsid w:val="00DF7059"/>
    <w:rsid w:val="00E2002E"/>
    <w:rsid w:val="00E27FC0"/>
    <w:rsid w:val="00E44371"/>
    <w:rsid w:val="00E63D1A"/>
    <w:rsid w:val="00E949B0"/>
    <w:rsid w:val="00EA4293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528</Words>
  <Characters>4410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4</cp:revision>
  <cp:lastPrinted>2022-06-02T12:49:00Z</cp:lastPrinted>
  <dcterms:created xsi:type="dcterms:W3CDTF">2022-12-09T08:45:00Z</dcterms:created>
  <dcterms:modified xsi:type="dcterms:W3CDTF">2022-12-15T10:10:00Z</dcterms:modified>
</cp:coreProperties>
</file>