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120" w:rsidRDefault="008D2AB8" w:rsidP="00B0412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B04120">
        <w:rPr>
          <w:rFonts w:ascii="Times New Roman" w:hAnsi="Times New Roman"/>
        </w:rPr>
        <w:t>Załącznik nr 1</w:t>
      </w:r>
    </w:p>
    <w:p w:rsidR="00B04120" w:rsidRDefault="00B04120" w:rsidP="00B0412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B04120" w:rsidRDefault="00B04120" w:rsidP="00B0412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B04120" w:rsidRDefault="00B04120" w:rsidP="00B0412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04120" w:rsidRDefault="00B04120" w:rsidP="00B04120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WYKONAWCY:……………………………………………………………………..</w:t>
      </w:r>
    </w:p>
    <w:p w:rsidR="00B04120" w:rsidRDefault="00B04120" w:rsidP="00B04120">
      <w:pPr>
        <w:tabs>
          <w:tab w:val="right" w:pos="9000"/>
        </w:tabs>
        <w:spacing w:line="360" w:lineRule="auto"/>
      </w:pPr>
      <w: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……………………………………………………….</w:t>
      </w:r>
    </w:p>
    <w:p w:rsidR="00B04120" w:rsidRDefault="00B04120" w:rsidP="00B04120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ADRES:…………………………………………………………………………………………</w:t>
      </w:r>
    </w:p>
    <w:p w:rsidR="00B04120" w:rsidRDefault="00B04120" w:rsidP="00B04120">
      <w:pPr>
        <w:tabs>
          <w:tab w:val="right" w:pos="9000"/>
        </w:tabs>
        <w:spacing w:line="360" w:lineRule="auto"/>
      </w:pPr>
      <w:r>
        <w:t>POWIAT:…………………………………WOJEWÓDZTWO …………………………….....</w:t>
      </w:r>
    </w:p>
    <w:p w:rsidR="00B04120" w:rsidRDefault="00B04120" w:rsidP="00B04120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</w:t>
      </w:r>
      <w:r>
        <w:t>……………………………………………………………………………………………..</w:t>
      </w:r>
    </w:p>
    <w:p w:rsidR="00B04120" w:rsidRDefault="00B04120" w:rsidP="00B04120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 xml:space="preserve">FAX </w:t>
      </w:r>
      <w:r>
        <w:t>…………………………………………………………………………………………….</w:t>
      </w:r>
    </w:p>
    <w:p w:rsidR="00B04120" w:rsidRDefault="00B04120" w:rsidP="00B04120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E-MAIL………………………………………………………………………………………….</w:t>
      </w:r>
    </w:p>
    <w:p w:rsidR="00B04120" w:rsidRDefault="00B04120" w:rsidP="00B04120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REGON:………………………………………………...</w:t>
      </w:r>
    </w:p>
    <w:p w:rsidR="00B04120" w:rsidRDefault="00B04120" w:rsidP="00B04120">
      <w:pPr>
        <w:tabs>
          <w:tab w:val="left" w:pos="694"/>
          <w:tab w:val="right" w:pos="9000"/>
        </w:tabs>
        <w:rPr>
          <w:b/>
        </w:rPr>
      </w:pPr>
      <w:r>
        <w:t>BANK/ NR KONTA ……………………………………………………………………………</w:t>
      </w:r>
    </w:p>
    <w:p w:rsidR="00B04120" w:rsidRDefault="00B04120" w:rsidP="00B04120">
      <w:pPr>
        <w:spacing w:line="360" w:lineRule="auto"/>
      </w:pPr>
      <w:r>
        <w:t>Do: Nazwa i siedziba Zamawiającego:</w:t>
      </w:r>
    </w:p>
    <w:p w:rsidR="00B04120" w:rsidRDefault="00B04120" w:rsidP="00B04120">
      <w:pPr>
        <w:ind w:right="-110"/>
        <w:rPr>
          <w:b/>
        </w:rPr>
      </w:pPr>
      <w:r>
        <w:rPr>
          <w:b/>
        </w:rPr>
        <w:t>Akademia Górniczo - Hutnicza</w:t>
      </w:r>
    </w:p>
    <w:p w:rsidR="00B04120" w:rsidRDefault="00B04120" w:rsidP="00B04120">
      <w:pPr>
        <w:ind w:right="-110"/>
        <w:rPr>
          <w:b/>
        </w:rPr>
      </w:pPr>
      <w:r>
        <w:rPr>
          <w:b/>
        </w:rPr>
        <w:t>im. Stanisława Staszica w Krakowie</w:t>
      </w:r>
    </w:p>
    <w:p w:rsidR="00B04120" w:rsidRDefault="00B04120" w:rsidP="00B0412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B04120" w:rsidRDefault="00B04120" w:rsidP="00B04120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B04120" w:rsidRDefault="00B04120" w:rsidP="00B04120">
      <w:pPr>
        <w:rPr>
          <w:b/>
        </w:rPr>
      </w:pPr>
      <w:r>
        <w:rPr>
          <w:b/>
        </w:rPr>
        <w:t xml:space="preserve">30-059 Kraków,  </w:t>
      </w:r>
    </w:p>
    <w:p w:rsidR="00B04120" w:rsidRDefault="00B04120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A206E" w:rsidRPr="007A206E">
        <w:rPr>
          <w:b/>
        </w:rPr>
        <w:t>Zakup 15 sztuk miniaturowych membranowych pompek ssąco-tłoczących do pompowania gazów - KC-zp.272-748/22.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B04120" w:rsidRDefault="00B04120" w:rsidP="00B0412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:rsidR="00B04120" w:rsidRDefault="00B04120" w:rsidP="00B04120">
      <w:pPr>
        <w:widowControl w:val="0"/>
        <w:spacing w:line="264" w:lineRule="auto"/>
        <w:ind w:right="1"/>
        <w:rPr>
          <w:b/>
        </w:rPr>
      </w:pPr>
    </w:p>
    <w:p w:rsidR="00B04120" w:rsidRDefault="00B04120" w:rsidP="00B0412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:rsidR="00B04120" w:rsidRDefault="00B04120" w:rsidP="00B04120">
      <w:pPr>
        <w:widowControl w:val="0"/>
        <w:spacing w:line="264" w:lineRule="auto"/>
        <w:ind w:right="1"/>
        <w:jc w:val="both"/>
        <w:rPr>
          <w:b/>
        </w:rPr>
      </w:pPr>
    </w:p>
    <w:p w:rsidR="00B04120" w:rsidRDefault="00B04120" w:rsidP="00B04120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:rsidR="00B04120" w:rsidRDefault="00B04120" w:rsidP="00B04120">
      <w:pPr>
        <w:widowControl w:val="0"/>
        <w:spacing w:line="264" w:lineRule="auto"/>
        <w:ind w:right="1"/>
        <w:jc w:val="both"/>
        <w:rPr>
          <w:b/>
        </w:rPr>
      </w:pPr>
    </w:p>
    <w:p w:rsidR="00B04120" w:rsidRDefault="00B04120" w:rsidP="00B04120">
      <w:pPr>
        <w:pStyle w:val="Tekstpodstawowy"/>
      </w:pPr>
      <w:r>
        <w:t>Powyższa cena zawiera podatek VAT w wysokości .......... % tj. ……………………. PLN</w:t>
      </w:r>
    </w:p>
    <w:p w:rsidR="00B04120" w:rsidRDefault="00B04120" w:rsidP="00B04120">
      <w:pPr>
        <w:pStyle w:val="Tekstpodstawowy"/>
      </w:pPr>
      <w:r>
        <w:t>Producent/model zaoferowanej</w:t>
      </w:r>
      <w:r>
        <w:t xml:space="preserve"> miniaturowych  </w:t>
      </w:r>
      <w:proofErr w:type="spellStart"/>
      <w:r>
        <w:t>membramowych</w:t>
      </w:r>
      <w:proofErr w:type="spellEnd"/>
      <w:r>
        <w:t xml:space="preserve"> pompek ssąco-tłoczących</w:t>
      </w:r>
      <w:r>
        <w:t xml:space="preserve">: </w:t>
      </w:r>
      <w:r>
        <w:rPr>
          <w:b w:val="0"/>
        </w:rPr>
        <w:t>………………………………</w:t>
      </w:r>
    </w:p>
    <w:p w:rsidR="00B04120" w:rsidRDefault="00B04120" w:rsidP="00B0412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rPr>
          <w:b/>
          <w:bCs/>
        </w:rPr>
        <w:t>…… dni od daty podpisania umowy</w:t>
      </w:r>
      <w:r>
        <w:t xml:space="preserve"> </w:t>
      </w:r>
      <w:r>
        <w:rPr>
          <w:b/>
          <w:bCs/>
          <w:highlight w:val="yellow"/>
        </w:rPr>
        <w:t>(kryterium oceny ofert)</w:t>
      </w:r>
    </w:p>
    <w:p w:rsidR="00B04120" w:rsidRDefault="00B04120" w:rsidP="00B04120">
      <w:pPr>
        <w:tabs>
          <w:tab w:val="left" w:pos="426"/>
        </w:tabs>
        <w:spacing w:after="120"/>
        <w:jc w:val="both"/>
        <w:rPr>
          <w:b/>
        </w:rPr>
      </w:pPr>
      <w:r>
        <w:t>Oświadczamy, że zgodnie z ustawą z dnia 6 marca 2018 r. Prawo przedsiębiorców, należymy do małych lub średnich przedsiębiorców:</w:t>
      </w:r>
      <w:r>
        <w:rPr>
          <w:b/>
        </w:rPr>
        <w:t xml:space="preserve"> TAK/NIE</w:t>
      </w:r>
    </w:p>
    <w:p w:rsidR="00B04120" w:rsidRDefault="00B04120" w:rsidP="00FE545C">
      <w:pPr>
        <w:rPr>
          <w:b/>
          <w:sz w:val="22"/>
          <w:szCs w:val="22"/>
          <w:u w:val="single"/>
        </w:rPr>
      </w:pPr>
    </w:p>
    <w:p w:rsidR="00B04120" w:rsidRDefault="00B04120" w:rsidP="00B04120">
      <w:pPr>
        <w:widowControl w:val="0"/>
        <w:ind w:right="-47"/>
        <w:jc w:val="both"/>
        <w:rPr>
          <w:b/>
        </w:rPr>
      </w:pPr>
      <w:r>
        <w:rPr>
          <w:b/>
        </w:rPr>
        <w:lastRenderedPageBreak/>
        <w:t xml:space="preserve">Termin płatności: </w:t>
      </w:r>
      <w:r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04120" w:rsidRDefault="00B04120" w:rsidP="00B04120">
      <w:pPr>
        <w:jc w:val="both"/>
      </w:pPr>
    </w:p>
    <w:p w:rsidR="00B04120" w:rsidRDefault="00B04120" w:rsidP="00B04120">
      <w:pPr>
        <w:rPr>
          <w:b/>
          <w:u w:val="single"/>
        </w:rPr>
      </w:pPr>
      <w:r>
        <w:rPr>
          <w:b/>
          <w:u w:val="single"/>
        </w:rPr>
        <w:t>Jednocześnie oświadczamy, że:</w:t>
      </w:r>
    </w:p>
    <w:p w:rsidR="00B04120" w:rsidRDefault="00B04120" w:rsidP="00B041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B04120" w:rsidRDefault="00B04120" w:rsidP="00B041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B04120" w:rsidRDefault="00B04120" w:rsidP="00B041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04120" w:rsidRDefault="00B04120" w:rsidP="00B0412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04120" w:rsidRDefault="00B04120" w:rsidP="00B0412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04120" w:rsidRDefault="00B04120" w:rsidP="00B041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  <w:bookmarkStart w:id="0" w:name="_GoBack"/>
      <w:bookmarkEnd w:id="0"/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04120" w:rsidTr="00B041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20" w:rsidRDefault="00B0412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04120" w:rsidRDefault="00B0412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B04120" w:rsidRDefault="00B0412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4120" w:rsidRDefault="00B0412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04120" w:rsidTr="00B041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20" w:rsidRDefault="00B0412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20" w:rsidRDefault="00B0412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20" w:rsidRDefault="00B0412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04120" w:rsidTr="00B041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20" w:rsidRDefault="00B0412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20" w:rsidRDefault="00B0412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4120" w:rsidRDefault="00B0412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04120" w:rsidRDefault="00B04120" w:rsidP="00B041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04120" w:rsidRDefault="00B04120" w:rsidP="00B0412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04120" w:rsidRDefault="00B04120" w:rsidP="00B041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04120" w:rsidRDefault="00B04120" w:rsidP="00B041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04120" w:rsidRDefault="00B04120" w:rsidP="00B041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B04120" w:rsidRDefault="00B04120" w:rsidP="00B041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04120" w:rsidRDefault="00B04120" w:rsidP="00B0412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04120" w:rsidRDefault="00B04120" w:rsidP="00B0412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04120" w:rsidRDefault="00B04120" w:rsidP="00B041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04120" w:rsidRDefault="00B04120" w:rsidP="00B041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04120" w:rsidRDefault="00B04120" w:rsidP="00B041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04120" w:rsidRDefault="00B04120" w:rsidP="00B041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B04120" w:rsidRDefault="00B04120" w:rsidP="00B041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B04120" w:rsidRDefault="00B04120" w:rsidP="00B0412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:rsidR="00B04120" w:rsidRDefault="00B04120" w:rsidP="00B0412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B04120" w:rsidRDefault="00B04120" w:rsidP="00B04120">
      <w:pPr>
        <w:rPr>
          <w:b/>
          <w:u w:val="single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D22" w:rsidRDefault="00204D22">
      <w:r>
        <w:separator/>
      </w:r>
    </w:p>
  </w:endnote>
  <w:endnote w:type="continuationSeparator" w:id="0">
    <w:p w:rsidR="00204D22" w:rsidRDefault="0020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06E" w:rsidRDefault="007A20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06E" w:rsidRDefault="007A20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D22" w:rsidRDefault="00204D22">
      <w:r>
        <w:separator/>
      </w:r>
    </w:p>
  </w:footnote>
  <w:footnote w:type="continuationSeparator" w:id="0">
    <w:p w:rsidR="00204D22" w:rsidRDefault="00204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06E" w:rsidRDefault="007A20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06E" w:rsidRDefault="007A20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4D2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4D2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206E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412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8FFD53"/>
  <w15:chartTrackingRefBased/>
  <w15:docId w15:val="{F6D71EF5-83AD-4798-9E6A-FFBB75C6E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8AC64-4A81-4E12-A26A-CC0D1BDE0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487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2022-12-14T10:59:00Z</dcterms:created>
  <dcterms:modified xsi:type="dcterms:W3CDTF">2022-12-14T11:03:00Z</dcterms:modified>
</cp:coreProperties>
</file>