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3F63F" w14:textId="77777777" w:rsidR="00D665F5" w:rsidRDefault="00336489" w:rsidP="00D665F5">
      <w:pPr>
        <w:spacing w:after="240"/>
        <w:jc w:val="right"/>
        <w:rPr>
          <w:sz w:val="22"/>
          <w:szCs w:val="22"/>
        </w:rPr>
      </w:pPr>
      <w:r w:rsidRPr="0033648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6489">
        <w:rPr>
          <w:sz w:val="22"/>
          <w:szCs w:val="22"/>
        </w:rPr>
        <w:t>2022-12-15</w:t>
      </w:r>
    </w:p>
    <w:p w14:paraId="119AA1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428462C" w14:textId="77777777" w:rsidR="00336489" w:rsidRPr="00336489" w:rsidRDefault="00336489" w:rsidP="00577BC6">
      <w:pPr>
        <w:spacing w:after="40"/>
        <w:rPr>
          <w:b/>
          <w:bCs/>
          <w:sz w:val="22"/>
          <w:szCs w:val="22"/>
        </w:rPr>
      </w:pPr>
      <w:r w:rsidRPr="00336489">
        <w:rPr>
          <w:b/>
          <w:bCs/>
          <w:sz w:val="22"/>
          <w:szCs w:val="22"/>
        </w:rPr>
        <w:t>Akademia Górniczo - Hutnicza</w:t>
      </w:r>
    </w:p>
    <w:p w14:paraId="4818FBD9" w14:textId="77777777" w:rsidR="00336489" w:rsidRPr="00336489" w:rsidRDefault="00336489" w:rsidP="00577BC6">
      <w:pPr>
        <w:spacing w:after="40"/>
        <w:rPr>
          <w:b/>
          <w:bCs/>
          <w:sz w:val="22"/>
          <w:szCs w:val="22"/>
        </w:rPr>
      </w:pPr>
      <w:r w:rsidRPr="00336489">
        <w:rPr>
          <w:b/>
          <w:bCs/>
          <w:sz w:val="22"/>
          <w:szCs w:val="22"/>
        </w:rPr>
        <w:t>im. Stanisława Staszica w Krakowie</w:t>
      </w:r>
    </w:p>
    <w:p w14:paraId="01828309" w14:textId="77777777" w:rsidR="00D665F5" w:rsidRPr="00D91931" w:rsidRDefault="00336489" w:rsidP="00577BC6">
      <w:pPr>
        <w:spacing w:after="40"/>
        <w:rPr>
          <w:b/>
          <w:bCs/>
          <w:sz w:val="22"/>
          <w:szCs w:val="22"/>
        </w:rPr>
      </w:pPr>
      <w:r w:rsidRPr="00336489">
        <w:rPr>
          <w:b/>
          <w:bCs/>
          <w:sz w:val="22"/>
          <w:szCs w:val="22"/>
        </w:rPr>
        <w:t>Dział Zamówień Publicznych</w:t>
      </w:r>
    </w:p>
    <w:p w14:paraId="06E9A386" w14:textId="77777777" w:rsidR="00D665F5" w:rsidRPr="00BD5546" w:rsidRDefault="00336489" w:rsidP="00D665F5">
      <w:pPr>
        <w:rPr>
          <w:sz w:val="22"/>
          <w:szCs w:val="22"/>
        </w:rPr>
      </w:pPr>
      <w:r w:rsidRPr="0033648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6489">
        <w:rPr>
          <w:sz w:val="22"/>
          <w:szCs w:val="22"/>
        </w:rPr>
        <w:t>30</w:t>
      </w:r>
    </w:p>
    <w:p w14:paraId="4C330873" w14:textId="77777777" w:rsidR="00D665F5" w:rsidRPr="00BD5546" w:rsidRDefault="00336489" w:rsidP="00D665F5">
      <w:pPr>
        <w:rPr>
          <w:sz w:val="22"/>
          <w:szCs w:val="22"/>
        </w:rPr>
      </w:pPr>
      <w:r w:rsidRPr="0033648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6489">
        <w:rPr>
          <w:sz w:val="22"/>
          <w:szCs w:val="22"/>
        </w:rPr>
        <w:t>Kraków</w:t>
      </w:r>
    </w:p>
    <w:p w14:paraId="5CD7EEA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6489" w:rsidRPr="00336489">
        <w:rPr>
          <w:b/>
          <w:sz w:val="22"/>
          <w:szCs w:val="22"/>
        </w:rPr>
        <w:t>KC-zp.272-713/22</w:t>
      </w:r>
      <w:r w:rsidR="00A80738">
        <w:rPr>
          <w:sz w:val="24"/>
        </w:rPr>
        <w:tab/>
        <w:t xml:space="preserve"> </w:t>
      </w:r>
    </w:p>
    <w:p w14:paraId="62EBF1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A95E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A6EA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76F07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FF438C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324C6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6489" w:rsidRPr="00336489">
        <w:rPr>
          <w:sz w:val="22"/>
          <w:szCs w:val="22"/>
        </w:rPr>
        <w:t xml:space="preserve">Tryb podstawowy bez negocjacji - art. 275 pkt. 1 ustawy </w:t>
      </w:r>
      <w:proofErr w:type="spellStart"/>
      <w:r w:rsidR="00336489" w:rsidRPr="0033648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FAA1B35" w14:textId="77777777" w:rsidR="00A80738" w:rsidRPr="00577BC6" w:rsidRDefault="0033648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6489">
        <w:rPr>
          <w:b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 w:rsidRPr="00336489">
        <w:rPr>
          <w:b/>
          <w:sz w:val="22"/>
          <w:szCs w:val="22"/>
        </w:rPr>
        <w:t>DigiCamp</w:t>
      </w:r>
      <w:proofErr w:type="spellEnd"/>
      <w:r w:rsidRPr="00336489">
        <w:rPr>
          <w:b/>
          <w:sz w:val="22"/>
          <w:szCs w:val="22"/>
        </w:rPr>
        <w:t xml:space="preserve"> w ramach programu SPINAKER NAWA - KC-zp.272-713/22</w:t>
      </w:r>
    </w:p>
    <w:p w14:paraId="7BE2898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C318F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6489" w:rsidRPr="00336489">
        <w:rPr>
          <w:sz w:val="22"/>
          <w:szCs w:val="22"/>
        </w:rPr>
        <w:t>15/12/2022</w:t>
      </w:r>
      <w:r w:rsidR="00FF4AB1" w:rsidRPr="00577BC6">
        <w:rPr>
          <w:sz w:val="22"/>
          <w:szCs w:val="22"/>
        </w:rPr>
        <w:t xml:space="preserve"> o godz. </w:t>
      </w:r>
      <w:r w:rsidR="00336489" w:rsidRPr="0033648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EA2CB1A" w14:textId="77777777" w:rsidTr="003F57CD">
        <w:tc>
          <w:tcPr>
            <w:tcW w:w="993" w:type="dxa"/>
            <w:shd w:val="clear" w:color="auto" w:fill="auto"/>
            <w:vAlign w:val="center"/>
          </w:tcPr>
          <w:p w14:paraId="23A1D7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E6A1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C041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6489" w:rsidRPr="00493F8C" w14:paraId="3C5479EC" w14:textId="77777777" w:rsidTr="0001342E">
        <w:tc>
          <w:tcPr>
            <w:tcW w:w="993" w:type="dxa"/>
            <w:shd w:val="clear" w:color="auto" w:fill="auto"/>
            <w:vAlign w:val="center"/>
          </w:tcPr>
          <w:p w14:paraId="565689D2" w14:textId="77777777" w:rsidR="00336489" w:rsidRPr="00490DC0" w:rsidRDefault="00336489" w:rsidP="0001342E">
            <w:pPr>
              <w:spacing w:before="120" w:after="120"/>
              <w:jc w:val="center"/>
            </w:pPr>
            <w:r w:rsidRPr="00336489">
              <w:t>1</w:t>
            </w:r>
          </w:p>
        </w:tc>
        <w:tc>
          <w:tcPr>
            <w:tcW w:w="5244" w:type="dxa"/>
            <w:shd w:val="clear" w:color="auto" w:fill="auto"/>
          </w:tcPr>
          <w:p w14:paraId="50F23446" w14:textId="0F066FA5" w:rsidR="00336489" w:rsidRPr="00490DC0" w:rsidRDefault="00336489" w:rsidP="0001342E">
            <w:pPr>
              <w:spacing w:before="40"/>
            </w:pPr>
            <w:r w:rsidRPr="00336489">
              <w:t>einfo.pl centrum reklamy</w:t>
            </w:r>
            <w:r w:rsidR="00C11F66">
              <w:t xml:space="preserve"> Marzena </w:t>
            </w:r>
            <w:proofErr w:type="spellStart"/>
            <w:r w:rsidR="00C11F66">
              <w:t>Szymczuk</w:t>
            </w:r>
            <w:proofErr w:type="spellEnd"/>
          </w:p>
          <w:p w14:paraId="65E6487B" w14:textId="77777777" w:rsidR="00336489" w:rsidRDefault="00C11F66" w:rsidP="0001342E">
            <w:pPr>
              <w:spacing w:after="40"/>
              <w:jc w:val="both"/>
            </w:pPr>
            <w:r>
              <w:t>Boguchwały 18/7</w:t>
            </w:r>
          </w:p>
          <w:p w14:paraId="1699FA41" w14:textId="47E90612" w:rsidR="00C11F66" w:rsidRPr="00490DC0" w:rsidRDefault="00C11F66" w:rsidP="0001342E">
            <w:pPr>
              <w:spacing w:after="40"/>
              <w:jc w:val="both"/>
            </w:pPr>
            <w:r>
              <w:t>71-531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25646" w14:textId="77777777" w:rsidR="00336489" w:rsidRPr="00490DC0" w:rsidRDefault="00336489" w:rsidP="0001342E">
            <w:pPr>
              <w:spacing w:before="120" w:after="120"/>
              <w:jc w:val="both"/>
            </w:pPr>
            <w:r w:rsidRPr="00336489">
              <w:t>16 000.00 zł</w:t>
            </w:r>
          </w:p>
        </w:tc>
      </w:tr>
      <w:tr w:rsidR="00336489" w:rsidRPr="00493F8C" w14:paraId="55A0B39B" w14:textId="77777777" w:rsidTr="0001342E">
        <w:tc>
          <w:tcPr>
            <w:tcW w:w="993" w:type="dxa"/>
            <w:shd w:val="clear" w:color="auto" w:fill="auto"/>
            <w:vAlign w:val="center"/>
          </w:tcPr>
          <w:p w14:paraId="0FD618F2" w14:textId="77777777" w:rsidR="00336489" w:rsidRPr="00490DC0" w:rsidRDefault="00336489" w:rsidP="0001342E">
            <w:pPr>
              <w:spacing w:before="120" w:after="120"/>
              <w:jc w:val="center"/>
            </w:pPr>
            <w:r w:rsidRPr="00336489">
              <w:t>2</w:t>
            </w:r>
          </w:p>
        </w:tc>
        <w:tc>
          <w:tcPr>
            <w:tcW w:w="5244" w:type="dxa"/>
            <w:shd w:val="clear" w:color="auto" w:fill="auto"/>
          </w:tcPr>
          <w:p w14:paraId="2387B6F6" w14:textId="77777777" w:rsidR="00336489" w:rsidRPr="00490DC0" w:rsidRDefault="00336489" w:rsidP="0001342E">
            <w:pPr>
              <w:spacing w:before="40"/>
            </w:pPr>
            <w:r w:rsidRPr="00336489">
              <w:t xml:space="preserve">Agencja filmowo-reklamowa </w:t>
            </w:r>
            <w:proofErr w:type="spellStart"/>
            <w:r w:rsidRPr="00336489">
              <w:t>Aimart</w:t>
            </w:r>
            <w:proofErr w:type="spellEnd"/>
            <w:r w:rsidRPr="00336489">
              <w:t xml:space="preserve"> Lech </w:t>
            </w:r>
            <w:proofErr w:type="spellStart"/>
            <w:r w:rsidRPr="00336489">
              <w:t>Wilczaszek</w:t>
            </w:r>
            <w:proofErr w:type="spellEnd"/>
          </w:p>
          <w:p w14:paraId="2882B3F1" w14:textId="77777777" w:rsidR="00336489" w:rsidRPr="00490DC0" w:rsidRDefault="00336489" w:rsidP="0001342E">
            <w:r w:rsidRPr="00336489">
              <w:t>Glinki</w:t>
            </w:r>
            <w:r w:rsidRPr="00490DC0">
              <w:t xml:space="preserve"> </w:t>
            </w:r>
            <w:r w:rsidRPr="00336489">
              <w:t>79/131</w:t>
            </w:r>
            <w:r w:rsidRPr="00490DC0">
              <w:t xml:space="preserve"> </w:t>
            </w:r>
          </w:p>
          <w:p w14:paraId="393DDD59" w14:textId="77777777" w:rsidR="00336489" w:rsidRPr="00490DC0" w:rsidRDefault="00336489" w:rsidP="0001342E">
            <w:pPr>
              <w:spacing w:after="40"/>
              <w:jc w:val="both"/>
            </w:pPr>
            <w:r w:rsidRPr="00336489">
              <w:t>85-861</w:t>
            </w:r>
            <w:r w:rsidRPr="00490DC0">
              <w:t xml:space="preserve"> </w:t>
            </w:r>
            <w:r w:rsidRPr="00336489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616D09" w14:textId="77777777" w:rsidR="00336489" w:rsidRPr="00490DC0" w:rsidRDefault="00336489" w:rsidP="0001342E">
            <w:pPr>
              <w:spacing w:before="120" w:after="120"/>
              <w:jc w:val="both"/>
            </w:pPr>
            <w:r w:rsidRPr="00336489">
              <w:t>24 600.00 zł</w:t>
            </w:r>
          </w:p>
        </w:tc>
      </w:tr>
      <w:tr w:rsidR="00336489" w:rsidRPr="00493F8C" w14:paraId="5168448C" w14:textId="77777777" w:rsidTr="0001342E">
        <w:tc>
          <w:tcPr>
            <w:tcW w:w="993" w:type="dxa"/>
            <w:shd w:val="clear" w:color="auto" w:fill="auto"/>
            <w:vAlign w:val="center"/>
          </w:tcPr>
          <w:p w14:paraId="11172A23" w14:textId="77777777" w:rsidR="00336489" w:rsidRPr="00490DC0" w:rsidRDefault="00336489" w:rsidP="0001342E">
            <w:pPr>
              <w:spacing w:before="120" w:after="120"/>
              <w:jc w:val="center"/>
            </w:pPr>
            <w:r w:rsidRPr="00336489">
              <w:t>3</w:t>
            </w:r>
          </w:p>
        </w:tc>
        <w:tc>
          <w:tcPr>
            <w:tcW w:w="5244" w:type="dxa"/>
            <w:shd w:val="clear" w:color="auto" w:fill="auto"/>
          </w:tcPr>
          <w:p w14:paraId="40B8389D" w14:textId="77777777" w:rsidR="00336489" w:rsidRPr="00490DC0" w:rsidRDefault="00336489" w:rsidP="0001342E">
            <w:pPr>
              <w:spacing w:before="40"/>
            </w:pPr>
            <w:proofErr w:type="spellStart"/>
            <w:r w:rsidRPr="00336489">
              <w:t>wMediaWzięci</w:t>
            </w:r>
            <w:proofErr w:type="spellEnd"/>
            <w:r w:rsidRPr="00336489">
              <w:t xml:space="preserve"> Sp. z o.o. Sp.k.</w:t>
            </w:r>
          </w:p>
          <w:p w14:paraId="7660A5D7" w14:textId="77777777" w:rsidR="00336489" w:rsidRPr="00490DC0" w:rsidRDefault="00336489" w:rsidP="0001342E">
            <w:r w:rsidRPr="00336489">
              <w:t>Przasnyska</w:t>
            </w:r>
            <w:r w:rsidRPr="00490DC0">
              <w:t xml:space="preserve"> </w:t>
            </w:r>
            <w:r w:rsidRPr="00336489">
              <w:t>6a</w:t>
            </w:r>
            <w:r w:rsidRPr="00490DC0">
              <w:t xml:space="preserve"> </w:t>
            </w:r>
          </w:p>
          <w:p w14:paraId="74C71BE5" w14:textId="77777777" w:rsidR="00336489" w:rsidRPr="00490DC0" w:rsidRDefault="00336489" w:rsidP="0001342E">
            <w:pPr>
              <w:spacing w:after="40"/>
              <w:jc w:val="both"/>
            </w:pPr>
            <w:r w:rsidRPr="00336489">
              <w:t>01-756</w:t>
            </w:r>
            <w:r w:rsidRPr="00490DC0">
              <w:t xml:space="preserve"> </w:t>
            </w:r>
            <w:r w:rsidRPr="0033648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860486" w14:textId="77777777" w:rsidR="00336489" w:rsidRPr="00490DC0" w:rsidRDefault="00336489" w:rsidP="0001342E">
            <w:pPr>
              <w:spacing w:before="120" w:after="120"/>
              <w:jc w:val="both"/>
            </w:pPr>
            <w:r w:rsidRPr="00336489">
              <w:t>31 980.00 zł</w:t>
            </w:r>
          </w:p>
        </w:tc>
      </w:tr>
      <w:tr w:rsidR="00336489" w:rsidRPr="00493F8C" w14:paraId="49BD7973" w14:textId="77777777" w:rsidTr="0001342E">
        <w:tc>
          <w:tcPr>
            <w:tcW w:w="993" w:type="dxa"/>
            <w:shd w:val="clear" w:color="auto" w:fill="auto"/>
            <w:vAlign w:val="center"/>
          </w:tcPr>
          <w:p w14:paraId="281A8DB8" w14:textId="77777777" w:rsidR="00336489" w:rsidRPr="00490DC0" w:rsidRDefault="00336489" w:rsidP="0001342E">
            <w:pPr>
              <w:spacing w:before="120" w:after="120"/>
              <w:jc w:val="center"/>
            </w:pPr>
            <w:r w:rsidRPr="00336489">
              <w:t>4</w:t>
            </w:r>
          </w:p>
        </w:tc>
        <w:tc>
          <w:tcPr>
            <w:tcW w:w="5244" w:type="dxa"/>
            <w:shd w:val="clear" w:color="auto" w:fill="auto"/>
          </w:tcPr>
          <w:p w14:paraId="1DBBA409" w14:textId="77777777" w:rsidR="00336489" w:rsidRPr="00490DC0" w:rsidRDefault="00336489" w:rsidP="0001342E">
            <w:pPr>
              <w:spacing w:before="40"/>
            </w:pPr>
            <w:r w:rsidRPr="00336489">
              <w:t>VIDEO-FOTO-KRIS Józef Jurczyński</w:t>
            </w:r>
          </w:p>
          <w:p w14:paraId="4290BF17" w14:textId="77777777" w:rsidR="00336489" w:rsidRPr="00490DC0" w:rsidRDefault="00336489" w:rsidP="0001342E">
            <w:r w:rsidRPr="00336489">
              <w:t>Zamkowa</w:t>
            </w:r>
            <w:r w:rsidRPr="00490DC0">
              <w:t xml:space="preserve"> </w:t>
            </w:r>
            <w:r w:rsidRPr="00336489">
              <w:t>2/7</w:t>
            </w:r>
            <w:r w:rsidRPr="00490DC0">
              <w:t xml:space="preserve"> </w:t>
            </w:r>
          </w:p>
          <w:p w14:paraId="45FFBCAE" w14:textId="77777777" w:rsidR="00336489" w:rsidRPr="00490DC0" w:rsidRDefault="00336489" w:rsidP="0001342E">
            <w:pPr>
              <w:spacing w:after="40"/>
              <w:jc w:val="both"/>
            </w:pPr>
            <w:r w:rsidRPr="00336489">
              <w:t>33-335</w:t>
            </w:r>
            <w:r w:rsidRPr="00490DC0">
              <w:t xml:space="preserve"> </w:t>
            </w:r>
            <w:r w:rsidRPr="00336489">
              <w:t>Nawojowa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64B8E" w14:textId="77777777" w:rsidR="00336489" w:rsidRPr="00490DC0" w:rsidRDefault="00336489" w:rsidP="0001342E">
            <w:pPr>
              <w:spacing w:before="120" w:after="120"/>
              <w:jc w:val="both"/>
            </w:pPr>
            <w:r w:rsidRPr="00336489">
              <w:t>57 000.00 zł</w:t>
            </w:r>
          </w:p>
        </w:tc>
      </w:tr>
      <w:tr w:rsidR="00336489" w:rsidRPr="00493F8C" w14:paraId="7E0A6346" w14:textId="77777777" w:rsidTr="0001342E">
        <w:tc>
          <w:tcPr>
            <w:tcW w:w="993" w:type="dxa"/>
            <w:shd w:val="clear" w:color="auto" w:fill="auto"/>
            <w:vAlign w:val="center"/>
          </w:tcPr>
          <w:p w14:paraId="04E91C27" w14:textId="77777777" w:rsidR="00336489" w:rsidRPr="00490DC0" w:rsidRDefault="00336489" w:rsidP="0001342E">
            <w:pPr>
              <w:spacing w:before="120" w:after="120"/>
              <w:jc w:val="center"/>
            </w:pPr>
            <w:r w:rsidRPr="00336489">
              <w:t>5</w:t>
            </w:r>
          </w:p>
        </w:tc>
        <w:tc>
          <w:tcPr>
            <w:tcW w:w="5244" w:type="dxa"/>
            <w:shd w:val="clear" w:color="auto" w:fill="auto"/>
          </w:tcPr>
          <w:p w14:paraId="7DE9C2CE" w14:textId="77777777" w:rsidR="00336489" w:rsidRPr="00490DC0" w:rsidRDefault="00336489" w:rsidP="0001342E">
            <w:pPr>
              <w:spacing w:before="40"/>
            </w:pPr>
            <w:r w:rsidRPr="00336489">
              <w:t>QBEK STUDIO Jakub Cegielski</w:t>
            </w:r>
          </w:p>
          <w:p w14:paraId="0BE35359" w14:textId="77777777" w:rsidR="00336489" w:rsidRPr="00490DC0" w:rsidRDefault="00336489" w:rsidP="0001342E">
            <w:r w:rsidRPr="00336489">
              <w:t>Samorządowa</w:t>
            </w:r>
            <w:r w:rsidRPr="00490DC0">
              <w:t xml:space="preserve"> </w:t>
            </w:r>
            <w:r w:rsidRPr="00336489">
              <w:t>34</w:t>
            </w:r>
            <w:r w:rsidRPr="00490DC0">
              <w:t xml:space="preserve"> </w:t>
            </w:r>
          </w:p>
          <w:p w14:paraId="2B013036" w14:textId="77777777" w:rsidR="00336489" w:rsidRPr="00490DC0" w:rsidRDefault="00336489" w:rsidP="0001342E">
            <w:pPr>
              <w:spacing w:after="40"/>
              <w:jc w:val="both"/>
            </w:pPr>
            <w:r w:rsidRPr="00336489">
              <w:t>05-420</w:t>
            </w:r>
            <w:r w:rsidRPr="00490DC0">
              <w:t xml:space="preserve"> </w:t>
            </w:r>
            <w:r w:rsidRPr="00336489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A347E7" w14:textId="77777777" w:rsidR="00336489" w:rsidRPr="00490DC0" w:rsidRDefault="00336489" w:rsidP="0001342E">
            <w:pPr>
              <w:spacing w:before="120" w:after="120"/>
              <w:jc w:val="both"/>
            </w:pPr>
            <w:r w:rsidRPr="00336489">
              <w:t>7 880.00 zł</w:t>
            </w:r>
          </w:p>
        </w:tc>
      </w:tr>
      <w:tr w:rsidR="00336489" w:rsidRPr="00493F8C" w14:paraId="329BAA52" w14:textId="77777777" w:rsidTr="0001342E">
        <w:tc>
          <w:tcPr>
            <w:tcW w:w="993" w:type="dxa"/>
            <w:shd w:val="clear" w:color="auto" w:fill="auto"/>
            <w:vAlign w:val="center"/>
          </w:tcPr>
          <w:p w14:paraId="6F8F6605" w14:textId="77777777" w:rsidR="00336489" w:rsidRPr="00490DC0" w:rsidRDefault="00336489" w:rsidP="0001342E">
            <w:pPr>
              <w:spacing w:before="120" w:after="120"/>
              <w:jc w:val="center"/>
            </w:pPr>
            <w:r w:rsidRPr="00336489">
              <w:t>6</w:t>
            </w:r>
          </w:p>
        </w:tc>
        <w:tc>
          <w:tcPr>
            <w:tcW w:w="5244" w:type="dxa"/>
            <w:shd w:val="clear" w:color="auto" w:fill="auto"/>
          </w:tcPr>
          <w:p w14:paraId="6B49B5BD" w14:textId="77777777" w:rsidR="00336489" w:rsidRPr="00490DC0" w:rsidRDefault="00336489" w:rsidP="0001342E">
            <w:pPr>
              <w:spacing w:before="40"/>
            </w:pPr>
            <w:r w:rsidRPr="00336489">
              <w:t xml:space="preserve">IDEA FILMS Tomasz Janusz </w:t>
            </w:r>
            <w:proofErr w:type="spellStart"/>
            <w:r w:rsidRPr="00336489">
              <w:t>Gdesz</w:t>
            </w:r>
            <w:proofErr w:type="spellEnd"/>
          </w:p>
          <w:p w14:paraId="05CE1178" w14:textId="77777777" w:rsidR="00336489" w:rsidRPr="00490DC0" w:rsidRDefault="00336489" w:rsidP="0001342E">
            <w:r w:rsidRPr="00336489">
              <w:t>PODEBRADOVA</w:t>
            </w:r>
            <w:r w:rsidRPr="00490DC0">
              <w:t xml:space="preserve"> </w:t>
            </w:r>
            <w:r w:rsidRPr="00336489">
              <w:t>869</w:t>
            </w:r>
            <w:r w:rsidRPr="00490DC0">
              <w:t xml:space="preserve"> </w:t>
            </w:r>
          </w:p>
          <w:p w14:paraId="4D80DB2B" w14:textId="77777777" w:rsidR="00336489" w:rsidRPr="00490DC0" w:rsidRDefault="00336489" w:rsidP="0001342E">
            <w:pPr>
              <w:spacing w:after="40"/>
              <w:jc w:val="both"/>
            </w:pPr>
            <w:r w:rsidRPr="00336489">
              <w:t>54701</w:t>
            </w:r>
            <w:r w:rsidRPr="00490DC0">
              <w:t xml:space="preserve"> </w:t>
            </w:r>
            <w:r w:rsidRPr="00336489">
              <w:t>NACHOD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64F1C3" w14:textId="77777777" w:rsidR="00336489" w:rsidRPr="00490DC0" w:rsidRDefault="00336489" w:rsidP="0001342E">
            <w:pPr>
              <w:spacing w:before="120" w:after="120"/>
              <w:jc w:val="both"/>
            </w:pPr>
            <w:r w:rsidRPr="00336489">
              <w:t>26 000.00 zł</w:t>
            </w:r>
          </w:p>
        </w:tc>
      </w:tr>
      <w:tr w:rsidR="00336489" w:rsidRPr="00493F8C" w14:paraId="71ABA1A2" w14:textId="77777777" w:rsidTr="0001342E">
        <w:tc>
          <w:tcPr>
            <w:tcW w:w="993" w:type="dxa"/>
            <w:shd w:val="clear" w:color="auto" w:fill="auto"/>
            <w:vAlign w:val="center"/>
          </w:tcPr>
          <w:p w14:paraId="18E1D585" w14:textId="77777777" w:rsidR="00336489" w:rsidRPr="00490DC0" w:rsidRDefault="00336489" w:rsidP="0001342E">
            <w:pPr>
              <w:spacing w:before="120" w:after="120"/>
              <w:jc w:val="center"/>
            </w:pPr>
            <w:r w:rsidRPr="00336489">
              <w:t>7</w:t>
            </w:r>
          </w:p>
        </w:tc>
        <w:tc>
          <w:tcPr>
            <w:tcW w:w="5244" w:type="dxa"/>
            <w:shd w:val="clear" w:color="auto" w:fill="auto"/>
          </w:tcPr>
          <w:p w14:paraId="2AC91EF8" w14:textId="77777777" w:rsidR="00336489" w:rsidRPr="00490DC0" w:rsidRDefault="00336489" w:rsidP="0001342E">
            <w:pPr>
              <w:spacing w:before="40"/>
            </w:pPr>
            <w:r w:rsidRPr="00336489">
              <w:t>MUWI Maciej Chłopicki</w:t>
            </w:r>
          </w:p>
          <w:p w14:paraId="00B5C6CC" w14:textId="38432908" w:rsidR="00336489" w:rsidRPr="00490DC0" w:rsidRDefault="00C11F66" w:rsidP="0001342E">
            <w:r>
              <w:t>G</w:t>
            </w:r>
            <w:r w:rsidR="00336489" w:rsidRPr="00336489">
              <w:t>rottgera</w:t>
            </w:r>
            <w:r w:rsidR="00336489" w:rsidRPr="00490DC0">
              <w:t xml:space="preserve"> </w:t>
            </w:r>
            <w:r w:rsidR="00336489" w:rsidRPr="00336489">
              <w:t>3/42</w:t>
            </w:r>
            <w:r w:rsidR="00336489" w:rsidRPr="00490DC0">
              <w:t xml:space="preserve"> </w:t>
            </w:r>
          </w:p>
          <w:p w14:paraId="58982426" w14:textId="5CB30D94" w:rsidR="00336489" w:rsidRPr="00490DC0" w:rsidRDefault="00336489" w:rsidP="0001342E">
            <w:pPr>
              <w:spacing w:after="40"/>
              <w:jc w:val="both"/>
            </w:pPr>
            <w:r w:rsidRPr="00336489">
              <w:t>30-035</w:t>
            </w:r>
            <w:r w:rsidRPr="00490DC0">
              <w:t xml:space="preserve"> </w:t>
            </w:r>
            <w:r w:rsidRPr="00336489">
              <w:t>Krak</w:t>
            </w:r>
            <w:r w:rsidR="00C11F66">
              <w:t>ó</w:t>
            </w:r>
            <w:r w:rsidRPr="00336489"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FADCE" w14:textId="77777777" w:rsidR="00336489" w:rsidRPr="00490DC0" w:rsidRDefault="00336489" w:rsidP="0001342E">
            <w:pPr>
              <w:spacing w:before="120" w:after="120"/>
              <w:jc w:val="both"/>
            </w:pPr>
            <w:r w:rsidRPr="00336489">
              <w:t>10 332.00 zł</w:t>
            </w:r>
          </w:p>
        </w:tc>
      </w:tr>
    </w:tbl>
    <w:p w14:paraId="6064AFF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8D6FB" w14:textId="77777777" w:rsidR="007E0DF9" w:rsidRDefault="007E0DF9">
      <w:r>
        <w:separator/>
      </w:r>
    </w:p>
  </w:endnote>
  <w:endnote w:type="continuationSeparator" w:id="0">
    <w:p w14:paraId="56DD627E" w14:textId="77777777" w:rsidR="007E0DF9" w:rsidRDefault="007E0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C49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9E72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A0B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2A9B57">
        <v:line id="_x0000_s1025" style="position:absolute;left:0;text-align:left;z-index:251657728" from="-3.85pt,8.7pt" to="455.15pt,8.7pt"/>
      </w:pict>
    </w:r>
  </w:p>
  <w:p w14:paraId="649067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69E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BD153D" w14:textId="77777777" w:rsidR="009F189D" w:rsidRDefault="009F189D">
    <w:pPr>
      <w:pStyle w:val="Stopka"/>
      <w:tabs>
        <w:tab w:val="clear" w:pos="4536"/>
      </w:tabs>
      <w:jc w:val="center"/>
    </w:pPr>
  </w:p>
  <w:p w14:paraId="4BE477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F7A8E" w14:textId="77777777" w:rsidR="007E0DF9" w:rsidRDefault="007E0DF9">
      <w:r>
        <w:separator/>
      </w:r>
    </w:p>
  </w:footnote>
  <w:footnote w:type="continuationSeparator" w:id="0">
    <w:p w14:paraId="3354A2A2" w14:textId="77777777" w:rsidR="007E0DF9" w:rsidRDefault="007E0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C136C" w14:textId="77777777" w:rsidR="00336489" w:rsidRDefault="003364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D4BC3" w14:textId="77777777" w:rsidR="00336489" w:rsidRDefault="003364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45F4" w14:textId="77777777" w:rsidR="00336489" w:rsidRDefault="003364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DF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6489"/>
    <w:rsid w:val="003B6B36"/>
    <w:rsid w:val="003C15D2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E0DF9"/>
    <w:rsid w:val="00843263"/>
    <w:rsid w:val="00861E75"/>
    <w:rsid w:val="009D19BD"/>
    <w:rsid w:val="009F189D"/>
    <w:rsid w:val="00A67C20"/>
    <w:rsid w:val="00A80738"/>
    <w:rsid w:val="00C11F6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79C65D"/>
  <w15:chartTrackingRefBased/>
  <w15:docId w15:val="{ED6E14BF-FF07-492A-A8F1-D78E5E3C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2022-12-15T12:51:00Z</dcterms:created>
  <dcterms:modified xsi:type="dcterms:W3CDTF">2022-12-15T13:01:00Z</dcterms:modified>
</cp:coreProperties>
</file>