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2286D" w14:textId="60E35B9E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00CBE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8E78987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25C09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259C59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8FDBA7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593C42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55BF2532" w14:textId="77777777" w:rsidTr="0087706D">
        <w:tc>
          <w:tcPr>
            <w:tcW w:w="550" w:type="dxa"/>
            <w:shd w:val="clear" w:color="auto" w:fill="auto"/>
            <w:vAlign w:val="center"/>
          </w:tcPr>
          <w:p w14:paraId="20D8EA4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CA0850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51C32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77F7A65" w14:textId="77777777" w:rsidTr="0087706D">
        <w:tc>
          <w:tcPr>
            <w:tcW w:w="550" w:type="dxa"/>
            <w:shd w:val="clear" w:color="auto" w:fill="auto"/>
            <w:vAlign w:val="center"/>
          </w:tcPr>
          <w:p w14:paraId="2102D87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536226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8D2512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7B4F1FA5" w14:textId="77777777" w:rsidTr="0087706D">
        <w:tc>
          <w:tcPr>
            <w:tcW w:w="550" w:type="dxa"/>
            <w:shd w:val="clear" w:color="auto" w:fill="auto"/>
            <w:vAlign w:val="center"/>
          </w:tcPr>
          <w:p w14:paraId="40871D8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A849DA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CA1192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57DF08F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2669D" w:rsidRPr="0002669D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6B825BEA" w14:textId="77777777" w:rsidR="00AF4E90" w:rsidRDefault="0002669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669D">
        <w:rPr>
          <w:rFonts w:ascii="Arial" w:eastAsia="Times New Roman" w:hAnsi="Arial" w:cs="Arial"/>
          <w:b/>
          <w:sz w:val="24"/>
          <w:szCs w:val="24"/>
          <w:lang w:eastAsia="pl-PL"/>
        </w:rPr>
        <w:t>Zakup i dostawa preparatów dezynfekujących, myjących oraz higieniczno-pielęgnacyjnych</w:t>
      </w:r>
    </w:p>
    <w:p w14:paraId="030D022B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2669D" w:rsidRPr="0002669D">
        <w:rPr>
          <w:rFonts w:ascii="Arial" w:eastAsia="Times New Roman" w:hAnsi="Arial" w:cs="Arial"/>
          <w:b/>
          <w:sz w:val="24"/>
          <w:szCs w:val="24"/>
          <w:lang w:eastAsia="pl-PL"/>
        </w:rPr>
        <w:t>ZP/58/2022</w:t>
      </w:r>
    </w:p>
    <w:p w14:paraId="2518DD4D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2624CC3" w14:textId="77777777" w:rsidTr="0087706D">
        <w:tc>
          <w:tcPr>
            <w:tcW w:w="617" w:type="dxa"/>
            <w:shd w:val="clear" w:color="auto" w:fill="auto"/>
            <w:vAlign w:val="center"/>
          </w:tcPr>
          <w:p w14:paraId="45EE96D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D1E56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FDB128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D6AE6CA" w14:textId="77777777" w:rsidTr="0087706D">
        <w:tc>
          <w:tcPr>
            <w:tcW w:w="617" w:type="dxa"/>
            <w:shd w:val="clear" w:color="auto" w:fill="auto"/>
            <w:vAlign w:val="center"/>
          </w:tcPr>
          <w:p w14:paraId="2027A38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BB8CE2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BC987C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44B9E15" w14:textId="77777777" w:rsidTr="0087706D">
        <w:tc>
          <w:tcPr>
            <w:tcW w:w="617" w:type="dxa"/>
            <w:shd w:val="clear" w:color="auto" w:fill="auto"/>
            <w:vAlign w:val="center"/>
          </w:tcPr>
          <w:p w14:paraId="792492D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B2262E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90A4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3FC5B2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40D01D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012DBA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87CBB2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425BAF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68254B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0F9F402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E8150F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20AD4A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48D50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58266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C6674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275068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884D1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E01983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382B72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E7B596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7D965" w14:textId="77777777" w:rsidR="00D3473B" w:rsidRDefault="00D3473B" w:rsidP="00025386">
      <w:pPr>
        <w:spacing w:after="0" w:line="240" w:lineRule="auto"/>
      </w:pPr>
      <w:r>
        <w:separator/>
      </w:r>
    </w:p>
  </w:endnote>
  <w:endnote w:type="continuationSeparator" w:id="0">
    <w:p w14:paraId="1BF0F169" w14:textId="77777777" w:rsidR="00D3473B" w:rsidRDefault="00D347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CD1F1" w14:textId="77777777" w:rsidR="0002669D" w:rsidRDefault="00026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DC645" w14:textId="77777777" w:rsidR="00025386" w:rsidRDefault="00600CBE" w:rsidP="00025386">
    <w:pPr>
      <w:pStyle w:val="Stopka"/>
      <w:tabs>
        <w:tab w:val="clear" w:pos="4536"/>
      </w:tabs>
      <w:jc w:val="center"/>
    </w:pPr>
    <w:r>
      <w:rPr>
        <w:noProof/>
      </w:rPr>
      <w:pict w14:anchorId="2772D2F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8C0D1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DE5AB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6DB1C" w14:textId="77777777" w:rsidR="0002669D" w:rsidRDefault="00026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C2532" w14:textId="77777777" w:rsidR="00D3473B" w:rsidRDefault="00D3473B" w:rsidP="00025386">
      <w:pPr>
        <w:spacing w:after="0" w:line="240" w:lineRule="auto"/>
      </w:pPr>
      <w:r>
        <w:separator/>
      </w:r>
    </w:p>
  </w:footnote>
  <w:footnote w:type="continuationSeparator" w:id="0">
    <w:p w14:paraId="50D66190" w14:textId="77777777" w:rsidR="00D3473B" w:rsidRDefault="00D347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09816" w14:textId="77777777" w:rsidR="0002669D" w:rsidRDefault="00026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5CA72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2669D">
      <w:rPr>
        <w:rFonts w:ascii="Arial" w:hAnsi="Arial" w:cs="Arial"/>
        <w:sz w:val="20"/>
        <w:szCs w:val="20"/>
      </w:rPr>
      <w:t>ZP/58/2022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4917D" w14:textId="77777777" w:rsidR="0002669D" w:rsidRDefault="00026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311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73B"/>
    <w:rsid w:val="00025386"/>
    <w:rsid w:val="0002669D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00CBE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97AA1"/>
    <w:rsid w:val="00AF4E90"/>
    <w:rsid w:val="00AF7375"/>
    <w:rsid w:val="00B641BE"/>
    <w:rsid w:val="00B77707"/>
    <w:rsid w:val="00BE3BCE"/>
    <w:rsid w:val="00CB29AC"/>
    <w:rsid w:val="00D3473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3239D"/>
  <w15:chartTrackingRefBased/>
  <w15:docId w15:val="{397111C3-3D78-417A-9688-81D3C2B8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2022-12-14T09:58:00Z</dcterms:created>
  <dcterms:modified xsi:type="dcterms:W3CDTF">2022-12-15T07:56:00Z</dcterms:modified>
</cp:coreProperties>
</file>