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CD7893E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7B1802">
        <w:rPr>
          <w:rFonts w:ascii="Arial" w:hAnsi="Arial" w:cs="Arial"/>
          <w:bCs/>
          <w:i/>
          <w:iCs/>
          <w:sz w:val="21"/>
          <w:szCs w:val="21"/>
        </w:rPr>
        <w:t>7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26C8281E" w:rsidR="0092151A" w:rsidRPr="0092151A" w:rsidRDefault="0092151A" w:rsidP="0092151A">
      <w:pPr>
        <w:spacing w:after="120" w:line="360" w:lineRule="auto"/>
        <w:jc w:val="center"/>
        <w:rPr>
          <w:b/>
          <w:u w:val="single"/>
        </w:rPr>
      </w:pPr>
      <w:r w:rsidRPr="0092151A">
        <w:rPr>
          <w:b/>
          <w:u w:val="single"/>
        </w:rPr>
        <w:t>Oświadczeni</w:t>
      </w:r>
      <w:r w:rsidR="00AF5BEB">
        <w:rPr>
          <w:b/>
          <w:u w:val="single"/>
        </w:rPr>
        <w:t>e</w:t>
      </w:r>
      <w:r w:rsidRPr="0092151A">
        <w:rPr>
          <w:b/>
          <w:u w:val="single"/>
        </w:rPr>
        <w:t xml:space="preserve"> </w:t>
      </w:r>
      <w:r w:rsidR="00AF5BEB">
        <w:rPr>
          <w:b/>
          <w:u w:val="single"/>
        </w:rPr>
        <w:t>W</w:t>
      </w:r>
      <w:r w:rsidRPr="0092151A">
        <w:rPr>
          <w:b/>
          <w:u w:val="single"/>
        </w:rPr>
        <w:t>ykonawcy</w:t>
      </w:r>
    </w:p>
    <w:p w14:paraId="660FDDDA" w14:textId="77777777" w:rsidR="0092151A" w:rsidRPr="0092151A" w:rsidRDefault="0092151A" w:rsidP="001F0338">
      <w:pPr>
        <w:spacing w:line="276" w:lineRule="auto"/>
        <w:jc w:val="both"/>
        <w:rPr>
          <w:sz w:val="21"/>
          <w:szCs w:val="21"/>
        </w:rPr>
      </w:pPr>
    </w:p>
    <w:p w14:paraId="3D34567E" w14:textId="1C5D6A8F" w:rsidR="0040509B" w:rsidRPr="0092151A" w:rsidRDefault="0092151A" w:rsidP="003B1CA0">
      <w:pPr>
        <w:spacing w:line="276" w:lineRule="auto"/>
        <w:jc w:val="both"/>
        <w:rPr>
          <w:sz w:val="21"/>
          <w:szCs w:val="21"/>
        </w:rPr>
      </w:pPr>
      <w:r w:rsidRPr="0092151A">
        <w:rPr>
          <w:sz w:val="21"/>
          <w:szCs w:val="21"/>
        </w:rPr>
        <w:t>Na potrzeby postępowania o udzielenie zamówienia publicznego</w:t>
      </w:r>
      <w:r w:rsidRPr="0092151A">
        <w:rPr>
          <w:sz w:val="21"/>
          <w:szCs w:val="21"/>
        </w:rPr>
        <w:br/>
        <w:t xml:space="preserve">pn. </w:t>
      </w:r>
      <w:r w:rsidR="003B1CA0" w:rsidRPr="003B1CA0">
        <w:rPr>
          <w:b/>
        </w:rPr>
        <w:t xml:space="preserve">Sterylne jednorazowe zbiorczo zapakowane materiały i akcesoria do zabiegów witrektomii tylnej wraz z narzędziami. </w:t>
      </w:r>
      <w:r w:rsidR="001F0338">
        <w:rPr>
          <w:b/>
        </w:rPr>
        <w:t xml:space="preserve"> ZP 5</w:t>
      </w:r>
      <w:r w:rsidR="00A0754C">
        <w:rPr>
          <w:b/>
        </w:rPr>
        <w:t>4</w:t>
      </w:r>
      <w:r w:rsidR="001F0338">
        <w:rPr>
          <w:b/>
        </w:rPr>
        <w:t xml:space="preserve">/2022, </w:t>
      </w:r>
      <w:r w:rsidRPr="0092151A">
        <w:rPr>
          <w:sz w:val="21"/>
          <w:szCs w:val="21"/>
        </w:rPr>
        <w:t>prowadzonego przez Szpital Specjalistyczny im. Stefana Żeromskiego SPZOZ w Krakowie</w:t>
      </w:r>
      <w:r w:rsidRPr="0092151A">
        <w:rPr>
          <w:i/>
          <w:sz w:val="16"/>
          <w:szCs w:val="16"/>
        </w:rPr>
        <w:t xml:space="preserve">, </w:t>
      </w:r>
      <w:r w:rsidRPr="0092151A">
        <w:rPr>
          <w:sz w:val="21"/>
          <w:szCs w:val="21"/>
        </w:rPr>
        <w:t>oświadczam, co następuje:</w:t>
      </w:r>
    </w:p>
    <w:p w14:paraId="29CF02CE" w14:textId="1F84FD4E" w:rsidR="004629DE" w:rsidRPr="004629DE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 xml:space="preserve">że przedmioty zamówienia zaoferowane w ofercie są dopuszczone do obrotu i używania zgodnie z obowiązującymi przepisami, w szczególności zgodnie z </w:t>
      </w:r>
      <w:r w:rsidR="00F62644">
        <w:rPr>
          <w:sz w:val="22"/>
        </w:rPr>
        <w:t>ustawą z dnia 7 kwietnia 2022</w:t>
      </w:r>
      <w:r w:rsidR="00A0754C">
        <w:rPr>
          <w:sz w:val="22"/>
        </w:rPr>
        <w:t xml:space="preserve"> r</w:t>
      </w:r>
      <w:r w:rsidRPr="004629DE">
        <w:rPr>
          <w:sz w:val="22"/>
        </w:rPr>
        <w:t xml:space="preserve">. </w:t>
      </w:r>
      <w:r w:rsidR="00A0754C">
        <w:rPr>
          <w:sz w:val="22"/>
        </w:rPr>
        <w:t>o wyrobach medycznych (Dz. U. nr 2022 r. poz. 974)</w:t>
      </w:r>
      <w:r w:rsidRPr="004629DE">
        <w:rPr>
          <w:sz w:val="22"/>
        </w:rPr>
        <w:t xml:space="preserve"> </w:t>
      </w:r>
    </w:p>
    <w:p w14:paraId="05AB6BB6" w14:textId="77777777" w:rsidR="004629DE" w:rsidRPr="004629DE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 xml:space="preserve">oraz </w:t>
      </w:r>
    </w:p>
    <w:p w14:paraId="041D4614" w14:textId="1C4FD48D" w:rsidR="0040509B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7E1402DF" w14:textId="77777777"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FB7653B" w14:textId="1DBCF5CB" w:rsidR="0040509B" w:rsidRPr="0092151A" w:rsidRDefault="0040509B" w:rsidP="0092151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40509B" w:rsidRPr="009215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96BAF" w14:textId="77777777" w:rsidR="00FA62FA" w:rsidRDefault="00FA62FA">
      <w:r>
        <w:separator/>
      </w:r>
    </w:p>
  </w:endnote>
  <w:endnote w:type="continuationSeparator" w:id="0">
    <w:p w14:paraId="0FAA06E7" w14:textId="77777777" w:rsidR="00FA62FA" w:rsidRDefault="00FA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3259D" w14:textId="77777777" w:rsidR="00FA62FA" w:rsidRDefault="00FA62FA">
      <w:r>
        <w:separator/>
      </w:r>
    </w:p>
  </w:footnote>
  <w:footnote w:type="continuationSeparator" w:id="0">
    <w:p w14:paraId="42D04190" w14:textId="77777777" w:rsidR="00FA62FA" w:rsidRDefault="00FA6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C4D6" w14:textId="77777777" w:rsidR="004B0268" w:rsidRDefault="004B0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7C76" w14:textId="77777777" w:rsidR="004B0268" w:rsidRDefault="004B0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11CDB"/>
    <w:multiLevelType w:val="hybridMultilevel"/>
    <w:tmpl w:val="B3A689AC"/>
    <w:lvl w:ilvl="0" w:tplc="D5C2F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569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B1CA0"/>
    <w:rsid w:val="003D7607"/>
    <w:rsid w:val="0040509B"/>
    <w:rsid w:val="004629DE"/>
    <w:rsid w:val="004B0268"/>
    <w:rsid w:val="004F6BFC"/>
    <w:rsid w:val="00511954"/>
    <w:rsid w:val="007B1802"/>
    <w:rsid w:val="0092151A"/>
    <w:rsid w:val="009C4B96"/>
    <w:rsid w:val="00A0754C"/>
    <w:rsid w:val="00AF5BEB"/>
    <w:rsid w:val="00C83A35"/>
    <w:rsid w:val="00CB70D0"/>
    <w:rsid w:val="00F62644"/>
    <w:rsid w:val="00F64A20"/>
    <w:rsid w:val="00FA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A07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2000-12-12T17:01:00Z</cp:lastPrinted>
  <dcterms:created xsi:type="dcterms:W3CDTF">2022-12-07T10:34:00Z</dcterms:created>
  <dcterms:modified xsi:type="dcterms:W3CDTF">2022-12-14T11:13:00Z</dcterms:modified>
</cp:coreProperties>
</file>