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29FEA" w14:textId="45F0362D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C51DD8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51EDA30E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4954221" w14:textId="46C40B2A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40284" w:rsidRPr="00A40284">
        <w:rPr>
          <w:rFonts w:ascii="Arial" w:hAnsi="Arial" w:cs="Arial"/>
          <w:b/>
          <w:sz w:val="24"/>
          <w:szCs w:val="24"/>
        </w:rPr>
        <w:t>ZP/</w:t>
      </w:r>
      <w:r w:rsidR="00C11ACE">
        <w:rPr>
          <w:rFonts w:ascii="Arial" w:hAnsi="Arial" w:cs="Arial"/>
          <w:b/>
          <w:sz w:val="24"/>
          <w:szCs w:val="24"/>
        </w:rPr>
        <w:t>54</w:t>
      </w:r>
      <w:r w:rsidR="00A40284" w:rsidRPr="00A40284">
        <w:rPr>
          <w:rFonts w:ascii="Arial" w:hAnsi="Arial" w:cs="Arial"/>
          <w:b/>
          <w:sz w:val="24"/>
          <w:szCs w:val="24"/>
        </w:rPr>
        <w:t>/2022</w:t>
      </w:r>
    </w:p>
    <w:p w14:paraId="0D16B100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A910BA4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40284" w:rsidRPr="00A40284">
        <w:rPr>
          <w:rFonts w:ascii="Arial" w:hAnsi="Arial" w:cs="Arial"/>
        </w:rPr>
        <w:t>Szpital Specjalistyczny im. Stefana Żeromskiego SPZOZ w Krakowie</w:t>
      </w:r>
    </w:p>
    <w:p w14:paraId="697866B8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40284" w:rsidRPr="00A40284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A40284" w:rsidRPr="00A40284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4B09A05F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40284" w:rsidRPr="00A40284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A40284" w:rsidRPr="00A40284">
        <w:rPr>
          <w:rFonts w:ascii="Arial" w:hAnsi="Arial" w:cs="Arial"/>
        </w:rPr>
        <w:t>Kraków</w:t>
      </w:r>
    </w:p>
    <w:p w14:paraId="4B5A3C32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FC42247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263EF0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ED50B2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E1A82F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A1ED808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C527B61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354153A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BF1582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40284" w:rsidRPr="0012157F" w14:paraId="6FFC33D0" w14:textId="77777777" w:rsidTr="00206C6F">
        <w:tc>
          <w:tcPr>
            <w:tcW w:w="9104" w:type="dxa"/>
            <w:shd w:val="clear" w:color="auto" w:fill="D9D9D9"/>
          </w:tcPr>
          <w:p w14:paraId="0CA8E1FD" w14:textId="77777777" w:rsidR="00A40284" w:rsidRPr="0012157F" w:rsidRDefault="00A40284" w:rsidP="00206C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5F25E82" w14:textId="3B716DE2" w:rsidR="00A40284" w:rsidRDefault="00A40284" w:rsidP="00206C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40284">
              <w:rPr>
                <w:rFonts w:ascii="Arial" w:hAnsi="Arial" w:cs="Arial"/>
                <w:sz w:val="24"/>
                <w:szCs w:val="24"/>
              </w:rPr>
              <w:t>(t.j. Dz.U. z 202</w:t>
            </w:r>
            <w:r w:rsidR="00A32897">
              <w:rPr>
                <w:rFonts w:ascii="Arial" w:hAnsi="Arial" w:cs="Arial"/>
                <w:sz w:val="24"/>
                <w:szCs w:val="24"/>
              </w:rPr>
              <w:t>2</w:t>
            </w:r>
            <w:r w:rsidRPr="00A40284">
              <w:rPr>
                <w:rFonts w:ascii="Arial" w:hAnsi="Arial" w:cs="Arial"/>
                <w:sz w:val="24"/>
                <w:szCs w:val="24"/>
              </w:rPr>
              <w:t>r. poz. 1</w:t>
            </w:r>
            <w:r w:rsidR="00A32897">
              <w:rPr>
                <w:rFonts w:ascii="Arial" w:hAnsi="Arial" w:cs="Arial"/>
                <w:sz w:val="24"/>
                <w:szCs w:val="24"/>
              </w:rPr>
              <w:t xml:space="preserve">710 z </w:t>
            </w:r>
            <w:r w:rsidRPr="00A40284">
              <w:rPr>
                <w:rFonts w:ascii="Arial" w:hAnsi="Arial" w:cs="Arial"/>
                <w:sz w:val="24"/>
                <w:szCs w:val="24"/>
              </w:rPr>
              <w:t xml:space="preserve">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E207285" w14:textId="77777777" w:rsidR="00A40284" w:rsidRPr="00C86421" w:rsidRDefault="00A40284" w:rsidP="00206C6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DD65B97" w14:textId="77777777" w:rsidR="00A40284" w:rsidRDefault="00A40284" w:rsidP="00206C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38492AF" w14:textId="77777777" w:rsidR="00A40284" w:rsidRPr="00C86421" w:rsidRDefault="00A40284" w:rsidP="00206C6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395CB683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E5B5326" w14:textId="77777777" w:rsidR="00C11ACE" w:rsidRPr="00C11ACE" w:rsidRDefault="00C11ACE" w:rsidP="00C11ACE">
      <w:pPr>
        <w:tabs>
          <w:tab w:val="left" w:pos="0"/>
        </w:tabs>
        <w:spacing w:line="360" w:lineRule="auto"/>
        <w:jc w:val="center"/>
        <w:rPr>
          <w:b/>
          <w:sz w:val="32"/>
          <w:szCs w:val="32"/>
          <w:lang w:eastAsia="pl-PL"/>
        </w:rPr>
      </w:pPr>
      <w:r w:rsidRPr="00C11ACE">
        <w:rPr>
          <w:b/>
          <w:sz w:val="32"/>
          <w:szCs w:val="32"/>
        </w:rPr>
        <w:t>Sterylne jednorazowe zbiorczo zapakowane materiały i akcesoria do zabiegów witrektomii tylnej wraz z narzędziami.</w:t>
      </w:r>
    </w:p>
    <w:p w14:paraId="0D972B2C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40284" w:rsidRPr="00A4028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A257D5E" w14:textId="77777777" w:rsidTr="00650D6C">
        <w:tc>
          <w:tcPr>
            <w:tcW w:w="9104" w:type="dxa"/>
            <w:shd w:val="clear" w:color="auto" w:fill="D9D9D9"/>
          </w:tcPr>
          <w:p w14:paraId="7B5FED7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7B474D4C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BA53CA">
        <w:rPr>
          <w:rFonts w:ascii="Arial" w:hAnsi="Arial" w:cs="Arial"/>
          <w:sz w:val="24"/>
          <w:szCs w:val="24"/>
        </w:rPr>
        <w:lastRenderedPageBreak/>
        <w:t>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96D47C1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E2380BA" w14:textId="77777777" w:rsidTr="00CD4DD1">
        <w:tc>
          <w:tcPr>
            <w:tcW w:w="9104" w:type="dxa"/>
            <w:shd w:val="clear" w:color="auto" w:fill="D9D9D9"/>
          </w:tcPr>
          <w:p w14:paraId="7066ADB9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30E366A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34A47FD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88BA58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899B1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CDA9D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40284" w:rsidRPr="0012157F" w14:paraId="20D0D288" w14:textId="77777777" w:rsidTr="00206C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A2CD9" w14:textId="77777777" w:rsidR="00A40284" w:rsidRPr="0012157F" w:rsidRDefault="00A40284" w:rsidP="00206C6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028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73D85" w14:textId="77777777" w:rsidR="00A40284" w:rsidRPr="0012157F" w:rsidRDefault="00A40284" w:rsidP="00206C6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0284">
              <w:rPr>
                <w:rFonts w:ascii="Arial" w:hAnsi="Arial" w:cs="Arial"/>
                <w:b/>
                <w:bCs/>
                <w:sz w:val="24"/>
                <w:szCs w:val="24"/>
              </w:rPr>
              <w:t>Kompetencje lub uprawnienia do prowadzenia określonej działalności zawodowej, o ile wynika to z odrębnych przepisów</w:t>
            </w:r>
          </w:p>
          <w:p w14:paraId="6F801C76" w14:textId="77777777" w:rsidR="00A40284" w:rsidRPr="0012157F" w:rsidRDefault="00A40284" w:rsidP="00206C6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0284">
              <w:rPr>
                <w:rFonts w:ascii="Arial" w:hAnsi="Arial" w:cs="Arial"/>
                <w:sz w:val="24"/>
                <w:szCs w:val="24"/>
              </w:rPr>
              <w:t>Zamawiający nie ustala szczegółowego warunku udziału w postępowaniu.</w:t>
            </w:r>
          </w:p>
        </w:tc>
      </w:tr>
      <w:tr w:rsidR="00A40284" w:rsidRPr="0012157F" w14:paraId="1DE7CE9C" w14:textId="77777777" w:rsidTr="00206C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96208" w14:textId="77777777" w:rsidR="00A40284" w:rsidRPr="0012157F" w:rsidRDefault="00A40284" w:rsidP="00206C6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0284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29057" w14:textId="77777777" w:rsidR="00A40284" w:rsidRPr="0012157F" w:rsidRDefault="00A40284" w:rsidP="00206C6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028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38845BB" w14:textId="77777777" w:rsidR="00A40284" w:rsidRPr="0012157F" w:rsidRDefault="00A40284" w:rsidP="00206C6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0284">
              <w:rPr>
                <w:rFonts w:ascii="Arial" w:hAnsi="Arial" w:cs="Arial"/>
                <w:sz w:val="24"/>
                <w:szCs w:val="24"/>
              </w:rPr>
              <w:t>Zamawiający nie ustala szczegółowego warunku udziału w postępowaniu.</w:t>
            </w:r>
          </w:p>
        </w:tc>
      </w:tr>
      <w:tr w:rsidR="00A40284" w:rsidRPr="0012157F" w14:paraId="19CFEA16" w14:textId="77777777" w:rsidTr="00206C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DE893" w14:textId="77777777" w:rsidR="00A40284" w:rsidRPr="0012157F" w:rsidRDefault="00A40284" w:rsidP="00206C6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028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02832" w14:textId="77777777" w:rsidR="00A40284" w:rsidRPr="0012157F" w:rsidRDefault="00A40284" w:rsidP="00206C6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028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B12C301" w14:textId="77777777" w:rsidR="00A40284" w:rsidRPr="0012157F" w:rsidRDefault="00A40284" w:rsidP="00206C6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0284">
              <w:rPr>
                <w:rFonts w:ascii="Arial" w:hAnsi="Arial" w:cs="Arial"/>
                <w:sz w:val="24"/>
                <w:szCs w:val="24"/>
              </w:rPr>
              <w:t>Zamawiający nie ustala szczegółowego warunku udziału w postępowaniu.</w:t>
            </w:r>
          </w:p>
        </w:tc>
      </w:tr>
    </w:tbl>
    <w:p w14:paraId="5854170C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2D05050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49E6C9B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CB93D57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97313F0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ED0B627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7E8D972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4F5776AB" w14:textId="77777777" w:rsidTr="0061040C">
        <w:tc>
          <w:tcPr>
            <w:tcW w:w="9104" w:type="dxa"/>
            <w:shd w:val="clear" w:color="auto" w:fill="D9D9D9"/>
          </w:tcPr>
          <w:p w14:paraId="6AEADE1A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69705543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583CEB3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C9D56F4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B1DDC1B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391CF41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2B2679B6" w14:textId="77777777" w:rsidTr="0061040C">
        <w:tc>
          <w:tcPr>
            <w:tcW w:w="9104" w:type="dxa"/>
            <w:shd w:val="clear" w:color="auto" w:fill="D9D9D9"/>
          </w:tcPr>
          <w:p w14:paraId="0BC8A31E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E17FD5A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95F5569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595C96C0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0103C75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9EC463F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3E1DB17" w14:textId="77777777" w:rsidTr="00CD4DD1">
        <w:tc>
          <w:tcPr>
            <w:tcW w:w="9104" w:type="dxa"/>
            <w:shd w:val="clear" w:color="auto" w:fill="D9D9D9"/>
          </w:tcPr>
          <w:p w14:paraId="184FAE6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A9ED400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E48DBA0" w14:textId="77777777" w:rsidTr="00847232">
        <w:tc>
          <w:tcPr>
            <w:tcW w:w="9104" w:type="dxa"/>
            <w:shd w:val="clear" w:color="auto" w:fill="D9D9D9"/>
          </w:tcPr>
          <w:p w14:paraId="4A37EB40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C1E801D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9259D19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3088347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A1014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3BBBDE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470A24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00E5E86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24D279F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4F6032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CE4143C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4E9218F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4EB923AB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7792B" w14:textId="77777777" w:rsidR="00DA6F6A" w:rsidRDefault="00DA6F6A" w:rsidP="0038231F">
      <w:pPr>
        <w:spacing w:after="0" w:line="240" w:lineRule="auto"/>
      </w:pPr>
      <w:r>
        <w:separator/>
      </w:r>
    </w:p>
  </w:endnote>
  <w:endnote w:type="continuationSeparator" w:id="0">
    <w:p w14:paraId="50D23EEE" w14:textId="77777777" w:rsidR="00DA6F6A" w:rsidRDefault="00DA6F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AFAD9" w14:textId="77777777" w:rsidR="00A40284" w:rsidRDefault="00A402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A993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80526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274A8" w14:textId="77777777" w:rsidR="00A40284" w:rsidRDefault="00A402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FD51A" w14:textId="77777777" w:rsidR="00DA6F6A" w:rsidRDefault="00DA6F6A" w:rsidP="0038231F">
      <w:pPr>
        <w:spacing w:after="0" w:line="240" w:lineRule="auto"/>
      </w:pPr>
      <w:r>
        <w:separator/>
      </w:r>
    </w:p>
  </w:footnote>
  <w:footnote w:type="continuationSeparator" w:id="0">
    <w:p w14:paraId="05689E81" w14:textId="77777777" w:rsidR="00DA6F6A" w:rsidRDefault="00DA6F6A" w:rsidP="0038231F">
      <w:pPr>
        <w:spacing w:after="0" w:line="240" w:lineRule="auto"/>
      </w:pPr>
      <w:r>
        <w:continuationSeparator/>
      </w:r>
    </w:p>
  </w:footnote>
  <w:footnote w:id="1">
    <w:p w14:paraId="13F8C9E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A66A09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E2AF25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09F72E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008FC4F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3C45976" w14:textId="77777777" w:rsidR="0032618A" w:rsidRDefault="0032618A" w:rsidP="0032618A">
      <w:pPr>
        <w:pStyle w:val="Tekstprzypisudolnego"/>
      </w:pPr>
    </w:p>
  </w:footnote>
  <w:footnote w:id="2">
    <w:p w14:paraId="3EA8D9F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EBE80E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63927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FF64E13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BD12E" w14:textId="77777777" w:rsidR="00A40284" w:rsidRDefault="00A402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73C51" w14:textId="77777777" w:rsidR="00A40284" w:rsidRDefault="00A402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83269" w14:textId="77777777" w:rsidR="00A40284" w:rsidRDefault="00A402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356768">
    <w:abstractNumId w:val="11"/>
  </w:num>
  <w:num w:numId="2" w16cid:durableId="405569050">
    <w:abstractNumId w:val="0"/>
  </w:num>
  <w:num w:numId="3" w16cid:durableId="2087529411">
    <w:abstractNumId w:val="10"/>
  </w:num>
  <w:num w:numId="4" w16cid:durableId="521477231">
    <w:abstractNumId w:val="13"/>
  </w:num>
  <w:num w:numId="5" w16cid:durableId="305205444">
    <w:abstractNumId w:val="12"/>
  </w:num>
  <w:num w:numId="6" w16cid:durableId="1433549836">
    <w:abstractNumId w:val="9"/>
  </w:num>
  <w:num w:numId="7" w16cid:durableId="1487042103">
    <w:abstractNumId w:val="1"/>
  </w:num>
  <w:num w:numId="8" w16cid:durableId="1778938777">
    <w:abstractNumId w:val="6"/>
  </w:num>
  <w:num w:numId="9" w16cid:durableId="2085494574">
    <w:abstractNumId w:val="4"/>
  </w:num>
  <w:num w:numId="10" w16cid:durableId="1619023835">
    <w:abstractNumId w:val="7"/>
  </w:num>
  <w:num w:numId="11" w16cid:durableId="788668871">
    <w:abstractNumId w:val="5"/>
  </w:num>
  <w:num w:numId="12" w16cid:durableId="99616284">
    <w:abstractNumId w:val="8"/>
  </w:num>
  <w:num w:numId="13" w16cid:durableId="314376227">
    <w:abstractNumId w:val="3"/>
  </w:num>
  <w:num w:numId="14" w16cid:durableId="1822575274">
    <w:abstractNumId w:val="2"/>
  </w:num>
  <w:num w:numId="15" w16cid:durableId="8378131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6E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0C67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5F76EE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1996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2897"/>
    <w:rsid w:val="00A347DE"/>
    <w:rsid w:val="00A40284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11ACE"/>
    <w:rsid w:val="00C37715"/>
    <w:rsid w:val="00C4103F"/>
    <w:rsid w:val="00C51DD8"/>
    <w:rsid w:val="00C57DEB"/>
    <w:rsid w:val="00C62F57"/>
    <w:rsid w:val="00C737A7"/>
    <w:rsid w:val="00C81012"/>
    <w:rsid w:val="00C86421"/>
    <w:rsid w:val="00C909B9"/>
    <w:rsid w:val="00CD0851"/>
    <w:rsid w:val="00CD4DD1"/>
    <w:rsid w:val="00CD7CDA"/>
    <w:rsid w:val="00D23F3D"/>
    <w:rsid w:val="00D2702A"/>
    <w:rsid w:val="00D34D9A"/>
    <w:rsid w:val="00D409DE"/>
    <w:rsid w:val="00D42C9B"/>
    <w:rsid w:val="00D531D5"/>
    <w:rsid w:val="00D7532C"/>
    <w:rsid w:val="00DA6EC7"/>
    <w:rsid w:val="00DA6F6A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BB8779"/>
  <w15:docId w15:val="{8317D0E4-7345-483A-BB7C-09824118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344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915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5</cp:revision>
  <cp:lastPrinted>2016-07-26T10:32:00Z</cp:lastPrinted>
  <dcterms:created xsi:type="dcterms:W3CDTF">2022-12-12T10:24:00Z</dcterms:created>
  <dcterms:modified xsi:type="dcterms:W3CDTF">2022-12-14T11:12:00Z</dcterms:modified>
</cp:coreProperties>
</file>