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94D" w:rsidRPr="00D9443E" w:rsidRDefault="003F794D" w:rsidP="003F794D">
      <w:pPr>
        <w:rPr>
          <w:highlight w:val="yellow"/>
        </w:rPr>
      </w:pPr>
    </w:p>
    <w:p w:rsidR="003F794D" w:rsidRPr="00327F13" w:rsidRDefault="003F794D" w:rsidP="003F794D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>Załącznik nr 1</w:t>
      </w:r>
    </w:p>
    <w:p w:rsidR="003F794D" w:rsidRPr="009C34BE" w:rsidRDefault="003F794D" w:rsidP="003F794D">
      <w:pPr>
        <w:tabs>
          <w:tab w:val="left" w:pos="694"/>
          <w:tab w:val="right" w:pos="9000"/>
        </w:tabs>
        <w:jc w:val="center"/>
        <w:rPr>
          <w:b/>
        </w:rPr>
      </w:pPr>
      <w:r w:rsidRPr="009C34BE">
        <w:rPr>
          <w:b/>
        </w:rPr>
        <w:t>FORMULARZ OFERTY</w:t>
      </w:r>
    </w:p>
    <w:p w:rsidR="003F794D" w:rsidRPr="00327F13" w:rsidRDefault="003F794D" w:rsidP="003F794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3F794D" w:rsidRPr="00327F13" w:rsidRDefault="003F794D" w:rsidP="003F794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:rsidR="003F794D" w:rsidRPr="00327F13" w:rsidRDefault="003F794D" w:rsidP="003F794D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:rsidR="003F794D" w:rsidRPr="00327F13" w:rsidRDefault="003F794D" w:rsidP="003F794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:rsidR="003F794D" w:rsidRPr="00327F13" w:rsidRDefault="003F794D" w:rsidP="003F794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:rsidR="003F794D" w:rsidRPr="00327F13" w:rsidRDefault="003F794D" w:rsidP="003F794D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:rsidR="003F794D" w:rsidRPr="00327F13" w:rsidRDefault="003F794D" w:rsidP="003F794D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:rsidR="003F794D" w:rsidRPr="00327F13" w:rsidRDefault="003F794D" w:rsidP="003F794D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3F794D" w:rsidRPr="00327F13" w:rsidRDefault="003F794D" w:rsidP="003F794D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:rsidR="003F794D" w:rsidRPr="00327F13" w:rsidRDefault="003F794D" w:rsidP="003F794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:rsidR="003F794D" w:rsidRPr="00327F13" w:rsidRDefault="003F794D" w:rsidP="003F794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3F794D" w:rsidRPr="00327F13" w:rsidRDefault="003F794D" w:rsidP="003F794D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:rsidR="003F794D" w:rsidRPr="00327F13" w:rsidRDefault="003F794D" w:rsidP="003F794D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:rsidR="003F794D" w:rsidRPr="00327F13" w:rsidRDefault="003F794D" w:rsidP="003F794D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:rsidR="003F794D" w:rsidRPr="00327F13" w:rsidRDefault="003F794D" w:rsidP="003F794D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 xml:space="preserve">Dział Zamówień Publicznych  </w:t>
      </w:r>
    </w:p>
    <w:p w:rsidR="003F794D" w:rsidRPr="00327F13" w:rsidRDefault="003F794D" w:rsidP="003F794D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 xml:space="preserve">Al. Mickiewicza 30 </w:t>
      </w:r>
    </w:p>
    <w:p w:rsidR="003F794D" w:rsidRPr="00327F13" w:rsidRDefault="003F794D" w:rsidP="003F794D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 xml:space="preserve">30-059 Kraków,  </w:t>
      </w:r>
    </w:p>
    <w:p w:rsidR="003F794D" w:rsidRPr="00D9443E" w:rsidRDefault="003F794D" w:rsidP="003F794D">
      <w:pPr>
        <w:ind w:firstLine="3969"/>
        <w:rPr>
          <w:b/>
          <w:sz w:val="20"/>
          <w:szCs w:val="20"/>
          <w:highlight w:val="yellow"/>
        </w:rPr>
      </w:pPr>
    </w:p>
    <w:p w:rsidR="003F794D" w:rsidRPr="00D9443E" w:rsidRDefault="003F794D" w:rsidP="003F794D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D9443E">
        <w:rPr>
          <w:sz w:val="20"/>
          <w:szCs w:val="20"/>
        </w:rPr>
        <w:t>:</w:t>
      </w:r>
      <w:r w:rsidRPr="00D9443E">
        <w:rPr>
          <w:b/>
          <w:bCs/>
          <w:sz w:val="20"/>
          <w:szCs w:val="20"/>
        </w:rPr>
        <w:t xml:space="preserve"> </w:t>
      </w:r>
      <w:bookmarkEnd w:id="0"/>
      <w:r w:rsidRPr="00615524">
        <w:rPr>
          <w:b/>
          <w:bCs/>
          <w:sz w:val="20"/>
          <w:szCs w:val="20"/>
        </w:rPr>
        <w:t xml:space="preserve">Przygotowanie strony internetowej projektu </w:t>
      </w:r>
      <w:proofErr w:type="spellStart"/>
      <w:r w:rsidRPr="00615524">
        <w:rPr>
          <w:b/>
          <w:bCs/>
          <w:sz w:val="20"/>
          <w:szCs w:val="20"/>
        </w:rPr>
        <w:t>AIatAGH</w:t>
      </w:r>
      <w:proofErr w:type="spellEnd"/>
      <w:r w:rsidRPr="00615524">
        <w:rPr>
          <w:b/>
          <w:bCs/>
          <w:sz w:val="20"/>
          <w:szCs w:val="20"/>
        </w:rPr>
        <w:t xml:space="preserve"> - Kc-zp.272-709/22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realizację przedmiotu zamówienia, zgodnie z zasadami określonymi w specyfikacji warunków zamówienia.</w:t>
      </w:r>
    </w:p>
    <w:p w:rsidR="003F794D" w:rsidRPr="00F50FAD" w:rsidRDefault="003F794D" w:rsidP="003F794D">
      <w:pPr>
        <w:widowControl w:val="0"/>
        <w:ind w:right="1"/>
        <w:jc w:val="both"/>
        <w:rPr>
          <w:sz w:val="20"/>
          <w:szCs w:val="20"/>
        </w:rPr>
      </w:pPr>
    </w:p>
    <w:p w:rsidR="003F794D" w:rsidRPr="0028401E" w:rsidRDefault="003F794D" w:rsidP="003F794D">
      <w:pPr>
        <w:spacing w:line="360" w:lineRule="auto"/>
        <w:jc w:val="both"/>
        <w:rPr>
          <w:sz w:val="20"/>
          <w:szCs w:val="20"/>
        </w:rPr>
      </w:pPr>
      <w:r w:rsidRPr="0028401E">
        <w:rPr>
          <w:b/>
          <w:sz w:val="20"/>
          <w:szCs w:val="20"/>
        </w:rPr>
        <w:t>Cena brutto za całość przedmiotu zamówienia ............................... PLN</w:t>
      </w:r>
    </w:p>
    <w:p w:rsidR="003F794D" w:rsidRPr="0028401E" w:rsidRDefault="003F794D" w:rsidP="003F794D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bookmarkStart w:id="1" w:name="_Hlk106705224"/>
      <w:r w:rsidRPr="0028401E">
        <w:rPr>
          <w:i/>
          <w:sz w:val="20"/>
          <w:szCs w:val="20"/>
        </w:rPr>
        <w:t>(słownie brutto.....................................................................................................................................)</w:t>
      </w:r>
    </w:p>
    <w:bookmarkEnd w:id="1"/>
    <w:p w:rsidR="003F794D" w:rsidRPr="00F50FAD" w:rsidRDefault="003F794D" w:rsidP="003F794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</w:t>
      </w:r>
      <w:r>
        <w:rPr>
          <w:sz w:val="20"/>
          <w:szCs w:val="20"/>
        </w:rPr>
        <w:t>e</w:t>
      </w:r>
      <w:r w:rsidRPr="00F50FAD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F50FAD">
        <w:rPr>
          <w:sz w:val="20"/>
          <w:szCs w:val="20"/>
        </w:rPr>
        <w:t xml:space="preserve"> zawiera</w:t>
      </w:r>
      <w:r>
        <w:rPr>
          <w:sz w:val="20"/>
          <w:szCs w:val="20"/>
        </w:rPr>
        <w:t>ją właściwą stawkę</w:t>
      </w:r>
      <w:r w:rsidRPr="00F50FAD">
        <w:rPr>
          <w:sz w:val="20"/>
          <w:szCs w:val="20"/>
        </w:rPr>
        <w:t xml:space="preserve"> podatk</w:t>
      </w:r>
      <w:r>
        <w:rPr>
          <w:sz w:val="20"/>
          <w:szCs w:val="20"/>
        </w:rPr>
        <w:t>u</w:t>
      </w:r>
      <w:r w:rsidRPr="00F50FAD">
        <w:rPr>
          <w:sz w:val="20"/>
          <w:szCs w:val="20"/>
        </w:rPr>
        <w:t xml:space="preserve"> VAT</w:t>
      </w:r>
    </w:p>
    <w:p w:rsidR="000E1230" w:rsidRDefault="003F794D" w:rsidP="000E1230">
      <w:pPr>
        <w:rPr>
          <w:b/>
          <w:sz w:val="20"/>
          <w:szCs w:val="20"/>
        </w:rPr>
      </w:pPr>
      <w:r w:rsidRPr="0067081D">
        <w:rPr>
          <w:b/>
          <w:sz w:val="20"/>
          <w:szCs w:val="20"/>
        </w:rPr>
        <w:t xml:space="preserve">Termin realizacji </w:t>
      </w:r>
      <w:r>
        <w:rPr>
          <w:b/>
          <w:sz w:val="20"/>
          <w:szCs w:val="20"/>
        </w:rPr>
        <w:t xml:space="preserve">zamówienia: </w:t>
      </w:r>
      <w:r w:rsidRPr="0067081D">
        <w:rPr>
          <w:sz w:val="20"/>
          <w:szCs w:val="20"/>
        </w:rPr>
        <w:t xml:space="preserve">do </w:t>
      </w:r>
      <w:r w:rsidR="000E1230" w:rsidRPr="000E1230">
        <w:rPr>
          <w:sz w:val="20"/>
          <w:szCs w:val="20"/>
        </w:rPr>
        <w:t>21</w:t>
      </w:r>
      <w:r w:rsidRPr="000E1230">
        <w:rPr>
          <w:sz w:val="20"/>
          <w:szCs w:val="20"/>
        </w:rPr>
        <w:t xml:space="preserve"> dni od</w:t>
      </w:r>
      <w:r w:rsidRPr="009C34BE">
        <w:rPr>
          <w:sz w:val="20"/>
          <w:szCs w:val="20"/>
        </w:rPr>
        <w:t xml:space="preserve"> </w:t>
      </w:r>
      <w:bookmarkStart w:id="2" w:name="_GoBack"/>
      <w:bookmarkEnd w:id="2"/>
      <w:r w:rsidRPr="009C34BE">
        <w:rPr>
          <w:sz w:val="20"/>
          <w:szCs w:val="20"/>
        </w:rPr>
        <w:t>daty podpisania umowy</w:t>
      </w:r>
      <w:r w:rsidRPr="0067081D">
        <w:rPr>
          <w:sz w:val="20"/>
          <w:szCs w:val="20"/>
        </w:rPr>
        <w:t>.</w:t>
      </w:r>
    </w:p>
    <w:p w:rsidR="000E1230" w:rsidRDefault="000E1230" w:rsidP="000E1230">
      <w:pPr>
        <w:rPr>
          <w:sz w:val="20"/>
          <w:szCs w:val="20"/>
        </w:rPr>
      </w:pPr>
      <w:r w:rsidRPr="0067081D">
        <w:rPr>
          <w:b/>
          <w:sz w:val="20"/>
          <w:szCs w:val="20"/>
        </w:rPr>
        <w:t xml:space="preserve">Termin </w:t>
      </w:r>
      <w:r>
        <w:rPr>
          <w:b/>
          <w:sz w:val="20"/>
          <w:szCs w:val="20"/>
        </w:rPr>
        <w:t xml:space="preserve">implementacji strony </w:t>
      </w:r>
      <w:r w:rsidRPr="000E1230">
        <w:rPr>
          <w:b/>
          <w:sz w:val="20"/>
          <w:szCs w:val="20"/>
          <w:highlight w:val="yellow"/>
        </w:rPr>
        <w:t>/Kryterium oceny ofert</w:t>
      </w:r>
      <w:r>
        <w:rPr>
          <w:b/>
          <w:sz w:val="20"/>
          <w:szCs w:val="20"/>
        </w:rPr>
        <w:t xml:space="preserve">/: </w:t>
      </w:r>
      <w:r w:rsidRPr="0067081D">
        <w:rPr>
          <w:sz w:val="20"/>
          <w:szCs w:val="20"/>
        </w:rPr>
        <w:t xml:space="preserve">do </w:t>
      </w:r>
      <w:r>
        <w:rPr>
          <w:sz w:val="20"/>
          <w:szCs w:val="20"/>
          <w:highlight w:val="yellow"/>
        </w:rPr>
        <w:t xml:space="preserve">………. </w:t>
      </w:r>
      <w:r w:rsidRPr="0067081D">
        <w:rPr>
          <w:sz w:val="20"/>
          <w:szCs w:val="20"/>
        </w:rPr>
        <w:t xml:space="preserve">dni </w:t>
      </w:r>
      <w:r w:rsidRPr="009C34BE">
        <w:rPr>
          <w:sz w:val="20"/>
          <w:szCs w:val="20"/>
        </w:rPr>
        <w:t>od daty podpisania umowy</w:t>
      </w:r>
      <w:r w:rsidRPr="0067081D">
        <w:rPr>
          <w:sz w:val="20"/>
          <w:szCs w:val="20"/>
        </w:rPr>
        <w:t>.</w:t>
      </w:r>
    </w:p>
    <w:p w:rsidR="000E1230" w:rsidRPr="007C7779" w:rsidRDefault="007C7779" w:rsidP="007C7779">
      <w:pPr>
        <w:jc w:val="both"/>
        <w:rPr>
          <w:i/>
          <w:sz w:val="20"/>
          <w:szCs w:val="20"/>
        </w:rPr>
      </w:pPr>
      <w:r w:rsidRPr="007C7779">
        <w:rPr>
          <w:rFonts w:eastAsia="Calibri"/>
          <w:b/>
          <w:sz w:val="20"/>
          <w:szCs w:val="20"/>
          <w:lang w:eastAsia="en-US"/>
        </w:rPr>
        <w:t>Z</w:t>
      </w:r>
      <w:r w:rsidRPr="007C7779">
        <w:rPr>
          <w:rFonts w:eastAsia="Calibri"/>
          <w:b/>
          <w:sz w:val="20"/>
          <w:szCs w:val="20"/>
          <w:lang w:eastAsia="en-US"/>
        </w:rPr>
        <w:t>budowan</w:t>
      </w:r>
      <w:r w:rsidRPr="007C7779">
        <w:rPr>
          <w:rFonts w:eastAsia="Calibri"/>
          <w:b/>
          <w:sz w:val="20"/>
          <w:szCs w:val="20"/>
          <w:lang w:eastAsia="en-US"/>
        </w:rPr>
        <w:t>a</w:t>
      </w:r>
      <w:r w:rsidRPr="007C7779">
        <w:rPr>
          <w:rFonts w:eastAsia="Calibri"/>
          <w:b/>
          <w:sz w:val="20"/>
          <w:szCs w:val="20"/>
          <w:lang w:eastAsia="en-US"/>
        </w:rPr>
        <w:t xml:space="preserve"> witryn</w:t>
      </w:r>
      <w:r w:rsidRPr="007C7779">
        <w:rPr>
          <w:rFonts w:eastAsia="Calibri"/>
          <w:b/>
          <w:sz w:val="20"/>
          <w:szCs w:val="20"/>
          <w:lang w:eastAsia="en-US"/>
        </w:rPr>
        <w:t xml:space="preserve">a zostanie </w:t>
      </w:r>
      <w:r w:rsidRPr="007C7779">
        <w:rPr>
          <w:rFonts w:eastAsia="Calibri"/>
          <w:b/>
          <w:sz w:val="20"/>
          <w:szCs w:val="20"/>
          <w:lang w:eastAsia="en-US"/>
        </w:rPr>
        <w:t>opart</w:t>
      </w:r>
      <w:r w:rsidRPr="007C7779">
        <w:rPr>
          <w:rFonts w:eastAsia="Calibri"/>
          <w:b/>
          <w:sz w:val="20"/>
          <w:szCs w:val="20"/>
          <w:lang w:eastAsia="en-US"/>
        </w:rPr>
        <w:t xml:space="preserve">a </w:t>
      </w:r>
      <w:r w:rsidRPr="007C7779">
        <w:rPr>
          <w:rFonts w:eastAsia="Calibri"/>
          <w:b/>
          <w:sz w:val="20"/>
          <w:szCs w:val="20"/>
          <w:lang w:eastAsia="en-US"/>
        </w:rPr>
        <w:t xml:space="preserve">o </w:t>
      </w:r>
      <w:r w:rsidRPr="007C7779">
        <w:rPr>
          <w:rFonts w:eastAsia="Calibri"/>
          <w:b/>
          <w:sz w:val="20"/>
          <w:szCs w:val="20"/>
          <w:lang w:eastAsia="en-US"/>
        </w:rPr>
        <w:t xml:space="preserve">następujący </w:t>
      </w:r>
      <w:r w:rsidRPr="007C7779">
        <w:rPr>
          <w:rFonts w:eastAsia="Calibri"/>
          <w:b/>
          <w:sz w:val="20"/>
          <w:szCs w:val="20"/>
          <w:lang w:eastAsia="en-US"/>
        </w:rPr>
        <w:t>CMS</w:t>
      </w:r>
      <w:r w:rsidRPr="007C7779">
        <w:rPr>
          <w:rFonts w:eastAsia="Calibri"/>
          <w:sz w:val="20"/>
          <w:szCs w:val="20"/>
          <w:lang w:eastAsia="en-US"/>
        </w:rPr>
        <w:t xml:space="preserve"> (Content Management System)</w:t>
      </w:r>
      <w:r w:rsidRPr="007C7779">
        <w:rPr>
          <w:rFonts w:eastAsia="Calibri"/>
          <w:sz w:val="20"/>
          <w:szCs w:val="20"/>
          <w:lang w:eastAsia="en-US"/>
        </w:rPr>
        <w:t xml:space="preserve"> </w:t>
      </w:r>
      <w:r w:rsidRPr="007C7779">
        <w:rPr>
          <w:rFonts w:eastAsia="Calibri"/>
          <w:sz w:val="20"/>
          <w:szCs w:val="20"/>
          <w:highlight w:val="yellow"/>
          <w:lang w:eastAsia="en-US"/>
        </w:rPr>
        <w:t>………………</w:t>
      </w:r>
      <w:r w:rsidRPr="007C7779">
        <w:rPr>
          <w:rFonts w:eastAsia="Calibri"/>
          <w:sz w:val="20"/>
          <w:szCs w:val="20"/>
          <w:lang w:eastAsia="en-US"/>
        </w:rPr>
        <w:t xml:space="preserve"> </w:t>
      </w:r>
      <w:r w:rsidRPr="007C7779">
        <w:rPr>
          <w:rFonts w:eastAsia="Calibri"/>
          <w:i/>
          <w:sz w:val="20"/>
          <w:szCs w:val="20"/>
          <w:lang w:eastAsia="en-US"/>
        </w:rPr>
        <w:t>(proszę wpisać nazwę CMS)</w:t>
      </w:r>
    </w:p>
    <w:p w:rsidR="003F794D" w:rsidRPr="00F50FAD" w:rsidRDefault="003F794D" w:rsidP="003F794D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Pr="0028401E">
        <w:rPr>
          <w:sz w:val="20"/>
          <w:szCs w:val="20"/>
        </w:rPr>
        <w:t>przelewem w terminie do 21 dni od daty otrzymania faktury przez Zamawiającego na rachunek Wykonawcy zawarty na dzień</w:t>
      </w:r>
      <w:r w:rsidRPr="00F50FAD">
        <w:rPr>
          <w:sz w:val="20"/>
          <w:szCs w:val="20"/>
        </w:rPr>
        <w:t xml:space="preserve"> zlecenia przelewu w wykazie podmiotów, o których mowa w art. 96b ust. 1) Ustawy o podatku od towarów i usług.</w:t>
      </w:r>
    </w:p>
    <w:p w:rsidR="003F794D" w:rsidRPr="00BA79C6" w:rsidRDefault="003F794D" w:rsidP="000E1230">
      <w:pPr>
        <w:rPr>
          <w:sz w:val="22"/>
          <w:szCs w:val="22"/>
        </w:rPr>
      </w:pPr>
    </w:p>
    <w:p w:rsidR="003F794D" w:rsidRPr="00C81224" w:rsidRDefault="003F794D" w:rsidP="003F794D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:rsidR="003F794D" w:rsidRPr="00C1016D" w:rsidRDefault="003F794D" w:rsidP="003F794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3F794D" w:rsidRPr="00C81224" w:rsidRDefault="003F794D" w:rsidP="003F794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:rsidR="003F794D" w:rsidRPr="00C81224" w:rsidRDefault="003F794D" w:rsidP="003F794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3F794D" w:rsidRPr="00C81224" w:rsidRDefault="003F794D" w:rsidP="003F794D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F794D" w:rsidRPr="00C81224" w:rsidRDefault="003F794D" w:rsidP="003F794D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F794D" w:rsidRPr="00C81224" w:rsidRDefault="003F794D" w:rsidP="003F794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F794D" w:rsidRPr="00C81224" w:rsidTr="00CB6F7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94D" w:rsidRPr="00C81224" w:rsidRDefault="003F794D" w:rsidP="00CB6F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94D" w:rsidRPr="00C81224" w:rsidRDefault="003F794D" w:rsidP="00CB6F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3F794D" w:rsidRPr="00C81224" w:rsidRDefault="003F794D" w:rsidP="00CB6F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794D" w:rsidRPr="00C81224" w:rsidRDefault="003F794D" w:rsidP="00CB6F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3F794D" w:rsidRPr="00C81224" w:rsidTr="00CB6F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94D" w:rsidRPr="00C81224" w:rsidRDefault="003F794D" w:rsidP="00CB6F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94D" w:rsidRPr="00C81224" w:rsidRDefault="003F794D" w:rsidP="00CB6F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94D" w:rsidRPr="00C81224" w:rsidRDefault="003F794D" w:rsidP="00CB6F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3F794D" w:rsidRPr="00C81224" w:rsidTr="00CB6F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94D" w:rsidRPr="00C81224" w:rsidRDefault="003F794D" w:rsidP="00CB6F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94D" w:rsidRPr="00C81224" w:rsidRDefault="003F794D" w:rsidP="00CB6F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94D" w:rsidRPr="00C81224" w:rsidRDefault="003F794D" w:rsidP="00CB6F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3F794D" w:rsidRPr="00C81224" w:rsidRDefault="003F794D" w:rsidP="003F794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3F794D" w:rsidRPr="00C81224" w:rsidRDefault="003F794D" w:rsidP="003F794D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3F794D" w:rsidRPr="00C81224" w:rsidRDefault="003F794D" w:rsidP="003F794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3F794D" w:rsidRPr="00C81224" w:rsidRDefault="003F794D" w:rsidP="003F794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3F794D" w:rsidRPr="00C81224" w:rsidRDefault="003F794D" w:rsidP="003F794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3F794D" w:rsidRPr="00C81224" w:rsidRDefault="003F794D" w:rsidP="003F794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3F794D" w:rsidRPr="00C81224" w:rsidRDefault="003F794D" w:rsidP="003F794D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3F794D" w:rsidRPr="00C81224" w:rsidRDefault="003F794D" w:rsidP="003F794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3F794D" w:rsidRPr="00C81224" w:rsidRDefault="003F794D" w:rsidP="003F794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3F794D" w:rsidRPr="00C81224" w:rsidRDefault="003F794D" w:rsidP="003F794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3F794D" w:rsidRPr="00C81224" w:rsidRDefault="003F794D" w:rsidP="003F794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3F794D" w:rsidRPr="00C81224" w:rsidRDefault="003F794D" w:rsidP="003F794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3F794D" w:rsidRPr="00C81224" w:rsidRDefault="003F794D" w:rsidP="003F794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3F794D" w:rsidRPr="00C81224" w:rsidRDefault="003F794D" w:rsidP="003F794D">
      <w:pPr>
        <w:jc w:val="both"/>
        <w:rPr>
          <w:sz w:val="20"/>
          <w:szCs w:val="20"/>
        </w:rPr>
      </w:pPr>
    </w:p>
    <w:p w:rsidR="003F794D" w:rsidRPr="009D651F" w:rsidRDefault="003F794D" w:rsidP="003F794D">
      <w:pPr>
        <w:jc w:val="right"/>
        <w:rPr>
          <w:sz w:val="20"/>
          <w:szCs w:val="20"/>
        </w:rPr>
      </w:pPr>
    </w:p>
    <w:p w:rsidR="003F794D" w:rsidRPr="001250A5" w:rsidRDefault="003F794D" w:rsidP="003F794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:rsidR="003F794D" w:rsidRDefault="003F794D" w:rsidP="003F794D">
      <w:pPr>
        <w:jc w:val="right"/>
        <w:rPr>
          <w:sz w:val="20"/>
          <w:szCs w:val="20"/>
        </w:rPr>
      </w:pPr>
    </w:p>
    <w:p w:rsidR="003F794D" w:rsidRPr="00FC7F27" w:rsidRDefault="003F794D" w:rsidP="003F794D">
      <w:pPr>
        <w:rPr>
          <w:sz w:val="20"/>
          <w:szCs w:val="20"/>
        </w:rPr>
      </w:pPr>
    </w:p>
    <w:p w:rsidR="003F794D" w:rsidRPr="00FC7F27" w:rsidRDefault="003F794D" w:rsidP="003F794D">
      <w:pPr>
        <w:rPr>
          <w:sz w:val="20"/>
          <w:szCs w:val="20"/>
        </w:rPr>
      </w:pPr>
    </w:p>
    <w:p w:rsidR="003F794D" w:rsidRPr="00FC7F27" w:rsidRDefault="003F794D" w:rsidP="003F794D">
      <w:pPr>
        <w:rPr>
          <w:sz w:val="20"/>
          <w:szCs w:val="20"/>
        </w:rPr>
      </w:pPr>
    </w:p>
    <w:p w:rsidR="003F794D" w:rsidRDefault="003F794D" w:rsidP="003F794D">
      <w:pPr>
        <w:rPr>
          <w:sz w:val="20"/>
          <w:szCs w:val="20"/>
        </w:rPr>
      </w:pPr>
    </w:p>
    <w:p w:rsidR="003F794D" w:rsidRDefault="003F794D" w:rsidP="003F794D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3F794D" w:rsidRPr="00FC7F27" w:rsidRDefault="003F794D" w:rsidP="003F794D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Pr="003F794D" w:rsidRDefault="00FE545C" w:rsidP="003F794D"/>
    <w:sectPr w:rsidR="00FE545C" w:rsidRPr="003F79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74C" w:rsidRDefault="00BB374C">
      <w:r>
        <w:separator/>
      </w:r>
    </w:p>
  </w:endnote>
  <w:endnote w:type="continuationSeparator" w:id="0">
    <w:p w:rsidR="00BB374C" w:rsidRDefault="00BB3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A5B" w:rsidRDefault="00AD6A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A5B" w:rsidRDefault="00AD6A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74C" w:rsidRDefault="00BB374C">
      <w:r>
        <w:separator/>
      </w:r>
    </w:p>
  </w:footnote>
  <w:footnote w:type="continuationSeparator" w:id="0">
    <w:p w:rsidR="00BB374C" w:rsidRDefault="00BB3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A5B" w:rsidRDefault="00AD6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A5B" w:rsidRDefault="00AD6A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74C"/>
    <w:rsid w:val="00012286"/>
    <w:rsid w:val="000704FC"/>
    <w:rsid w:val="00071CCC"/>
    <w:rsid w:val="000B731D"/>
    <w:rsid w:val="000D6134"/>
    <w:rsid w:val="000E09C7"/>
    <w:rsid w:val="000E1230"/>
    <w:rsid w:val="000F6589"/>
    <w:rsid w:val="00106636"/>
    <w:rsid w:val="00116EC6"/>
    <w:rsid w:val="001801DD"/>
    <w:rsid w:val="001D4612"/>
    <w:rsid w:val="00207E98"/>
    <w:rsid w:val="002723B0"/>
    <w:rsid w:val="00315A4A"/>
    <w:rsid w:val="003F794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7779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6A5B"/>
    <w:rsid w:val="00B774DC"/>
    <w:rsid w:val="00BB374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D45F12"/>
  <w15:chartTrackingRefBased/>
  <w15:docId w15:val="{E83EA5C6-838D-467B-9DEE-01B6BCF6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794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ADB17-3F9E-41BA-AB35-830FBFEE7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2022-12-13T08:59:00Z</cp:lastPrinted>
  <dcterms:created xsi:type="dcterms:W3CDTF">2022-12-13T08:59:00Z</dcterms:created>
  <dcterms:modified xsi:type="dcterms:W3CDTF">2022-12-13T08:59:00Z</dcterms:modified>
</cp:coreProperties>
</file>