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62D" w:rsidRDefault="00086C35" w:rsidP="0008262D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:rsidR="00086C35" w:rsidRPr="00271A52" w:rsidRDefault="00271A52" w:rsidP="00271A52">
      <w:pPr>
        <w:pStyle w:val="pkt"/>
        <w:ind w:left="0" w:firstLine="0"/>
        <w:jc w:val="center"/>
        <w:rPr>
          <w:b/>
          <w:color w:val="000000"/>
        </w:rPr>
      </w:pPr>
      <w:r>
        <w:rPr>
          <w:noProof/>
        </w:rPr>
        <w:drawing>
          <wp:inline distT="0" distB="0" distL="0" distR="0" wp14:anchorId="0AA30AB6" wp14:editId="1551AFE9">
            <wp:extent cx="4319905" cy="845185"/>
            <wp:effectExtent l="0" t="0" r="4445" b="0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845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86C35" w:rsidRDefault="00086C35" w:rsidP="00086C35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086C35" w:rsidRDefault="00086C35" w:rsidP="00086C35"/>
    <w:p w:rsidR="00086C35" w:rsidRDefault="00086C35" w:rsidP="00086C35"/>
    <w:p w:rsidR="00086C35" w:rsidRDefault="00086C35" w:rsidP="00086C3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086C35" w:rsidRDefault="00086C35" w:rsidP="00086C3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6C35" w:rsidRDefault="00086C35" w:rsidP="00086C3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086C35" w:rsidRDefault="00086C35" w:rsidP="00086C3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6C35" w:rsidRPr="006B0554" w:rsidRDefault="00086C35" w:rsidP="001D5C5A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1D5C5A" w:rsidRPr="001D5C5A">
        <w:rPr>
          <w:b/>
          <w:sz w:val="22"/>
          <w:szCs w:val="22"/>
        </w:rPr>
        <w:t>Usługa przeprowadzenia certyfikowanego kursu asesora</w:t>
      </w:r>
      <w:r w:rsidR="001D5C5A">
        <w:rPr>
          <w:b/>
          <w:sz w:val="22"/>
          <w:szCs w:val="22"/>
        </w:rPr>
        <w:t xml:space="preserve"> </w:t>
      </w:r>
      <w:proofErr w:type="spellStart"/>
      <w:r w:rsidR="001D5C5A" w:rsidRPr="001D5C5A">
        <w:rPr>
          <w:b/>
          <w:sz w:val="22"/>
          <w:szCs w:val="22"/>
        </w:rPr>
        <w:t>Assessment</w:t>
      </w:r>
      <w:proofErr w:type="spellEnd"/>
      <w:r w:rsidR="001D5C5A" w:rsidRPr="001D5C5A">
        <w:rPr>
          <w:b/>
          <w:sz w:val="22"/>
          <w:szCs w:val="22"/>
        </w:rPr>
        <w:t>/Development Center dla jednej pracowniczki Biura ds. Osób Niepełnosprawnych AGH - Kc-zp.272-692/22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443"/>
        <w:gridCol w:w="2127"/>
        <w:gridCol w:w="2409"/>
      </w:tblGrid>
      <w:tr w:rsidR="00086C35" w:rsidTr="00271BD1">
        <w:trPr>
          <w:cantSplit/>
          <w:trHeight w:val="782"/>
        </w:trPr>
        <w:tc>
          <w:tcPr>
            <w:tcW w:w="633" w:type="dxa"/>
            <w:vAlign w:val="center"/>
          </w:tcPr>
          <w:p w:rsidR="00086C35" w:rsidRDefault="00086C35" w:rsidP="00271BD1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443" w:type="dxa"/>
            <w:vAlign w:val="center"/>
          </w:tcPr>
          <w:p w:rsidR="00086C35" w:rsidRDefault="00086C35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vAlign w:val="center"/>
          </w:tcPr>
          <w:p w:rsidR="00086C35" w:rsidRDefault="00086C35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09" w:type="dxa"/>
          </w:tcPr>
          <w:p w:rsidR="00086C35" w:rsidRDefault="00086C35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086C35" w:rsidRDefault="00086C35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086C35" w:rsidTr="00271BD1">
        <w:trPr>
          <w:cantSplit/>
          <w:trHeight w:hRule="exact" w:val="281"/>
        </w:trPr>
        <w:tc>
          <w:tcPr>
            <w:tcW w:w="633" w:type="dxa"/>
            <w:vAlign w:val="center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443" w:type="dxa"/>
            <w:vAlign w:val="center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086C35" w:rsidTr="00271BD1">
        <w:trPr>
          <w:cantSplit/>
          <w:trHeight w:val="921"/>
        </w:trPr>
        <w:tc>
          <w:tcPr>
            <w:tcW w:w="633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86C35" w:rsidTr="00271BD1">
        <w:trPr>
          <w:cantSplit/>
          <w:trHeight w:val="870"/>
        </w:trPr>
        <w:tc>
          <w:tcPr>
            <w:tcW w:w="633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086C35" w:rsidRDefault="00086C35" w:rsidP="00086C35">
      <w:pPr>
        <w:spacing w:line="360" w:lineRule="auto"/>
        <w:jc w:val="both"/>
        <w:rPr>
          <w:b/>
        </w:rPr>
      </w:pPr>
    </w:p>
    <w:p w:rsidR="00086C35" w:rsidRPr="00BB5634" w:rsidRDefault="00086C35" w:rsidP="00086C35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086C35" w:rsidRDefault="00086C35" w:rsidP="00086C35">
      <w:pPr>
        <w:spacing w:line="360" w:lineRule="auto"/>
        <w:jc w:val="both"/>
      </w:pPr>
    </w:p>
    <w:p w:rsidR="00086C35" w:rsidRDefault="00086C35" w:rsidP="00086C35">
      <w:pPr>
        <w:spacing w:line="360" w:lineRule="auto"/>
        <w:jc w:val="both"/>
      </w:pPr>
    </w:p>
    <w:p w:rsidR="00086C35" w:rsidRDefault="00086C35" w:rsidP="00086C35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086C35" w:rsidRPr="005D139C" w:rsidRDefault="00086C35" w:rsidP="00086C35"/>
    <w:p w:rsidR="00086C35" w:rsidRPr="007F6A49" w:rsidRDefault="00086C35" w:rsidP="00086C35"/>
    <w:p w:rsidR="00086C35" w:rsidRPr="001E243C" w:rsidRDefault="00086C35" w:rsidP="00086C35"/>
    <w:p w:rsidR="00086C35" w:rsidRPr="00FC0C79" w:rsidRDefault="00086C35" w:rsidP="00086C35"/>
    <w:p w:rsidR="00086C35" w:rsidRPr="00E40A3C" w:rsidRDefault="00086C35" w:rsidP="00086C35"/>
    <w:p w:rsidR="00086C35" w:rsidRPr="007639CD" w:rsidRDefault="00086C35" w:rsidP="00086C35"/>
    <w:p w:rsidR="00082E0F" w:rsidRDefault="00082E0F" w:rsidP="00082E0F"/>
    <w:p w:rsidR="00F213FB" w:rsidRPr="00C254C7" w:rsidRDefault="00F213FB" w:rsidP="00C254C7">
      <w:pPr>
        <w:pStyle w:val="Zwykytekst"/>
      </w:pPr>
    </w:p>
    <w:sectPr w:rsidR="00F213FB" w:rsidRPr="00C254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078" w:rsidRDefault="00034078">
      <w:r>
        <w:separator/>
      </w:r>
    </w:p>
  </w:endnote>
  <w:endnote w:type="continuationSeparator" w:id="0">
    <w:p w:rsidR="00034078" w:rsidRDefault="00034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078" w:rsidRDefault="00034078">
      <w:r>
        <w:separator/>
      </w:r>
    </w:p>
  </w:footnote>
  <w:footnote w:type="continuationSeparator" w:id="0">
    <w:p w:rsidR="00034078" w:rsidRDefault="00034078">
      <w:r>
        <w:continuationSeparator/>
      </w:r>
    </w:p>
  </w:footnote>
  <w:footnote w:id="1">
    <w:p w:rsidR="00086C35" w:rsidRDefault="00086C35" w:rsidP="00086C3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88D"/>
    <w:rsid w:val="00034078"/>
    <w:rsid w:val="0008262D"/>
    <w:rsid w:val="00082E0F"/>
    <w:rsid w:val="00086C35"/>
    <w:rsid w:val="0010649E"/>
    <w:rsid w:val="001D5C5A"/>
    <w:rsid w:val="00210E8E"/>
    <w:rsid w:val="00271A52"/>
    <w:rsid w:val="00276C10"/>
    <w:rsid w:val="003B788D"/>
    <w:rsid w:val="00435FA8"/>
    <w:rsid w:val="006E6E0B"/>
    <w:rsid w:val="00702A72"/>
    <w:rsid w:val="00B81ACB"/>
    <w:rsid w:val="00C049BA"/>
    <w:rsid w:val="00C254C7"/>
    <w:rsid w:val="00C34B2E"/>
    <w:rsid w:val="00D11BC3"/>
    <w:rsid w:val="00DD5BF2"/>
    <w:rsid w:val="00F213FB"/>
    <w:rsid w:val="00F70443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D649FE"/>
  <w15:chartTrackingRefBased/>
  <w15:docId w15:val="{6EAB977A-0522-4BDB-AAAD-DE52CF6A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6C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35F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FA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6C3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6C35"/>
  </w:style>
  <w:style w:type="character" w:styleId="Odwoanieprzypisudolnego">
    <w:name w:val="footnote reference"/>
    <w:uiPriority w:val="99"/>
    <w:semiHidden/>
    <w:unhideWhenUsed/>
    <w:rsid w:val="00086C35"/>
    <w:rPr>
      <w:vertAlign w:val="superscript"/>
    </w:rPr>
  </w:style>
  <w:style w:type="paragraph" w:customStyle="1" w:styleId="Gwka">
    <w:name w:val="Główka"/>
    <w:basedOn w:val="Normalny"/>
    <w:rsid w:val="00086C35"/>
    <w:rPr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08262D"/>
    <w:pPr>
      <w:suppressAutoHyphens/>
      <w:autoSpaceDN w:val="0"/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21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2022-11-29T12:00:00Z</cp:lastPrinted>
  <dcterms:created xsi:type="dcterms:W3CDTF">2022-11-29T12:00:00Z</dcterms:created>
  <dcterms:modified xsi:type="dcterms:W3CDTF">2022-11-29T12:00:00Z</dcterms:modified>
</cp:coreProperties>
</file>