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843934" w:rsidRPr="00843934" w:rsidRDefault="009D14F9" w:rsidP="00843934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379984AF" wp14:editId="3E204A90">
            <wp:extent cx="4319905" cy="845185"/>
            <wp:effectExtent l="0" t="0" r="4445" b="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163" w:rsidRDefault="006A5163" w:rsidP="009D14F9">
      <w:pPr>
        <w:keepNext/>
        <w:spacing w:after="0" w:line="36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06FB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przeprowadzenia certyfikowanego kursu asesora  </w:t>
      </w:r>
      <w:proofErr w:type="spellStart"/>
      <w:r w:rsidR="00406FBD">
        <w:rPr>
          <w:rFonts w:ascii="Arial" w:eastAsia="Times New Roman" w:hAnsi="Arial" w:cs="Arial"/>
          <w:b/>
          <w:sz w:val="20"/>
          <w:szCs w:val="20"/>
          <w:lang w:eastAsia="pl-PL"/>
        </w:rPr>
        <w:t>Assessment</w:t>
      </w:r>
      <w:proofErr w:type="spellEnd"/>
      <w:r w:rsidR="00406FBD">
        <w:rPr>
          <w:rFonts w:ascii="Arial" w:eastAsia="Times New Roman" w:hAnsi="Arial" w:cs="Arial"/>
          <w:b/>
          <w:sz w:val="20"/>
          <w:szCs w:val="20"/>
          <w:lang w:eastAsia="pl-PL"/>
        </w:rPr>
        <w:t>/Development Center dla jednej pracowniczki Biura ds. Osób Niepełnosprawnych AGH - Kc-zp.272-692/22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635952" w:rsidRDefault="006A5163" w:rsidP="006A516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C06" w:rsidRDefault="00253C06" w:rsidP="0038231F">
      <w:pPr>
        <w:spacing w:after="0" w:line="240" w:lineRule="auto"/>
      </w:pPr>
      <w:r>
        <w:separator/>
      </w:r>
    </w:p>
  </w:endnote>
  <w:endnote w:type="continuationSeparator" w:id="0">
    <w:p w:rsidR="00253C06" w:rsidRDefault="00253C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C06" w:rsidRDefault="00253C06" w:rsidP="0038231F">
      <w:pPr>
        <w:spacing w:after="0" w:line="240" w:lineRule="auto"/>
      </w:pPr>
      <w:r>
        <w:separator/>
      </w:r>
    </w:p>
  </w:footnote>
  <w:footnote w:type="continuationSeparator" w:id="0">
    <w:p w:rsidR="00253C06" w:rsidRDefault="00253C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7510E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F65"/>
    <w:rsid w:val="001902D2"/>
    <w:rsid w:val="001C6945"/>
    <w:rsid w:val="001F027E"/>
    <w:rsid w:val="001F7771"/>
    <w:rsid w:val="00203A40"/>
    <w:rsid w:val="002117AB"/>
    <w:rsid w:val="002168A8"/>
    <w:rsid w:val="00233FF3"/>
    <w:rsid w:val="002426FF"/>
    <w:rsid w:val="00253C06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6D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FBD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2B11"/>
    <w:rsid w:val="004C4854"/>
    <w:rsid w:val="004D4C9C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222"/>
    <w:rsid w:val="006A3A1F"/>
    <w:rsid w:val="006A5163"/>
    <w:rsid w:val="006A52B6"/>
    <w:rsid w:val="006D321A"/>
    <w:rsid w:val="006F0034"/>
    <w:rsid w:val="006F3D32"/>
    <w:rsid w:val="007118F0"/>
    <w:rsid w:val="0072560B"/>
    <w:rsid w:val="00746532"/>
    <w:rsid w:val="00751725"/>
    <w:rsid w:val="00756C8F"/>
    <w:rsid w:val="00757EFB"/>
    <w:rsid w:val="00770C8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6459D"/>
    <w:rsid w:val="008757E1"/>
    <w:rsid w:val="00892E48"/>
    <w:rsid w:val="008B515E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97E99"/>
    <w:rsid w:val="009C7756"/>
    <w:rsid w:val="009D14F9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B0C3C"/>
    <w:rsid w:val="00BB5385"/>
    <w:rsid w:val="00C014B5"/>
    <w:rsid w:val="00C113BF"/>
    <w:rsid w:val="00C4103F"/>
    <w:rsid w:val="00C57DEB"/>
    <w:rsid w:val="00C737A7"/>
    <w:rsid w:val="00C81012"/>
    <w:rsid w:val="00CC3AA2"/>
    <w:rsid w:val="00CD0851"/>
    <w:rsid w:val="00CF70E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D93AB8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CC512-C50F-4A6B-A7BF-E71F46DB0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2022-11-29T11:59:00Z</cp:lastPrinted>
  <dcterms:created xsi:type="dcterms:W3CDTF">2022-11-29T11:59:00Z</dcterms:created>
  <dcterms:modified xsi:type="dcterms:W3CDTF">2022-11-29T11:59:00Z</dcterms:modified>
</cp:coreProperties>
</file>