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2CB81" w14:textId="41B3BEA4" w:rsidR="00EB1359" w:rsidRPr="003261E7" w:rsidRDefault="00D130B9" w:rsidP="00ED24D0">
      <w:pPr>
        <w:spacing w:after="240"/>
        <w:jc w:val="right"/>
        <w:rPr>
          <w:sz w:val="22"/>
          <w:szCs w:val="22"/>
        </w:rPr>
      </w:pPr>
      <w:r w:rsidRPr="00D130B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0F40FB">
        <w:rPr>
          <w:sz w:val="22"/>
          <w:szCs w:val="22"/>
        </w:rPr>
        <w:t>12.12.2022 r.</w:t>
      </w:r>
    </w:p>
    <w:p w14:paraId="10E5E936" w14:textId="77777777" w:rsidR="00D130B9" w:rsidRPr="00D130B9" w:rsidRDefault="00D130B9" w:rsidP="00EB1359">
      <w:pPr>
        <w:spacing w:after="40"/>
        <w:rPr>
          <w:b/>
          <w:bCs/>
          <w:sz w:val="22"/>
          <w:szCs w:val="22"/>
        </w:rPr>
      </w:pPr>
      <w:r w:rsidRPr="00D130B9">
        <w:rPr>
          <w:b/>
          <w:bCs/>
          <w:sz w:val="22"/>
          <w:szCs w:val="22"/>
        </w:rPr>
        <w:t>Szpital Miejski Specjalistyczny</w:t>
      </w:r>
    </w:p>
    <w:p w14:paraId="5F306BD2" w14:textId="77777777" w:rsidR="00D130B9" w:rsidRPr="00D130B9" w:rsidRDefault="00D130B9" w:rsidP="00EB1359">
      <w:pPr>
        <w:spacing w:after="40"/>
        <w:rPr>
          <w:b/>
          <w:bCs/>
          <w:sz w:val="22"/>
          <w:szCs w:val="22"/>
        </w:rPr>
      </w:pPr>
      <w:r w:rsidRPr="00D130B9">
        <w:rPr>
          <w:b/>
          <w:bCs/>
          <w:sz w:val="22"/>
          <w:szCs w:val="22"/>
        </w:rPr>
        <w:t>im. Gabriela Narutowicza w Krakowie</w:t>
      </w:r>
    </w:p>
    <w:p w14:paraId="61D8B3F3" w14:textId="77777777" w:rsidR="00EB1359" w:rsidRPr="003261E7" w:rsidRDefault="00D130B9" w:rsidP="00EB1359">
      <w:pPr>
        <w:rPr>
          <w:sz w:val="22"/>
          <w:szCs w:val="22"/>
        </w:rPr>
      </w:pPr>
      <w:r w:rsidRPr="00D130B9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D130B9">
        <w:rPr>
          <w:sz w:val="22"/>
          <w:szCs w:val="22"/>
        </w:rPr>
        <w:t>35-37</w:t>
      </w:r>
    </w:p>
    <w:p w14:paraId="517C5083" w14:textId="77777777" w:rsidR="00EB1359" w:rsidRPr="003261E7" w:rsidRDefault="00D130B9" w:rsidP="00EB1359">
      <w:pPr>
        <w:rPr>
          <w:sz w:val="22"/>
          <w:szCs w:val="22"/>
        </w:rPr>
      </w:pPr>
      <w:r w:rsidRPr="00D130B9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D130B9">
        <w:rPr>
          <w:sz w:val="22"/>
          <w:szCs w:val="22"/>
        </w:rPr>
        <w:t>Kraków</w:t>
      </w:r>
    </w:p>
    <w:p w14:paraId="1DBE590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A6AC94C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130B9" w:rsidRPr="003261E7" w14:paraId="1904548E" w14:textId="77777777" w:rsidTr="0063626D">
        <w:trPr>
          <w:trHeight w:val="638"/>
        </w:trPr>
        <w:tc>
          <w:tcPr>
            <w:tcW w:w="959" w:type="dxa"/>
            <w:shd w:val="clear" w:color="auto" w:fill="auto"/>
          </w:tcPr>
          <w:p w14:paraId="5DB93B54" w14:textId="77777777" w:rsidR="00D130B9" w:rsidRPr="003261E7" w:rsidRDefault="00D130B9" w:rsidP="006362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25F3BD" w14:textId="5D5E7948" w:rsidR="00D130B9" w:rsidRPr="003261E7" w:rsidRDefault="00D130B9" w:rsidP="006362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130B9">
              <w:rPr>
                <w:sz w:val="22"/>
                <w:szCs w:val="22"/>
              </w:rPr>
              <w:t>przetarg</w:t>
            </w:r>
            <w:r w:rsidR="00ED24D0">
              <w:rPr>
                <w:sz w:val="22"/>
                <w:szCs w:val="22"/>
              </w:rPr>
              <w:t>u</w:t>
            </w:r>
            <w:r w:rsidRPr="00D130B9">
              <w:rPr>
                <w:sz w:val="22"/>
                <w:szCs w:val="22"/>
              </w:rPr>
              <w:t xml:space="preserve"> nieograniczon</w:t>
            </w:r>
            <w:r w:rsidR="00ED24D0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130B9">
              <w:rPr>
                <w:b/>
                <w:bCs/>
                <w:sz w:val="22"/>
                <w:szCs w:val="22"/>
              </w:rPr>
              <w:t>Zakup i dostawa produktów farmaceutycznych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130B9">
              <w:rPr>
                <w:b/>
                <w:sz w:val="22"/>
                <w:szCs w:val="22"/>
              </w:rPr>
              <w:t>ZP/45/2022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62C9C9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87FE78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F52F224" w14:textId="65BAFA8E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130B9" w:rsidRPr="00D130B9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6C5D9F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04FF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2DA9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4ECAD6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130B9" w:rsidRPr="00EB1359" w14:paraId="22D2A245" w14:textId="77777777" w:rsidTr="0063626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528B" w14:textId="77777777" w:rsidR="00D130B9" w:rsidRPr="00710915" w:rsidRDefault="00D130B9" w:rsidP="0063626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130B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689B" w14:textId="77777777" w:rsidR="00D130B9" w:rsidRPr="00EB1359" w:rsidRDefault="00D130B9" w:rsidP="0063626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130B9">
              <w:rPr>
                <w:b/>
                <w:sz w:val="22"/>
                <w:szCs w:val="22"/>
              </w:rPr>
              <w:t>Pakiet 1  - Crotamiton</w:t>
            </w:r>
          </w:p>
          <w:p w14:paraId="2620A813" w14:textId="49C8DF9B" w:rsidR="00D130B9" w:rsidRDefault="00D130B9" w:rsidP="0063626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</w:t>
            </w:r>
            <w:r w:rsidR="00ED24D0">
              <w:rPr>
                <w:sz w:val="22"/>
                <w:szCs w:val="22"/>
              </w:rPr>
              <w:t xml:space="preserve"> i faktyczne</w:t>
            </w:r>
            <w:r>
              <w:rPr>
                <w:sz w:val="22"/>
                <w:szCs w:val="22"/>
              </w:rPr>
              <w:t>:</w:t>
            </w:r>
          </w:p>
          <w:p w14:paraId="07F37B6C" w14:textId="2CED3107" w:rsidR="00D130B9" w:rsidRPr="00EB1359" w:rsidRDefault="00ED24D0" w:rsidP="0063626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130B9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 ustawy Pzp- </w:t>
            </w:r>
            <w:r w:rsidR="00D130B9" w:rsidRPr="00D130B9">
              <w:rPr>
                <w:sz w:val="22"/>
                <w:szCs w:val="22"/>
              </w:rPr>
              <w:t>nie złożono żadnej oferty</w:t>
            </w:r>
          </w:p>
        </w:tc>
      </w:tr>
      <w:tr w:rsidR="00D130B9" w:rsidRPr="00EB1359" w14:paraId="7FC7EB97" w14:textId="77777777" w:rsidTr="0063626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0836" w14:textId="77777777" w:rsidR="00D130B9" w:rsidRPr="00710915" w:rsidRDefault="00D130B9" w:rsidP="0063626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130B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BC9D" w14:textId="77777777" w:rsidR="00D130B9" w:rsidRPr="00EB1359" w:rsidRDefault="00D130B9" w:rsidP="0063626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130B9">
              <w:rPr>
                <w:b/>
                <w:sz w:val="22"/>
                <w:szCs w:val="22"/>
              </w:rPr>
              <w:t>Pakiet 12 - Nadroparin</w:t>
            </w:r>
          </w:p>
          <w:p w14:paraId="1C680876" w14:textId="77777777" w:rsidR="00ED24D0" w:rsidRDefault="00ED24D0" w:rsidP="00ED24D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253F12FB" w14:textId="5E1963AB" w:rsidR="00D130B9" w:rsidRPr="00EB1359" w:rsidRDefault="00ED24D0" w:rsidP="00ED24D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130B9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 ustawy Pzp- </w:t>
            </w:r>
            <w:r w:rsidRPr="00D130B9">
              <w:rPr>
                <w:sz w:val="22"/>
                <w:szCs w:val="22"/>
              </w:rPr>
              <w:t>nie złożono żadnej oferty</w:t>
            </w:r>
          </w:p>
        </w:tc>
      </w:tr>
      <w:tr w:rsidR="00D130B9" w:rsidRPr="00EB1359" w14:paraId="437AEA73" w14:textId="77777777" w:rsidTr="0063626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F9D7" w14:textId="77777777" w:rsidR="00D130B9" w:rsidRPr="00710915" w:rsidRDefault="00D130B9" w:rsidP="0063626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130B9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7BDC" w14:textId="77777777" w:rsidR="00D130B9" w:rsidRPr="00EB1359" w:rsidRDefault="00D130B9" w:rsidP="0063626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130B9">
              <w:rPr>
                <w:b/>
                <w:sz w:val="22"/>
                <w:szCs w:val="22"/>
              </w:rPr>
              <w:t>Pakiet 17 - Alteplase</w:t>
            </w:r>
          </w:p>
          <w:p w14:paraId="2C32B303" w14:textId="77777777" w:rsidR="00ED24D0" w:rsidRDefault="00ED24D0" w:rsidP="00ED24D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77D863D5" w14:textId="300A53DB" w:rsidR="00D130B9" w:rsidRPr="00EB1359" w:rsidRDefault="00ED24D0" w:rsidP="00ED24D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130B9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 ustawy Pzp- </w:t>
            </w:r>
            <w:r w:rsidRPr="00D130B9">
              <w:rPr>
                <w:sz w:val="22"/>
                <w:szCs w:val="22"/>
              </w:rPr>
              <w:t>nie złożono żadnej oferty</w:t>
            </w:r>
          </w:p>
        </w:tc>
      </w:tr>
      <w:tr w:rsidR="00D130B9" w:rsidRPr="00EB1359" w14:paraId="3FE18B6D" w14:textId="77777777" w:rsidTr="0063626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1238" w14:textId="77777777" w:rsidR="00D130B9" w:rsidRPr="00710915" w:rsidRDefault="00D130B9" w:rsidP="0063626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130B9"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E362" w14:textId="77777777" w:rsidR="00D130B9" w:rsidRPr="00EB1359" w:rsidRDefault="00D130B9" w:rsidP="0063626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130B9">
              <w:rPr>
                <w:b/>
                <w:sz w:val="22"/>
                <w:szCs w:val="22"/>
              </w:rPr>
              <w:t>Pakiet 29 - Colecalciferol</w:t>
            </w:r>
          </w:p>
          <w:p w14:paraId="0432BEDB" w14:textId="77777777" w:rsidR="00ED24D0" w:rsidRDefault="00ED24D0" w:rsidP="00ED24D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09D80918" w14:textId="29D07F0C" w:rsidR="00D130B9" w:rsidRPr="00EB1359" w:rsidRDefault="00ED24D0" w:rsidP="00ED24D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130B9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 ustawy Pzp- </w:t>
            </w:r>
            <w:r w:rsidRPr="00D130B9">
              <w:rPr>
                <w:sz w:val="22"/>
                <w:szCs w:val="22"/>
              </w:rPr>
              <w:t>nie złożono żadnej oferty</w:t>
            </w:r>
          </w:p>
        </w:tc>
      </w:tr>
      <w:tr w:rsidR="00D130B9" w:rsidRPr="00EB1359" w14:paraId="3A8B614D" w14:textId="77777777" w:rsidTr="0063626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A6CB" w14:textId="77777777" w:rsidR="00D130B9" w:rsidRPr="00710915" w:rsidRDefault="00D130B9" w:rsidP="0063626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130B9">
              <w:rPr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9D8D" w14:textId="77777777" w:rsidR="00D130B9" w:rsidRPr="00EB1359" w:rsidRDefault="00D130B9" w:rsidP="0063626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130B9">
              <w:rPr>
                <w:b/>
                <w:sz w:val="22"/>
                <w:szCs w:val="22"/>
              </w:rPr>
              <w:t>Pakiet 45 – Gąbka hemostatyczna*</w:t>
            </w:r>
          </w:p>
          <w:p w14:paraId="1DEC2D70" w14:textId="77777777" w:rsidR="00ED24D0" w:rsidRDefault="00ED24D0" w:rsidP="00ED24D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708F0A4F" w14:textId="0897DA56" w:rsidR="00D130B9" w:rsidRPr="00EB1359" w:rsidRDefault="00ED24D0" w:rsidP="00ED24D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130B9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 ustawy Pzp- </w:t>
            </w:r>
            <w:r w:rsidRPr="00D130B9">
              <w:rPr>
                <w:sz w:val="22"/>
                <w:szCs w:val="22"/>
              </w:rPr>
              <w:t>nie złożono żadnej oferty</w:t>
            </w:r>
          </w:p>
        </w:tc>
      </w:tr>
      <w:tr w:rsidR="00D130B9" w:rsidRPr="00EB1359" w14:paraId="47E69A94" w14:textId="77777777" w:rsidTr="0063626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9055" w14:textId="77777777" w:rsidR="00D130B9" w:rsidRPr="00710915" w:rsidRDefault="00D130B9" w:rsidP="0063626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130B9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B9B0" w14:textId="77777777" w:rsidR="00D130B9" w:rsidRPr="00EB1359" w:rsidRDefault="00D130B9" w:rsidP="0063626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130B9">
              <w:rPr>
                <w:b/>
                <w:sz w:val="22"/>
                <w:szCs w:val="22"/>
              </w:rPr>
              <w:t>Pakiet 34– Formaldehyde*</w:t>
            </w:r>
          </w:p>
          <w:p w14:paraId="5CD9603D" w14:textId="07F04BEB" w:rsidR="00D130B9" w:rsidRDefault="00D130B9" w:rsidP="0063626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</w:t>
            </w:r>
            <w:r w:rsidR="00ED24D0">
              <w:rPr>
                <w:sz w:val="22"/>
                <w:szCs w:val="22"/>
              </w:rPr>
              <w:t xml:space="preserve">e i faktyczne: </w:t>
            </w:r>
          </w:p>
          <w:p w14:paraId="1A4DF30F" w14:textId="11D395A3" w:rsidR="00D130B9" w:rsidRDefault="00ED24D0" w:rsidP="0063626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Pzp- </w:t>
            </w:r>
            <w:r w:rsidR="00D130B9" w:rsidRPr="00D130B9">
              <w:rPr>
                <w:sz w:val="22"/>
                <w:szCs w:val="22"/>
              </w:rPr>
              <w:t>wszystkie złożone oferty podlegały odrzuceniu</w:t>
            </w:r>
          </w:p>
          <w:p w14:paraId="27281627" w14:textId="7D2045F5" w:rsidR="00D130B9" w:rsidRPr="00EB1359" w:rsidRDefault="00D130B9" w:rsidP="0063626D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7194A1B8" w14:textId="2A5D2B7C" w:rsidR="00010B31" w:rsidRDefault="00010B31" w:rsidP="00ED24D0">
      <w:pPr>
        <w:spacing w:line="360" w:lineRule="auto"/>
        <w:rPr>
          <w:i/>
          <w:sz w:val="24"/>
        </w:rPr>
      </w:pPr>
    </w:p>
    <w:p w14:paraId="6E0D12A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0E21B" w14:textId="77777777" w:rsidR="00D130B9" w:rsidRDefault="00D130B9" w:rsidP="00D130B9">
      <w:r>
        <w:separator/>
      </w:r>
    </w:p>
  </w:endnote>
  <w:endnote w:type="continuationSeparator" w:id="0">
    <w:p w14:paraId="528435F0" w14:textId="77777777" w:rsidR="00D130B9" w:rsidRDefault="00D130B9" w:rsidP="00D13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17D92" w14:textId="77777777" w:rsidR="00D130B9" w:rsidRDefault="00D130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D6AD4" w14:textId="77777777" w:rsidR="00D130B9" w:rsidRDefault="00D130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DAEFE" w14:textId="77777777" w:rsidR="00D130B9" w:rsidRDefault="00D130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A5C7C" w14:textId="77777777" w:rsidR="00D130B9" w:rsidRDefault="00D130B9" w:rsidP="00D130B9">
      <w:r>
        <w:separator/>
      </w:r>
    </w:p>
  </w:footnote>
  <w:footnote w:type="continuationSeparator" w:id="0">
    <w:p w14:paraId="5B58D765" w14:textId="77777777" w:rsidR="00D130B9" w:rsidRDefault="00D130B9" w:rsidP="00D13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F1A82" w14:textId="77777777" w:rsidR="00D130B9" w:rsidRDefault="00D13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F433B" w14:textId="77777777" w:rsidR="00D130B9" w:rsidRDefault="00D13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8F47C" w14:textId="77777777" w:rsidR="00D130B9" w:rsidRDefault="00D130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09F"/>
    <w:rsid w:val="00010B31"/>
    <w:rsid w:val="000F40FB"/>
    <w:rsid w:val="00104963"/>
    <w:rsid w:val="00150F65"/>
    <w:rsid w:val="0066609F"/>
    <w:rsid w:val="00823326"/>
    <w:rsid w:val="00856A3E"/>
    <w:rsid w:val="00894412"/>
    <w:rsid w:val="009462DF"/>
    <w:rsid w:val="009500EB"/>
    <w:rsid w:val="00993EFC"/>
    <w:rsid w:val="00AB3E72"/>
    <w:rsid w:val="00AC1A4B"/>
    <w:rsid w:val="00D130B9"/>
    <w:rsid w:val="00D41670"/>
    <w:rsid w:val="00D44D12"/>
    <w:rsid w:val="00E403D2"/>
    <w:rsid w:val="00E742E3"/>
    <w:rsid w:val="00E86B3A"/>
    <w:rsid w:val="00EB1359"/>
    <w:rsid w:val="00ED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39759B"/>
  <w15:chartTrackingRefBased/>
  <w15:docId w15:val="{7E451752-35FD-46A5-904D-20719D40D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130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130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3</cp:revision>
  <dcterms:created xsi:type="dcterms:W3CDTF">2022-12-05T11:40:00Z</dcterms:created>
  <dcterms:modified xsi:type="dcterms:W3CDTF">2022-12-12T10:56:00Z</dcterms:modified>
</cp:coreProperties>
</file>