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888E5" w14:textId="4FF11247" w:rsidR="00FB7F50" w:rsidRPr="002245BE" w:rsidRDefault="00F22499" w:rsidP="00E6796D">
      <w:pPr>
        <w:spacing w:after="240"/>
        <w:jc w:val="right"/>
        <w:rPr>
          <w:sz w:val="22"/>
          <w:szCs w:val="22"/>
        </w:rPr>
      </w:pPr>
      <w:bookmarkStart w:id="0" w:name="_Hlk53520193"/>
      <w:r w:rsidRPr="00F2249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00C2E">
        <w:rPr>
          <w:sz w:val="22"/>
          <w:szCs w:val="22"/>
        </w:rPr>
        <w:t xml:space="preserve">12.12.2022 r. </w:t>
      </w:r>
    </w:p>
    <w:p w14:paraId="44187702" w14:textId="77777777" w:rsidR="00F22499" w:rsidRPr="00F22499" w:rsidRDefault="00F22499" w:rsidP="00FB7F50">
      <w:pPr>
        <w:spacing w:after="40"/>
        <w:rPr>
          <w:b/>
          <w:bCs/>
          <w:sz w:val="22"/>
          <w:szCs w:val="22"/>
        </w:rPr>
      </w:pPr>
      <w:r w:rsidRPr="00F22499">
        <w:rPr>
          <w:b/>
          <w:bCs/>
          <w:sz w:val="22"/>
          <w:szCs w:val="22"/>
        </w:rPr>
        <w:t>Szpital Miejski Specjalistyczny</w:t>
      </w:r>
    </w:p>
    <w:p w14:paraId="799A5BF1" w14:textId="77777777" w:rsidR="00F22499" w:rsidRPr="00F22499" w:rsidRDefault="00F22499" w:rsidP="00FB7F50">
      <w:pPr>
        <w:spacing w:after="40"/>
        <w:rPr>
          <w:b/>
          <w:bCs/>
          <w:sz w:val="22"/>
          <w:szCs w:val="22"/>
        </w:rPr>
      </w:pPr>
      <w:r w:rsidRPr="00F22499">
        <w:rPr>
          <w:b/>
          <w:bCs/>
          <w:sz w:val="22"/>
          <w:szCs w:val="22"/>
        </w:rPr>
        <w:t>im. Gabriela Narutowicza w Krakowie</w:t>
      </w:r>
    </w:p>
    <w:p w14:paraId="1BA12F00" w14:textId="77777777" w:rsidR="00FB7F50" w:rsidRPr="002245BE" w:rsidRDefault="00F22499" w:rsidP="00FB7F50">
      <w:pPr>
        <w:rPr>
          <w:sz w:val="22"/>
          <w:szCs w:val="22"/>
        </w:rPr>
      </w:pPr>
      <w:r w:rsidRPr="00F22499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22499">
        <w:rPr>
          <w:sz w:val="22"/>
          <w:szCs w:val="22"/>
        </w:rPr>
        <w:t>35-37</w:t>
      </w:r>
    </w:p>
    <w:p w14:paraId="1194CC19" w14:textId="77777777" w:rsidR="00FB7F50" w:rsidRPr="002245BE" w:rsidRDefault="00F22499" w:rsidP="00FB7F50">
      <w:pPr>
        <w:rPr>
          <w:sz w:val="22"/>
          <w:szCs w:val="22"/>
        </w:rPr>
      </w:pPr>
      <w:r w:rsidRPr="00F22499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22499">
        <w:rPr>
          <w:sz w:val="22"/>
          <w:szCs w:val="22"/>
        </w:rPr>
        <w:t>Kraków</w:t>
      </w:r>
    </w:p>
    <w:p w14:paraId="2F0DEB3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40486F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22499" w:rsidRPr="00607F9B" w14:paraId="78FBC4A5" w14:textId="77777777" w:rsidTr="0046346F">
        <w:trPr>
          <w:trHeight w:val="638"/>
        </w:trPr>
        <w:tc>
          <w:tcPr>
            <w:tcW w:w="959" w:type="dxa"/>
            <w:shd w:val="clear" w:color="auto" w:fill="auto"/>
          </w:tcPr>
          <w:p w14:paraId="7CBAE5EE" w14:textId="77777777" w:rsidR="00F22499" w:rsidRPr="00607F9B" w:rsidRDefault="00F22499" w:rsidP="004634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13D5BF" w14:textId="7BEEBF93" w:rsidR="00F22499" w:rsidRPr="00607F9B" w:rsidRDefault="00F22499" w:rsidP="004634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2499">
              <w:rPr>
                <w:sz w:val="22"/>
                <w:szCs w:val="22"/>
              </w:rPr>
              <w:t>przetarg</w:t>
            </w:r>
            <w:r w:rsidR="00E6796D">
              <w:rPr>
                <w:sz w:val="22"/>
                <w:szCs w:val="22"/>
              </w:rPr>
              <w:t>u</w:t>
            </w:r>
            <w:r w:rsidRPr="00F22499">
              <w:rPr>
                <w:sz w:val="22"/>
                <w:szCs w:val="22"/>
              </w:rPr>
              <w:t xml:space="preserve"> nieograniczon</w:t>
            </w:r>
            <w:r w:rsidR="00E6796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2499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2499">
              <w:rPr>
                <w:b/>
                <w:sz w:val="22"/>
                <w:szCs w:val="22"/>
              </w:rPr>
              <w:t>ZP/45/2022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8F5427" w14:textId="45D60F1C" w:rsidR="008642B3" w:rsidRPr="00E6796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22499" w:rsidRPr="00F22499">
        <w:rPr>
          <w:sz w:val="22"/>
          <w:szCs w:val="22"/>
        </w:rPr>
        <w:t>(</w:t>
      </w:r>
      <w:proofErr w:type="spellStart"/>
      <w:r w:rsidR="00F22499" w:rsidRPr="00F22499">
        <w:rPr>
          <w:sz w:val="22"/>
          <w:szCs w:val="22"/>
        </w:rPr>
        <w:t>t.j</w:t>
      </w:r>
      <w:proofErr w:type="spellEnd"/>
      <w:r w:rsidR="00F22499" w:rsidRPr="00F2249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E6796D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1"/>
      </w:tblGrid>
      <w:tr w:rsidR="00F22499" w14:paraId="76FB5216" w14:textId="77777777" w:rsidTr="00B82C0B">
        <w:trPr>
          <w:cantSplit/>
        </w:trPr>
        <w:tc>
          <w:tcPr>
            <w:tcW w:w="10491" w:type="dxa"/>
          </w:tcPr>
          <w:p w14:paraId="769C376D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NOBIPHARM Sp. z o.o.</w:t>
            </w:r>
          </w:p>
          <w:p w14:paraId="620759F1" w14:textId="0FEB6FCF" w:rsidR="00F22499" w:rsidRPr="009F0E5C" w:rsidRDefault="00E6796D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L. Rydygiera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8</w:t>
            </w:r>
          </w:p>
          <w:p w14:paraId="4F124A71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01-793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2D0D9A3C" w14:textId="562D1FC1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E6796D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2 - Sterylny roztwór glukozy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DE2B447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2B08BE" w14:textId="0473C710" w:rsidR="00F22499" w:rsidRDefault="00E6796D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4C8E2EB" w14:textId="77777777" w:rsidTr="00B82C0B">
        <w:trPr>
          <w:cantSplit/>
        </w:trPr>
        <w:tc>
          <w:tcPr>
            <w:tcW w:w="10491" w:type="dxa"/>
          </w:tcPr>
          <w:p w14:paraId="228919F1" w14:textId="7EAE3D40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 xml:space="preserve">GENESIS PHARM </w:t>
            </w:r>
            <w:r w:rsidR="00E6796D">
              <w:rPr>
                <w:b/>
                <w:sz w:val="22"/>
                <w:szCs w:val="22"/>
              </w:rPr>
              <w:t>Sp. z o.o.</w:t>
            </w:r>
          </w:p>
          <w:p w14:paraId="00B50773" w14:textId="13B4B7FA" w:rsidR="00F22499" w:rsidRPr="009F0E5C" w:rsidRDefault="00E6796D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Obywatelska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128</w:t>
            </w:r>
            <w:r w:rsidR="006A77B6">
              <w:rPr>
                <w:bCs/>
                <w:sz w:val="22"/>
                <w:szCs w:val="22"/>
              </w:rPr>
              <w:t>/</w:t>
            </w:r>
            <w:r w:rsidR="00F22499" w:rsidRPr="00F22499">
              <w:rPr>
                <w:bCs/>
                <w:sz w:val="22"/>
                <w:szCs w:val="22"/>
              </w:rPr>
              <w:t>152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3BEB7289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94-104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Łódź</w:t>
            </w:r>
          </w:p>
          <w:p w14:paraId="5823F7A2" w14:textId="05ACEDDA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E6796D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3 - </w:t>
            </w:r>
            <w:proofErr w:type="spellStart"/>
            <w:r w:rsidRPr="00F22499">
              <w:rPr>
                <w:sz w:val="22"/>
                <w:szCs w:val="22"/>
              </w:rPr>
              <w:t>Mitomycinum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76DFEE32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C1E708" w14:textId="10F7222A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0F8B2EB1" w14:textId="77777777" w:rsidTr="00B82C0B">
        <w:trPr>
          <w:cantSplit/>
        </w:trPr>
        <w:tc>
          <w:tcPr>
            <w:tcW w:w="10491" w:type="dxa"/>
          </w:tcPr>
          <w:p w14:paraId="19B61004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7891173B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3531F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1524ACA8" w14:textId="2B567409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  - Żywienie dojelitowe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B00729D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39B2C0" w14:textId="67D58B3C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EF432F7" w14:textId="77777777" w:rsidTr="00B82C0B">
        <w:trPr>
          <w:cantSplit/>
        </w:trPr>
        <w:tc>
          <w:tcPr>
            <w:tcW w:w="10491" w:type="dxa"/>
          </w:tcPr>
          <w:p w14:paraId="698B05F4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Tramco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 z o. o.</w:t>
            </w:r>
          </w:p>
          <w:p w14:paraId="157050B0" w14:textId="2EAE40DB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Wolskie, ul.</w:t>
            </w:r>
            <w:r w:rsidR="006A77B6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D42AC2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Płochocin</w:t>
            </w:r>
          </w:p>
          <w:p w14:paraId="5F942662" w14:textId="6F1F8AB6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5 - </w:t>
            </w:r>
            <w:proofErr w:type="spellStart"/>
            <w:r w:rsidRPr="00F22499">
              <w:rPr>
                <w:sz w:val="22"/>
                <w:szCs w:val="22"/>
              </w:rPr>
              <w:t>Thiopental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5191708A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975066" w14:textId="6FEF588A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43EAF499" w14:textId="77777777" w:rsidTr="00B82C0B">
        <w:trPr>
          <w:cantSplit/>
        </w:trPr>
        <w:tc>
          <w:tcPr>
            <w:tcW w:w="10491" w:type="dxa"/>
          </w:tcPr>
          <w:p w14:paraId="29542CBC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1D44FDA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C3522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7327D231" w14:textId="6E0D1F7B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6 -Leki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9B78800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E95EE9" w14:textId="5632C4D6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2D964F6" w14:textId="77777777" w:rsidTr="00B82C0B">
        <w:trPr>
          <w:cantSplit/>
        </w:trPr>
        <w:tc>
          <w:tcPr>
            <w:tcW w:w="10491" w:type="dxa"/>
          </w:tcPr>
          <w:p w14:paraId="27B67769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Urtica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1E0FCB37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F3CF2D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Wrocław</w:t>
            </w:r>
          </w:p>
          <w:p w14:paraId="598110E8" w14:textId="252A5C0E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7 -  Leki psychotropowe i prekursory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7728905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FF5E82" w14:textId="3B714D0B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E503991" w14:textId="77777777" w:rsidTr="00B82C0B">
        <w:trPr>
          <w:cantSplit/>
        </w:trPr>
        <w:tc>
          <w:tcPr>
            <w:tcW w:w="10491" w:type="dxa"/>
          </w:tcPr>
          <w:p w14:paraId="790312FF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05FCB47B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A47F44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2C571A20" w14:textId="77C5E29D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8 - Leki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920FC0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72EF3A" w14:textId="2321D86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11A79E8" w14:textId="77777777" w:rsidTr="00B82C0B">
        <w:trPr>
          <w:cantSplit/>
        </w:trPr>
        <w:tc>
          <w:tcPr>
            <w:tcW w:w="10491" w:type="dxa"/>
          </w:tcPr>
          <w:p w14:paraId="46BD640A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Lek S.A.</w:t>
            </w:r>
          </w:p>
          <w:p w14:paraId="6AB3B0D7" w14:textId="5B1CB985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u. </w:t>
            </w:r>
            <w:r w:rsidR="00F22499" w:rsidRPr="00F22499">
              <w:rPr>
                <w:bCs/>
                <w:sz w:val="22"/>
                <w:szCs w:val="22"/>
              </w:rPr>
              <w:t>Podlipie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16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0A9426D0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Stryków</w:t>
            </w:r>
          </w:p>
          <w:p w14:paraId="065B4017" w14:textId="4ABA05D5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9 - </w:t>
            </w:r>
            <w:proofErr w:type="spellStart"/>
            <w:r w:rsidRPr="00F22499">
              <w:rPr>
                <w:sz w:val="22"/>
                <w:szCs w:val="22"/>
              </w:rPr>
              <w:t>Cisplatinum</w:t>
            </w:r>
            <w:proofErr w:type="spellEnd"/>
            <w:r w:rsidRPr="00F22499">
              <w:rPr>
                <w:sz w:val="22"/>
                <w:szCs w:val="22"/>
              </w:rPr>
              <w:t>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5B67929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530CAF" w14:textId="5C64135E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4D695E73" w14:textId="77777777" w:rsidTr="00B82C0B">
        <w:trPr>
          <w:cantSplit/>
        </w:trPr>
        <w:tc>
          <w:tcPr>
            <w:tcW w:w="10491" w:type="dxa"/>
          </w:tcPr>
          <w:p w14:paraId="5FC37526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Urtica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687211A9" w14:textId="1DED7562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Krzemieniecka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120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7B1C7EF2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Wrocław</w:t>
            </w:r>
          </w:p>
          <w:p w14:paraId="7F406068" w14:textId="01B9F007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10 - Toksyna Botulinowa 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3BF6220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2458A4" w14:textId="20FC289E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8595984" w14:textId="77777777" w:rsidTr="00B82C0B">
        <w:trPr>
          <w:cantSplit/>
        </w:trPr>
        <w:tc>
          <w:tcPr>
            <w:tcW w:w="10491" w:type="dxa"/>
          </w:tcPr>
          <w:p w14:paraId="5E593792" w14:textId="2EF584A1" w:rsidR="00F22499" w:rsidRPr="00D26ED6" w:rsidRDefault="006A77B6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 xml:space="preserve">Centrala Farmaceutyczna </w:t>
            </w:r>
            <w:r>
              <w:rPr>
                <w:b/>
                <w:sz w:val="22"/>
                <w:szCs w:val="22"/>
              </w:rPr>
              <w:t>CEFARM S.A.</w:t>
            </w:r>
          </w:p>
          <w:p w14:paraId="1FB5B50E" w14:textId="3C47F7DE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F22499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EFABD6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3AFD1EC4" w14:textId="09FAF6E9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11  - Toksyna Botulinowa II*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B921155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AFB256" w14:textId="35837709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1323411E" w14:textId="77777777" w:rsidTr="00B82C0B">
        <w:trPr>
          <w:cantSplit/>
        </w:trPr>
        <w:tc>
          <w:tcPr>
            <w:tcW w:w="10491" w:type="dxa"/>
          </w:tcPr>
          <w:p w14:paraId="46CC19B5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Delfarma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1F031F2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Św. Teresy od Dzieciątka Jezus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CEF24F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91-222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Łódź</w:t>
            </w:r>
          </w:p>
          <w:p w14:paraId="54CC8161" w14:textId="6A449438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13 - </w:t>
            </w:r>
            <w:proofErr w:type="spellStart"/>
            <w:r w:rsidRPr="00F22499">
              <w:rPr>
                <w:sz w:val="22"/>
                <w:szCs w:val="22"/>
              </w:rPr>
              <w:t>Fondaparinux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448C4D6A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82B9EB" w14:textId="195491A2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4907222" w14:textId="77777777" w:rsidTr="00B82C0B">
        <w:trPr>
          <w:cantSplit/>
        </w:trPr>
        <w:tc>
          <w:tcPr>
            <w:tcW w:w="10491" w:type="dxa"/>
          </w:tcPr>
          <w:p w14:paraId="4A85E015" w14:textId="66D5B492" w:rsidR="00F22499" w:rsidRPr="00D26ED6" w:rsidRDefault="006A77B6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lastRenderedPageBreak/>
              <w:t xml:space="preserve">Centrala Farmaceutyczna </w:t>
            </w:r>
            <w:r>
              <w:rPr>
                <w:b/>
                <w:sz w:val="22"/>
                <w:szCs w:val="22"/>
              </w:rPr>
              <w:t>CEFARM S.A.</w:t>
            </w:r>
          </w:p>
          <w:p w14:paraId="0CF26AB6" w14:textId="5BE43551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F22499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F47CDE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301DD75C" w14:textId="77B67811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14  - </w:t>
            </w:r>
            <w:proofErr w:type="spellStart"/>
            <w:r w:rsidRPr="00F22499">
              <w:rPr>
                <w:sz w:val="22"/>
                <w:szCs w:val="22"/>
              </w:rPr>
              <w:t>Dinoproston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3DBB905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55AB11" w14:textId="6D70710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C1B96E3" w14:textId="77777777" w:rsidTr="00B82C0B">
        <w:trPr>
          <w:cantSplit/>
        </w:trPr>
        <w:tc>
          <w:tcPr>
            <w:tcW w:w="10491" w:type="dxa"/>
          </w:tcPr>
          <w:p w14:paraId="24775CB8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Tramco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 z o. o.</w:t>
            </w:r>
          </w:p>
          <w:p w14:paraId="122CB492" w14:textId="2E292774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Wolskie, ul.</w:t>
            </w:r>
            <w:r w:rsidR="006A77B6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180194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Płochocin</w:t>
            </w:r>
          </w:p>
          <w:p w14:paraId="50E42D49" w14:textId="0F9B715C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15 – </w:t>
            </w:r>
            <w:proofErr w:type="spellStart"/>
            <w:r w:rsidRPr="00F22499">
              <w:rPr>
                <w:sz w:val="22"/>
                <w:szCs w:val="22"/>
              </w:rPr>
              <w:t>Propofol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5CAA1EB6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691A1E" w14:textId="37C86A89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578E165" w14:textId="77777777" w:rsidTr="00B82C0B">
        <w:trPr>
          <w:cantSplit/>
        </w:trPr>
        <w:tc>
          <w:tcPr>
            <w:tcW w:w="10491" w:type="dxa"/>
          </w:tcPr>
          <w:p w14:paraId="39785FD4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5A0107EE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9A0CF9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310296CC" w14:textId="74608A55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16 - Leki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B5FD9B0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2F1D04" w14:textId="62314E46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4CD762C" w14:textId="77777777" w:rsidTr="00B82C0B">
        <w:trPr>
          <w:cantSplit/>
        </w:trPr>
        <w:tc>
          <w:tcPr>
            <w:tcW w:w="10491" w:type="dxa"/>
          </w:tcPr>
          <w:p w14:paraId="296BA959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Asclepios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S.A.</w:t>
            </w:r>
          </w:p>
          <w:p w14:paraId="224C8404" w14:textId="010535C0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F22499" w:rsidRPr="00F22499">
              <w:rPr>
                <w:bCs/>
                <w:sz w:val="22"/>
                <w:szCs w:val="22"/>
              </w:rPr>
              <w:t>Hubska</w:t>
            </w:r>
            <w:proofErr w:type="spellEnd"/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44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6C71484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Wrocław</w:t>
            </w:r>
          </w:p>
          <w:p w14:paraId="6636C706" w14:textId="14FC3997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18 – Leki IV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E7E241E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3C852A" w14:textId="4FBEC6FA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1793632" w14:textId="77777777" w:rsidTr="00B82C0B">
        <w:trPr>
          <w:cantSplit/>
        </w:trPr>
        <w:tc>
          <w:tcPr>
            <w:tcW w:w="10491" w:type="dxa"/>
          </w:tcPr>
          <w:p w14:paraId="493B4EA0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03442566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5B624A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08B10010" w14:textId="6069567A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19  -Leki 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5C1924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3D3DD1" w14:textId="3772819E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AF7160C" w14:textId="77777777" w:rsidTr="00B82C0B">
        <w:trPr>
          <w:cantSplit/>
        </w:trPr>
        <w:tc>
          <w:tcPr>
            <w:tcW w:w="10491" w:type="dxa"/>
          </w:tcPr>
          <w:p w14:paraId="4220E9A4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03B00B61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B130B4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732CBCA1" w14:textId="57516F9A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20 - Leki VI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4D505F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1104EF" w14:textId="4CA5010B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2B34296" w14:textId="77777777" w:rsidTr="00B82C0B">
        <w:trPr>
          <w:cantSplit/>
        </w:trPr>
        <w:tc>
          <w:tcPr>
            <w:tcW w:w="10491" w:type="dxa"/>
          </w:tcPr>
          <w:p w14:paraId="3415A04E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3CB390ED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CB9D9A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6A442225" w14:textId="1EF9E875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21 – Leki VII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DED515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A17932" w14:textId="5E5A8FBD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3AF4427" w14:textId="77777777" w:rsidTr="00B82C0B">
        <w:trPr>
          <w:cantSplit/>
        </w:trPr>
        <w:tc>
          <w:tcPr>
            <w:tcW w:w="10491" w:type="dxa"/>
          </w:tcPr>
          <w:p w14:paraId="420E6303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3CF940DB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39F86F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620EA6EF" w14:textId="767F0D89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22  – Leki VIII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72707DF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65E92D" w14:textId="78D5CCDC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A55FA8D" w14:textId="77777777" w:rsidTr="00B82C0B">
        <w:trPr>
          <w:cantSplit/>
        </w:trPr>
        <w:tc>
          <w:tcPr>
            <w:tcW w:w="10491" w:type="dxa"/>
          </w:tcPr>
          <w:p w14:paraId="55D68015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20FC7F6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B01066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6B4D28BD" w14:textId="1E75E232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23  -Leki oczne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A20D04D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E3D458" w14:textId="0517C27E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5B214DE" w14:textId="77777777" w:rsidTr="00B82C0B">
        <w:trPr>
          <w:cantSplit/>
        </w:trPr>
        <w:tc>
          <w:tcPr>
            <w:tcW w:w="10491" w:type="dxa"/>
          </w:tcPr>
          <w:p w14:paraId="7F79D11B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Urtica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7F57E97F" w14:textId="455F783D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Krzemieniecka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120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6AA5B48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Wrocław</w:t>
            </w:r>
          </w:p>
          <w:p w14:paraId="4436768F" w14:textId="4F119F19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24– Leki IX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6F13CD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57A717" w14:textId="310C128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0B5C6EC5" w14:textId="77777777" w:rsidTr="00B82C0B">
        <w:trPr>
          <w:cantSplit/>
        </w:trPr>
        <w:tc>
          <w:tcPr>
            <w:tcW w:w="10491" w:type="dxa"/>
          </w:tcPr>
          <w:p w14:paraId="0BD757A0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5F4959D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082FE0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78D2053E" w14:textId="73308733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25 - Leki 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C20094C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116BAB" w14:textId="00AE4022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DF1358A" w14:textId="77777777" w:rsidTr="00B82C0B">
        <w:trPr>
          <w:cantSplit/>
        </w:trPr>
        <w:tc>
          <w:tcPr>
            <w:tcW w:w="10491" w:type="dxa"/>
          </w:tcPr>
          <w:p w14:paraId="74122167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Farmacol Logistyka Sp. z o.o.</w:t>
            </w:r>
          </w:p>
          <w:p w14:paraId="76986234" w14:textId="450BF0C3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Szopienicka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77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4EFC5369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6CA3E664" w14:textId="307C8E0A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26 - Leki XI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6CA6F1B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15447C" w14:textId="4CF5F28A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6C8E834" w14:textId="77777777" w:rsidTr="00B82C0B">
        <w:trPr>
          <w:cantSplit/>
        </w:trPr>
        <w:tc>
          <w:tcPr>
            <w:tcW w:w="10491" w:type="dxa"/>
          </w:tcPr>
          <w:p w14:paraId="599FEFEF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Farmacol Logistyka Sp. z o.o.</w:t>
            </w:r>
          </w:p>
          <w:p w14:paraId="67C486F4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7A2464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03455924" w14:textId="1C8DB1F1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27 - Leki XII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797E1E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E7F5AE" w14:textId="55518F73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CE0B15A" w14:textId="77777777" w:rsidTr="00B82C0B">
        <w:trPr>
          <w:cantSplit/>
        </w:trPr>
        <w:tc>
          <w:tcPr>
            <w:tcW w:w="10491" w:type="dxa"/>
          </w:tcPr>
          <w:p w14:paraId="7481047B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1495CA9D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8A9A1D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3D25EA3B" w14:textId="58E51432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28 - Leki XIII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2979BAB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3BDED7" w14:textId="5083089E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3C5A569" w14:textId="77777777" w:rsidTr="00B82C0B">
        <w:trPr>
          <w:cantSplit/>
        </w:trPr>
        <w:tc>
          <w:tcPr>
            <w:tcW w:w="10491" w:type="dxa"/>
          </w:tcPr>
          <w:p w14:paraId="13009BF8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S.A.</w:t>
            </w:r>
          </w:p>
          <w:p w14:paraId="196C3D82" w14:textId="25F9EF8D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F22499" w:rsidRPr="00F22499">
              <w:rPr>
                <w:bCs/>
                <w:sz w:val="22"/>
                <w:szCs w:val="22"/>
              </w:rPr>
              <w:t>Hubska</w:t>
            </w:r>
            <w:proofErr w:type="spellEnd"/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44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6880517B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Wrocław</w:t>
            </w:r>
          </w:p>
          <w:p w14:paraId="55D0F847" w14:textId="45FB3517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30 -Leki XIV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CD19149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BF8107" w14:textId="2650F067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143045EE" w14:textId="77777777" w:rsidTr="00B82C0B">
        <w:trPr>
          <w:cantSplit/>
        </w:trPr>
        <w:tc>
          <w:tcPr>
            <w:tcW w:w="10491" w:type="dxa"/>
          </w:tcPr>
          <w:p w14:paraId="40678C01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Sanofi-Aventis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5F72DA8D" w14:textId="709E5415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Bonifraterska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54374B6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15C14428" w14:textId="50362141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31 – Leki XV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607F09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F64134" w14:textId="5D3250F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B3207A8" w14:textId="77777777" w:rsidTr="00B82C0B">
        <w:trPr>
          <w:cantSplit/>
        </w:trPr>
        <w:tc>
          <w:tcPr>
            <w:tcW w:w="10491" w:type="dxa"/>
          </w:tcPr>
          <w:p w14:paraId="1AF76D5E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Baxter Polska Sp. z o.o.</w:t>
            </w:r>
          </w:p>
          <w:p w14:paraId="212B6194" w14:textId="5F9F4E4E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Kruczkowskiego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8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184B279C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7CC6C5E2" w14:textId="65062B8B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32 - Płyny infuzyjne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0A26C27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1C1A84" w14:textId="701EB018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50613D8" w14:textId="77777777" w:rsidTr="00B82C0B">
        <w:trPr>
          <w:cantSplit/>
        </w:trPr>
        <w:tc>
          <w:tcPr>
            <w:tcW w:w="10491" w:type="dxa"/>
          </w:tcPr>
          <w:p w14:paraId="395C795F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Baxter Polska Sp. z o.o.</w:t>
            </w:r>
          </w:p>
          <w:p w14:paraId="2BA8F3FA" w14:textId="60C70CCA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Kruczkowskiego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8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0BA475B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4F850518" w14:textId="71CF8767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33 - Żywienie pozajelitowe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D214E0C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BC0484" w14:textId="478EDF13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48656A59" w14:textId="77777777" w:rsidTr="00B82C0B">
        <w:trPr>
          <w:cantSplit/>
        </w:trPr>
        <w:tc>
          <w:tcPr>
            <w:tcW w:w="10491" w:type="dxa"/>
          </w:tcPr>
          <w:p w14:paraId="353421C8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Fresenius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2499">
              <w:rPr>
                <w:b/>
                <w:sz w:val="22"/>
                <w:szCs w:val="22"/>
              </w:rPr>
              <w:t>Kabi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Polska Sp.  z o.o.</w:t>
            </w:r>
          </w:p>
          <w:p w14:paraId="2C00C71B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E31B4B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5C966A5F" w14:textId="26030E4A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35 – Antybiotyki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17B950F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120C0F" w14:textId="0BC3BE0E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0F52C63" w14:textId="77777777" w:rsidTr="00B82C0B">
        <w:trPr>
          <w:cantSplit/>
        </w:trPr>
        <w:tc>
          <w:tcPr>
            <w:tcW w:w="10491" w:type="dxa"/>
          </w:tcPr>
          <w:p w14:paraId="75ADBC6F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Sanofi-Aventis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2522E1F1" w14:textId="45BD9604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Bonifraterska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46429884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0BAC2411" w14:textId="0361BFA0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36 -  </w:t>
            </w:r>
            <w:proofErr w:type="spellStart"/>
            <w:r w:rsidRPr="00F22499">
              <w:rPr>
                <w:sz w:val="22"/>
                <w:szCs w:val="22"/>
              </w:rPr>
              <w:t>Teicoplanin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65F0561F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24DB12" w14:textId="39BBEE94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5639889" w14:textId="77777777" w:rsidTr="00B82C0B">
        <w:trPr>
          <w:cantSplit/>
        </w:trPr>
        <w:tc>
          <w:tcPr>
            <w:tcW w:w="10491" w:type="dxa"/>
          </w:tcPr>
          <w:p w14:paraId="48B4AC8E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MIP Pharma Polska Sp. z o.o.</w:t>
            </w:r>
          </w:p>
          <w:p w14:paraId="564C8E37" w14:textId="6C1FDA80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Orzechowa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5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51F8AA86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Gdańsk</w:t>
            </w:r>
          </w:p>
          <w:p w14:paraId="1FFCDD92" w14:textId="59F03E2C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37 Antybiotyki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2CCE7C8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E4B0E8" w14:textId="1249613D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1FB63B65" w14:textId="77777777" w:rsidTr="00B82C0B">
        <w:trPr>
          <w:cantSplit/>
        </w:trPr>
        <w:tc>
          <w:tcPr>
            <w:tcW w:w="10491" w:type="dxa"/>
          </w:tcPr>
          <w:p w14:paraId="38DF9AF5" w14:textId="24EFAA45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2499">
              <w:rPr>
                <w:b/>
                <w:sz w:val="22"/>
                <w:szCs w:val="22"/>
              </w:rPr>
              <w:t>Chifa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r w:rsidR="006A77B6">
              <w:rPr>
                <w:b/>
                <w:sz w:val="22"/>
                <w:szCs w:val="22"/>
              </w:rPr>
              <w:t xml:space="preserve">Sp. z o.o. </w:t>
            </w:r>
          </w:p>
          <w:p w14:paraId="75488503" w14:textId="1E697703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Tysiąclecia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14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7A23C663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Nowy Tomyśl</w:t>
            </w:r>
          </w:p>
          <w:p w14:paraId="1E807FA6" w14:textId="794C6306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38 - </w:t>
            </w:r>
            <w:proofErr w:type="spellStart"/>
            <w:r w:rsidRPr="00F22499">
              <w:rPr>
                <w:sz w:val="22"/>
                <w:szCs w:val="22"/>
              </w:rPr>
              <w:t>Ibuprofen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42ADB881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8C055B" w14:textId="7C62E11B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1EC01A03" w14:textId="77777777" w:rsidTr="00B82C0B">
        <w:trPr>
          <w:cantSplit/>
        </w:trPr>
        <w:tc>
          <w:tcPr>
            <w:tcW w:w="10491" w:type="dxa"/>
          </w:tcPr>
          <w:p w14:paraId="2D11422C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Sanofi-Aventis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0A245978" w14:textId="5BF8FEC3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Bonifraterska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2F890F03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18006D0C" w14:textId="34C7F54E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39 -  Insuliny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3641D8E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CEB345" w14:textId="329FBAA4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713DEE09" w14:textId="77777777" w:rsidTr="00B82C0B">
        <w:trPr>
          <w:cantSplit/>
        </w:trPr>
        <w:tc>
          <w:tcPr>
            <w:tcW w:w="10491" w:type="dxa"/>
          </w:tcPr>
          <w:p w14:paraId="4AB2A48E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Farmacol Logistyka Sp. z o.o.</w:t>
            </w:r>
          </w:p>
          <w:p w14:paraId="425FAFA8" w14:textId="5B740F0E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Szopienicka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77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6BE2923A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0EABCF1F" w14:textId="65ED82F4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40-Apiksaban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0358059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89B6FD" w14:textId="35B8D581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7242B83B" w14:textId="77777777" w:rsidTr="00B82C0B">
        <w:trPr>
          <w:cantSplit/>
        </w:trPr>
        <w:tc>
          <w:tcPr>
            <w:tcW w:w="10491" w:type="dxa"/>
          </w:tcPr>
          <w:p w14:paraId="6FE1BF36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427162D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E9C56C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2C50DAB5" w14:textId="210FD353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41 – Leki XVI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4E32C45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2616BB" w14:textId="443E3F86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07E70F7D" w14:textId="77777777" w:rsidTr="00B82C0B">
        <w:trPr>
          <w:cantSplit/>
        </w:trPr>
        <w:tc>
          <w:tcPr>
            <w:tcW w:w="10491" w:type="dxa"/>
          </w:tcPr>
          <w:p w14:paraId="04A2A766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6EFCA02F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9A2AC0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15E00D77" w14:textId="59E6F833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42– Leki XVII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F713A83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DE9AD7" w14:textId="22AB238D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6ACC37D" w14:textId="77777777" w:rsidTr="00B82C0B">
        <w:trPr>
          <w:cantSplit/>
        </w:trPr>
        <w:tc>
          <w:tcPr>
            <w:tcW w:w="10491" w:type="dxa"/>
          </w:tcPr>
          <w:p w14:paraId="4649D8AB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1A0A030C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239E8E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032093A4" w14:textId="4B587867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43 -Mleko oraz dodatki do mleka dla niemowląt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CCA2AB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89346B" w14:textId="28D12C2F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1008B3A8" w14:textId="77777777" w:rsidTr="00B82C0B">
        <w:trPr>
          <w:cantSplit/>
        </w:trPr>
        <w:tc>
          <w:tcPr>
            <w:tcW w:w="10491" w:type="dxa"/>
          </w:tcPr>
          <w:p w14:paraId="4CD46B59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Farmacol Logistyka Sp. z o.o.</w:t>
            </w:r>
          </w:p>
          <w:p w14:paraId="0C27267A" w14:textId="0256C82C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Szopienicka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77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54FBD46F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29C45686" w14:textId="3BCFF3B3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 44* -  Leki wziewne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380960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CC98A5" w14:textId="23AA35E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B32A24E" w14:textId="77777777" w:rsidTr="00B82C0B">
        <w:trPr>
          <w:cantSplit/>
        </w:trPr>
        <w:tc>
          <w:tcPr>
            <w:tcW w:w="10491" w:type="dxa"/>
          </w:tcPr>
          <w:p w14:paraId="38E0F2F9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28D6041D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689537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64775549" w14:textId="01229B95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46 - Leki XVIII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0FBD0A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D41B92" w14:textId="3FE6E57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242B3B4" w14:textId="77777777" w:rsidTr="00B82C0B">
        <w:trPr>
          <w:cantSplit/>
        </w:trPr>
        <w:tc>
          <w:tcPr>
            <w:tcW w:w="10491" w:type="dxa"/>
          </w:tcPr>
          <w:p w14:paraId="40896440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Lek S.A.</w:t>
            </w:r>
          </w:p>
          <w:p w14:paraId="71D7C3E3" w14:textId="6724FE7A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Podlipie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16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7D82D71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Stryków</w:t>
            </w:r>
          </w:p>
          <w:p w14:paraId="7293C99E" w14:textId="3A464236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47 - </w:t>
            </w:r>
            <w:proofErr w:type="spellStart"/>
            <w:r w:rsidRPr="00F22499">
              <w:rPr>
                <w:sz w:val="22"/>
                <w:szCs w:val="22"/>
              </w:rPr>
              <w:t>Docetaxel</w:t>
            </w:r>
            <w:proofErr w:type="spellEnd"/>
            <w:r w:rsidRPr="00F22499">
              <w:rPr>
                <w:sz w:val="22"/>
                <w:szCs w:val="22"/>
              </w:rPr>
              <w:t>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AAAB53A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F72B3D" w14:textId="6AA041F8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DC141E8" w14:textId="77777777" w:rsidTr="00B82C0B">
        <w:trPr>
          <w:cantSplit/>
        </w:trPr>
        <w:tc>
          <w:tcPr>
            <w:tcW w:w="10491" w:type="dxa"/>
          </w:tcPr>
          <w:p w14:paraId="43F4D3A3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Lek S.A.</w:t>
            </w:r>
          </w:p>
          <w:p w14:paraId="2267E67D" w14:textId="78EA16C1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Podlipie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16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07020DD3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Stryków</w:t>
            </w:r>
          </w:p>
          <w:p w14:paraId="449E2D65" w14:textId="622D2BB8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48 - </w:t>
            </w:r>
            <w:proofErr w:type="spellStart"/>
            <w:r w:rsidRPr="00F22499">
              <w:rPr>
                <w:sz w:val="22"/>
                <w:szCs w:val="22"/>
              </w:rPr>
              <w:t>Gemcitabine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34051F0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941A49" w14:textId="7CA98385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C68909B" w14:textId="77777777" w:rsidTr="00B82C0B">
        <w:trPr>
          <w:cantSplit/>
        </w:trPr>
        <w:tc>
          <w:tcPr>
            <w:tcW w:w="10491" w:type="dxa"/>
          </w:tcPr>
          <w:p w14:paraId="6A0A3486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248DF151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6F74D5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648E0388" w14:textId="24BD634F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49-Tigecycline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72A7503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D7D08C" w14:textId="24063630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4DE03D57" w14:textId="77777777" w:rsidTr="00B82C0B">
        <w:trPr>
          <w:cantSplit/>
        </w:trPr>
        <w:tc>
          <w:tcPr>
            <w:tcW w:w="10491" w:type="dxa"/>
          </w:tcPr>
          <w:p w14:paraId="32806CFE" w14:textId="3BA0E6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Aesculap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2499">
              <w:rPr>
                <w:b/>
                <w:sz w:val="22"/>
                <w:szCs w:val="22"/>
              </w:rPr>
              <w:t>Chifa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r w:rsidR="006A77B6">
              <w:rPr>
                <w:b/>
                <w:sz w:val="22"/>
                <w:szCs w:val="22"/>
              </w:rPr>
              <w:t>Sp. z o.o.</w:t>
            </w:r>
          </w:p>
          <w:p w14:paraId="03E20838" w14:textId="096C9419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Tysiąclecia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14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11620BD0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Nowy Tomyśl</w:t>
            </w:r>
          </w:p>
          <w:p w14:paraId="3954A143" w14:textId="06642A1B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50  – Płyny infuzyjne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EBB6B37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0D220D" w14:textId="3CBAA1D6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13393B62" w14:textId="77777777" w:rsidTr="00B82C0B">
        <w:trPr>
          <w:cantSplit/>
        </w:trPr>
        <w:tc>
          <w:tcPr>
            <w:tcW w:w="10491" w:type="dxa"/>
          </w:tcPr>
          <w:p w14:paraId="2E9E0CBF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Amgen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005BC293" w14:textId="4B8A1559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Puławska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145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5B4423F1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5821C1A1" w14:textId="2DEC0940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- 51 </w:t>
            </w:r>
            <w:proofErr w:type="spellStart"/>
            <w:r w:rsidRPr="00F22499">
              <w:rPr>
                <w:sz w:val="22"/>
                <w:szCs w:val="22"/>
              </w:rPr>
              <w:t>Darbepoetin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220E2557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BB4B02" w14:textId="4A917498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3CF75C2E" w14:textId="77777777" w:rsidTr="00B82C0B">
        <w:trPr>
          <w:cantSplit/>
        </w:trPr>
        <w:tc>
          <w:tcPr>
            <w:tcW w:w="10491" w:type="dxa"/>
          </w:tcPr>
          <w:p w14:paraId="15A7E629" w14:textId="408E867B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 xml:space="preserve">OPTIFARMA </w:t>
            </w:r>
            <w:r w:rsidR="006A77B6">
              <w:rPr>
                <w:b/>
                <w:sz w:val="22"/>
                <w:szCs w:val="22"/>
              </w:rPr>
              <w:t xml:space="preserve">Sp. z o.o. Sp.k. </w:t>
            </w:r>
          </w:p>
          <w:p w14:paraId="65357847" w14:textId="3F48F94E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Sokołowska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14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4F541D46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05-806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Sokołów</w:t>
            </w:r>
          </w:p>
          <w:p w14:paraId="70BE53EA" w14:textId="5DBF9D4D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52 – </w:t>
            </w:r>
            <w:proofErr w:type="spellStart"/>
            <w:r w:rsidRPr="00F22499">
              <w:rPr>
                <w:sz w:val="22"/>
                <w:szCs w:val="22"/>
              </w:rPr>
              <w:t>Phytomenadione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50A62C72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03F5BF" w14:textId="49DE1929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6FB0EAA" w14:textId="77777777" w:rsidTr="00B82C0B">
        <w:trPr>
          <w:cantSplit/>
        </w:trPr>
        <w:tc>
          <w:tcPr>
            <w:tcW w:w="10491" w:type="dxa"/>
          </w:tcPr>
          <w:p w14:paraId="78982899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lastRenderedPageBreak/>
              <w:t>Fresenius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2499">
              <w:rPr>
                <w:b/>
                <w:sz w:val="22"/>
                <w:szCs w:val="22"/>
              </w:rPr>
              <w:t>Kabi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Polska Sp.  z o.o.</w:t>
            </w:r>
          </w:p>
          <w:p w14:paraId="005A7843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C44D6D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7177F59A" w14:textId="4BA2CEDD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53  – Płyny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160138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3986F4" w14:textId="14AF511A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0641404E" w14:textId="77777777" w:rsidTr="00B82C0B">
        <w:trPr>
          <w:cantSplit/>
        </w:trPr>
        <w:tc>
          <w:tcPr>
            <w:tcW w:w="10491" w:type="dxa"/>
          </w:tcPr>
          <w:p w14:paraId="786E694B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2499">
              <w:rPr>
                <w:b/>
                <w:sz w:val="22"/>
                <w:szCs w:val="22"/>
              </w:rPr>
              <w:t>Takeda Pharma Sp. z o.o.</w:t>
            </w:r>
          </w:p>
          <w:p w14:paraId="3ECA64C6" w14:textId="0DF2BA0B" w:rsidR="00F22499" w:rsidRPr="009F0E5C" w:rsidRDefault="006A77B6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Prosta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68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7588C396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00-838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789E8A0F" w14:textId="784170CF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A77B6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54 – Albuminy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523682B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602A3C" w14:textId="4CA150E8" w:rsidR="00F22499" w:rsidRDefault="006A77B6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0C879B9E" w14:textId="77777777" w:rsidTr="00B82C0B">
        <w:trPr>
          <w:cantSplit/>
        </w:trPr>
        <w:tc>
          <w:tcPr>
            <w:tcW w:w="10491" w:type="dxa"/>
          </w:tcPr>
          <w:p w14:paraId="104C9128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Salus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International Sp. z o.o.</w:t>
            </w:r>
          </w:p>
          <w:p w14:paraId="6469746F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ul. 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A4BC69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Katowice</w:t>
            </w:r>
          </w:p>
          <w:p w14:paraId="345D40A2" w14:textId="0584AC63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82C0B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>Pakiet 55  – Mleko dla niemowląt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8548DC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49211A" w14:textId="2956124C" w:rsidR="00F22499" w:rsidRDefault="00B82C0B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246F667C" w14:textId="77777777" w:rsidTr="00B82C0B">
        <w:trPr>
          <w:cantSplit/>
        </w:trPr>
        <w:tc>
          <w:tcPr>
            <w:tcW w:w="10491" w:type="dxa"/>
          </w:tcPr>
          <w:p w14:paraId="4969C694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Asclepios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S.A.</w:t>
            </w:r>
          </w:p>
          <w:p w14:paraId="79F3EEDC" w14:textId="355D7D09" w:rsidR="00F22499" w:rsidRPr="009F0E5C" w:rsidRDefault="00B82C0B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F22499" w:rsidRPr="00F22499">
              <w:rPr>
                <w:bCs/>
                <w:sz w:val="22"/>
                <w:szCs w:val="22"/>
              </w:rPr>
              <w:t>Hubska</w:t>
            </w:r>
            <w:proofErr w:type="spellEnd"/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44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1E1F589F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Wrocław</w:t>
            </w:r>
          </w:p>
          <w:p w14:paraId="59BEED61" w14:textId="3937CB7E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82C0B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56 - </w:t>
            </w:r>
            <w:proofErr w:type="spellStart"/>
            <w:r w:rsidRPr="00F22499">
              <w:rPr>
                <w:sz w:val="22"/>
                <w:szCs w:val="22"/>
              </w:rPr>
              <w:t>Omeprazole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CA57809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FAA3EC" w14:textId="3A21187D" w:rsidR="00F22499" w:rsidRDefault="00B82C0B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545564B5" w14:textId="77777777" w:rsidTr="00B82C0B">
        <w:trPr>
          <w:cantSplit/>
        </w:trPr>
        <w:tc>
          <w:tcPr>
            <w:tcW w:w="10491" w:type="dxa"/>
          </w:tcPr>
          <w:p w14:paraId="60BB5D0A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Fresenius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2499">
              <w:rPr>
                <w:b/>
                <w:sz w:val="22"/>
                <w:szCs w:val="22"/>
              </w:rPr>
              <w:t>Kabi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Polska Sp.  z o.o.</w:t>
            </w:r>
          </w:p>
          <w:p w14:paraId="0EED391A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B46693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5D7F0D33" w14:textId="6573DAE6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82C0B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57 - </w:t>
            </w:r>
            <w:proofErr w:type="spellStart"/>
            <w:r w:rsidRPr="00F22499">
              <w:rPr>
                <w:sz w:val="22"/>
                <w:szCs w:val="22"/>
              </w:rPr>
              <w:t>Ondansetron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6E2A33EB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16A8C4" w14:textId="5934749A" w:rsidR="00F22499" w:rsidRDefault="00B82C0B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  <w:tr w:rsidR="00F22499" w14:paraId="6D7E7F03" w14:textId="77777777" w:rsidTr="00B82C0B">
        <w:trPr>
          <w:cantSplit/>
        </w:trPr>
        <w:tc>
          <w:tcPr>
            <w:tcW w:w="10491" w:type="dxa"/>
          </w:tcPr>
          <w:p w14:paraId="6B05571B" w14:textId="77777777" w:rsidR="00F22499" w:rsidRPr="00D26ED6" w:rsidRDefault="00F22499" w:rsidP="0046346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22499">
              <w:rPr>
                <w:b/>
                <w:sz w:val="22"/>
                <w:szCs w:val="22"/>
              </w:rPr>
              <w:t>Sanofi-Aventis</w:t>
            </w:r>
            <w:proofErr w:type="spellEnd"/>
            <w:r w:rsidRPr="00F22499">
              <w:rPr>
                <w:b/>
                <w:sz w:val="22"/>
                <w:szCs w:val="22"/>
              </w:rPr>
              <w:t xml:space="preserve"> Sp. z o.o.</w:t>
            </w:r>
          </w:p>
          <w:p w14:paraId="46EBA177" w14:textId="5154C50B" w:rsidR="00F22499" w:rsidRPr="009F0E5C" w:rsidRDefault="00B82C0B" w:rsidP="0046346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22499" w:rsidRPr="00F22499">
              <w:rPr>
                <w:bCs/>
                <w:sz w:val="22"/>
                <w:szCs w:val="22"/>
              </w:rPr>
              <w:t>Bonifraterska</w:t>
            </w:r>
            <w:r w:rsidR="00F22499" w:rsidRPr="009F0E5C">
              <w:rPr>
                <w:bCs/>
                <w:sz w:val="22"/>
                <w:szCs w:val="22"/>
              </w:rPr>
              <w:t xml:space="preserve"> </w:t>
            </w:r>
            <w:r w:rsidR="00F22499" w:rsidRPr="00F22499">
              <w:rPr>
                <w:bCs/>
                <w:sz w:val="22"/>
                <w:szCs w:val="22"/>
              </w:rPr>
              <w:t>17</w:t>
            </w:r>
            <w:r w:rsidR="00F22499">
              <w:rPr>
                <w:bCs/>
                <w:sz w:val="22"/>
                <w:szCs w:val="22"/>
              </w:rPr>
              <w:t xml:space="preserve"> </w:t>
            </w:r>
          </w:p>
          <w:p w14:paraId="589E3968" w14:textId="77777777" w:rsidR="00F22499" w:rsidRPr="009F0E5C" w:rsidRDefault="00F22499" w:rsidP="0046346F">
            <w:pPr>
              <w:jc w:val="both"/>
              <w:rPr>
                <w:bCs/>
                <w:sz w:val="22"/>
                <w:szCs w:val="22"/>
              </w:rPr>
            </w:pPr>
            <w:r w:rsidRPr="00F22499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2499">
              <w:rPr>
                <w:bCs/>
                <w:sz w:val="22"/>
                <w:szCs w:val="22"/>
              </w:rPr>
              <w:t>Warszawa</w:t>
            </w:r>
          </w:p>
          <w:p w14:paraId="18F2118C" w14:textId="0E21F98C" w:rsidR="00F22499" w:rsidRPr="00211A34" w:rsidRDefault="00F22499" w:rsidP="004634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B82C0B">
              <w:rPr>
                <w:sz w:val="22"/>
                <w:szCs w:val="22"/>
              </w:rPr>
              <w:t xml:space="preserve"> </w:t>
            </w:r>
            <w:r w:rsidRPr="00F22499">
              <w:rPr>
                <w:sz w:val="22"/>
                <w:szCs w:val="22"/>
              </w:rPr>
              <w:t xml:space="preserve">Pakiet 58–  </w:t>
            </w:r>
            <w:proofErr w:type="spellStart"/>
            <w:r w:rsidRPr="00F22499">
              <w:rPr>
                <w:sz w:val="22"/>
                <w:szCs w:val="22"/>
              </w:rPr>
              <w:t>Teriflunomide</w:t>
            </w:r>
            <w:proofErr w:type="spellEnd"/>
            <w:r w:rsidRPr="00F22499">
              <w:rPr>
                <w:sz w:val="22"/>
                <w:szCs w:val="22"/>
              </w:rPr>
              <w:t xml:space="preserve"> 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97EC0C" w14:textId="77777777" w:rsidR="00F22499" w:rsidRPr="00D26ED6" w:rsidRDefault="00F22499" w:rsidP="004634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474712" w14:textId="3B7A617C" w:rsidR="00F22499" w:rsidRDefault="00B82C0B" w:rsidP="004634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22499">
              <w:t>Najkorzystniejsza</w:t>
            </w:r>
            <w:r w:rsidR="00F22499" w:rsidRPr="00F22499">
              <w:t xml:space="preserve"> oferta spełniająca wymogi Zamawiającego.</w:t>
            </w:r>
          </w:p>
        </w:tc>
      </w:tr>
    </w:tbl>
    <w:p w14:paraId="28DB918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3685"/>
        <w:gridCol w:w="1701"/>
        <w:gridCol w:w="2127"/>
      </w:tblGrid>
      <w:tr w:rsidR="00211A34" w:rsidRPr="00834EF4" w14:paraId="120F49CC" w14:textId="77777777" w:rsidTr="00D22923">
        <w:tc>
          <w:tcPr>
            <w:tcW w:w="2978" w:type="dxa"/>
            <w:shd w:val="clear" w:color="auto" w:fill="F3F3F3"/>
          </w:tcPr>
          <w:p w14:paraId="0A6995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85" w:type="dxa"/>
            <w:shd w:val="clear" w:color="auto" w:fill="F3F3F3"/>
          </w:tcPr>
          <w:p w14:paraId="0F9053A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2EE51FF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2127" w:type="dxa"/>
            <w:shd w:val="clear" w:color="auto" w:fill="F3F3F3"/>
          </w:tcPr>
          <w:p w14:paraId="2708A78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22499" w:rsidRPr="00834EF4" w14:paraId="4291F181" w14:textId="77777777" w:rsidTr="00D22923">
        <w:tc>
          <w:tcPr>
            <w:tcW w:w="2978" w:type="dxa"/>
            <w:shd w:val="clear" w:color="auto" w:fill="auto"/>
          </w:tcPr>
          <w:p w14:paraId="6F8EDE9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2 - Sterylny roztwór glukozy</w:t>
            </w:r>
          </w:p>
        </w:tc>
        <w:tc>
          <w:tcPr>
            <w:tcW w:w="3685" w:type="dxa"/>
            <w:shd w:val="clear" w:color="auto" w:fill="auto"/>
          </w:tcPr>
          <w:p w14:paraId="56FE2BA2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NOBIPHARM Sp. z o.o.</w:t>
            </w:r>
          </w:p>
          <w:p w14:paraId="6FDCCB87" w14:textId="615332CA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L. Rydygiera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8</w:t>
            </w:r>
          </w:p>
          <w:p w14:paraId="0478E68B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D311693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F3BC21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714226E" w14:textId="77777777" w:rsidTr="00D22923">
        <w:tc>
          <w:tcPr>
            <w:tcW w:w="2978" w:type="dxa"/>
            <w:shd w:val="clear" w:color="auto" w:fill="auto"/>
          </w:tcPr>
          <w:p w14:paraId="5EDD3272" w14:textId="77777777" w:rsidR="00B82C0B" w:rsidRDefault="00B82C0B" w:rsidP="0046346F">
            <w:pPr>
              <w:spacing w:before="40" w:after="40"/>
              <w:rPr>
                <w:sz w:val="20"/>
                <w:szCs w:val="20"/>
              </w:rPr>
            </w:pPr>
          </w:p>
          <w:p w14:paraId="73EAB315" w14:textId="24795C78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3 - </w:t>
            </w:r>
            <w:proofErr w:type="spellStart"/>
            <w:r w:rsidRPr="00F22499">
              <w:rPr>
                <w:sz w:val="20"/>
                <w:szCs w:val="20"/>
              </w:rPr>
              <w:t>Mitomycinum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61643976" w14:textId="77777777" w:rsidR="00B82C0B" w:rsidRDefault="00B82C0B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0DE528F0" w14:textId="0D99D3EF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GENESIS PHAR</w:t>
            </w:r>
            <w:r w:rsidR="00B82C0B">
              <w:rPr>
                <w:b/>
                <w:bCs/>
                <w:sz w:val="20"/>
                <w:szCs w:val="20"/>
              </w:rPr>
              <w:t>M Sp. z o.o.</w:t>
            </w:r>
          </w:p>
          <w:p w14:paraId="2B603FDA" w14:textId="5D33FE70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Obywatelska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128</w:t>
            </w:r>
            <w:r>
              <w:rPr>
                <w:sz w:val="20"/>
                <w:szCs w:val="20"/>
              </w:rPr>
              <w:t>/1</w:t>
            </w:r>
            <w:r w:rsidR="00F22499" w:rsidRPr="00F22499">
              <w:rPr>
                <w:sz w:val="20"/>
                <w:szCs w:val="20"/>
              </w:rPr>
              <w:t>52</w:t>
            </w:r>
          </w:p>
          <w:p w14:paraId="267E5EAC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7AE192AA" w14:textId="77777777" w:rsidR="00B82C0B" w:rsidRDefault="00B82C0B" w:rsidP="0046346F">
            <w:pPr>
              <w:spacing w:before="40" w:after="40"/>
              <w:rPr>
                <w:sz w:val="20"/>
                <w:szCs w:val="20"/>
              </w:rPr>
            </w:pPr>
          </w:p>
          <w:p w14:paraId="5902A31B" w14:textId="5CFD4233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D66A461" w14:textId="77777777" w:rsidR="00B82C0B" w:rsidRDefault="00B82C0B" w:rsidP="0046346F">
            <w:pPr>
              <w:jc w:val="center"/>
              <w:rPr>
                <w:sz w:val="20"/>
                <w:szCs w:val="20"/>
              </w:rPr>
            </w:pPr>
          </w:p>
          <w:p w14:paraId="224BE446" w14:textId="77777777" w:rsidR="00B82C0B" w:rsidRDefault="00B82C0B" w:rsidP="0046346F">
            <w:pPr>
              <w:jc w:val="center"/>
              <w:rPr>
                <w:sz w:val="20"/>
                <w:szCs w:val="20"/>
              </w:rPr>
            </w:pPr>
          </w:p>
          <w:p w14:paraId="55382C9B" w14:textId="6101EF72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33820BC3" w14:textId="77777777" w:rsidTr="00D22923">
        <w:tc>
          <w:tcPr>
            <w:tcW w:w="2978" w:type="dxa"/>
            <w:shd w:val="clear" w:color="auto" w:fill="auto"/>
          </w:tcPr>
          <w:p w14:paraId="0A79B3E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  - Żywienie dojelitowe</w:t>
            </w:r>
          </w:p>
        </w:tc>
        <w:tc>
          <w:tcPr>
            <w:tcW w:w="3685" w:type="dxa"/>
            <w:shd w:val="clear" w:color="auto" w:fill="auto"/>
          </w:tcPr>
          <w:p w14:paraId="79F83607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23DADD1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53420DC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816955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6CA1A6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7DAF1AF7" w14:textId="77777777" w:rsidTr="00D22923">
        <w:tc>
          <w:tcPr>
            <w:tcW w:w="2978" w:type="dxa"/>
            <w:shd w:val="clear" w:color="auto" w:fill="auto"/>
          </w:tcPr>
          <w:p w14:paraId="1F0A02F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5 - </w:t>
            </w:r>
            <w:proofErr w:type="spellStart"/>
            <w:r w:rsidRPr="00F22499">
              <w:rPr>
                <w:sz w:val="20"/>
                <w:szCs w:val="20"/>
              </w:rPr>
              <w:t>Thiopental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5E21AB3B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4CB2D1EC" w14:textId="2EB4EE72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Wolskie, ul.</w:t>
            </w:r>
            <w:r w:rsidR="00B82C0B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14</w:t>
            </w:r>
          </w:p>
          <w:p w14:paraId="032C1C43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Płochocin</w:t>
            </w:r>
          </w:p>
        </w:tc>
        <w:tc>
          <w:tcPr>
            <w:tcW w:w="1701" w:type="dxa"/>
            <w:shd w:val="clear" w:color="auto" w:fill="auto"/>
          </w:tcPr>
          <w:p w14:paraId="4E44DB6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2A2E16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9ACDED3" w14:textId="77777777" w:rsidTr="00D22923">
        <w:tc>
          <w:tcPr>
            <w:tcW w:w="2978" w:type="dxa"/>
            <w:shd w:val="clear" w:color="auto" w:fill="auto"/>
          </w:tcPr>
          <w:p w14:paraId="41AA660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6 -Leki I</w:t>
            </w:r>
          </w:p>
        </w:tc>
        <w:tc>
          <w:tcPr>
            <w:tcW w:w="3685" w:type="dxa"/>
            <w:shd w:val="clear" w:color="auto" w:fill="auto"/>
          </w:tcPr>
          <w:p w14:paraId="4119BEFD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3C0C794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65B5402C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56BB5C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02A167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A2B72D3" w14:textId="77777777" w:rsidTr="00D22923">
        <w:tc>
          <w:tcPr>
            <w:tcW w:w="2978" w:type="dxa"/>
            <w:shd w:val="clear" w:color="auto" w:fill="auto"/>
          </w:tcPr>
          <w:p w14:paraId="67ED075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6 -Leki I</w:t>
            </w:r>
          </w:p>
        </w:tc>
        <w:tc>
          <w:tcPr>
            <w:tcW w:w="3685" w:type="dxa"/>
            <w:shd w:val="clear" w:color="auto" w:fill="auto"/>
          </w:tcPr>
          <w:p w14:paraId="0B3F6169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988B397" w14:textId="1396EC11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2C5E7568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ECAF08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- 343.56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A7AF591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343,56</w:t>
            </w:r>
          </w:p>
        </w:tc>
      </w:tr>
      <w:tr w:rsidR="00F22499" w:rsidRPr="00834EF4" w14:paraId="67504DB5" w14:textId="77777777" w:rsidTr="00D22923">
        <w:tc>
          <w:tcPr>
            <w:tcW w:w="2978" w:type="dxa"/>
            <w:shd w:val="clear" w:color="auto" w:fill="auto"/>
          </w:tcPr>
          <w:p w14:paraId="5FE0D68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7 -  Leki psychotropowe i prekursory</w:t>
            </w:r>
          </w:p>
        </w:tc>
        <w:tc>
          <w:tcPr>
            <w:tcW w:w="3685" w:type="dxa"/>
            <w:shd w:val="clear" w:color="auto" w:fill="auto"/>
          </w:tcPr>
          <w:p w14:paraId="4F91E223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A9D394D" w14:textId="269CD35B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6CABF79E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C474E8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69C5AB2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EF25F89" w14:textId="77777777" w:rsidTr="00D22923">
        <w:tc>
          <w:tcPr>
            <w:tcW w:w="2978" w:type="dxa"/>
            <w:shd w:val="clear" w:color="auto" w:fill="auto"/>
          </w:tcPr>
          <w:p w14:paraId="0EC1FA1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7 -  Leki psychotropowe i prekursory</w:t>
            </w:r>
          </w:p>
        </w:tc>
        <w:tc>
          <w:tcPr>
            <w:tcW w:w="3685" w:type="dxa"/>
            <w:shd w:val="clear" w:color="auto" w:fill="auto"/>
          </w:tcPr>
          <w:p w14:paraId="42A3F5F5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71F9B49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02950CD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B1AA5B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- 394.80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8534E5F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394,80</w:t>
            </w:r>
          </w:p>
        </w:tc>
      </w:tr>
      <w:tr w:rsidR="00F22499" w:rsidRPr="00834EF4" w14:paraId="7F3097D7" w14:textId="77777777" w:rsidTr="00D22923">
        <w:tc>
          <w:tcPr>
            <w:tcW w:w="2978" w:type="dxa"/>
            <w:shd w:val="clear" w:color="auto" w:fill="auto"/>
          </w:tcPr>
          <w:p w14:paraId="6348007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7 -  Leki psychotropowe i prekursory</w:t>
            </w:r>
          </w:p>
        </w:tc>
        <w:tc>
          <w:tcPr>
            <w:tcW w:w="3685" w:type="dxa"/>
            <w:shd w:val="clear" w:color="auto" w:fill="auto"/>
          </w:tcPr>
          <w:p w14:paraId="5C47564F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7C6F68E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77</w:t>
            </w:r>
          </w:p>
          <w:p w14:paraId="66ED87F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185FB8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- 391.76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C0F39F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391,76</w:t>
            </w:r>
          </w:p>
        </w:tc>
      </w:tr>
      <w:tr w:rsidR="00F22499" w:rsidRPr="00834EF4" w14:paraId="54FCEB26" w14:textId="77777777" w:rsidTr="00D22923">
        <w:tc>
          <w:tcPr>
            <w:tcW w:w="2978" w:type="dxa"/>
            <w:shd w:val="clear" w:color="auto" w:fill="auto"/>
          </w:tcPr>
          <w:p w14:paraId="063E19C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8 - Leki II</w:t>
            </w:r>
          </w:p>
        </w:tc>
        <w:tc>
          <w:tcPr>
            <w:tcW w:w="3685" w:type="dxa"/>
            <w:shd w:val="clear" w:color="auto" w:fill="auto"/>
          </w:tcPr>
          <w:p w14:paraId="176EC45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F6E7B5F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1C7FAF7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97B852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2AF2A7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58A7529" w14:textId="77777777" w:rsidTr="00D22923">
        <w:tc>
          <w:tcPr>
            <w:tcW w:w="2978" w:type="dxa"/>
            <w:shd w:val="clear" w:color="auto" w:fill="auto"/>
          </w:tcPr>
          <w:p w14:paraId="05D5FB6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9 - </w:t>
            </w:r>
            <w:proofErr w:type="spellStart"/>
            <w:r w:rsidRPr="00F22499">
              <w:rPr>
                <w:sz w:val="20"/>
                <w:szCs w:val="20"/>
              </w:rPr>
              <w:t>Cisplatinum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7D1B70A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Lek S.A.</w:t>
            </w:r>
          </w:p>
          <w:p w14:paraId="20BD40EF" w14:textId="22DCF4F5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Podlipie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16</w:t>
            </w:r>
          </w:p>
          <w:p w14:paraId="1770E652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Stryków</w:t>
            </w:r>
          </w:p>
        </w:tc>
        <w:tc>
          <w:tcPr>
            <w:tcW w:w="1701" w:type="dxa"/>
            <w:shd w:val="clear" w:color="auto" w:fill="auto"/>
          </w:tcPr>
          <w:p w14:paraId="614094E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9E50B2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200BE36" w14:textId="77777777" w:rsidTr="00D22923">
        <w:tc>
          <w:tcPr>
            <w:tcW w:w="2978" w:type="dxa"/>
            <w:shd w:val="clear" w:color="auto" w:fill="auto"/>
          </w:tcPr>
          <w:p w14:paraId="4BBD7E1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9 - </w:t>
            </w:r>
            <w:proofErr w:type="spellStart"/>
            <w:r w:rsidRPr="00F22499">
              <w:rPr>
                <w:sz w:val="20"/>
                <w:szCs w:val="20"/>
              </w:rPr>
              <w:t>Cisplatinum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3F9AE3D0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42289E4" w14:textId="5BD8F386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2C10B5D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81BB91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- 360.04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A97861B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360,04</w:t>
            </w:r>
          </w:p>
        </w:tc>
      </w:tr>
      <w:tr w:rsidR="00F22499" w:rsidRPr="00834EF4" w14:paraId="4068F0A6" w14:textId="77777777" w:rsidTr="00D22923">
        <w:tc>
          <w:tcPr>
            <w:tcW w:w="2978" w:type="dxa"/>
            <w:shd w:val="clear" w:color="auto" w:fill="auto"/>
          </w:tcPr>
          <w:p w14:paraId="118DCF9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10 - Toksyna Botulinowa I*</w:t>
            </w:r>
          </w:p>
        </w:tc>
        <w:tc>
          <w:tcPr>
            <w:tcW w:w="3685" w:type="dxa"/>
            <w:shd w:val="clear" w:color="auto" w:fill="auto"/>
          </w:tcPr>
          <w:p w14:paraId="0861D9FB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CF42AE8" w14:textId="7749ADA6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2E1ECD0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6EABD7E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86EE1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B7215A5" w14:textId="77777777" w:rsidTr="00D22923">
        <w:tc>
          <w:tcPr>
            <w:tcW w:w="2978" w:type="dxa"/>
            <w:shd w:val="clear" w:color="auto" w:fill="auto"/>
          </w:tcPr>
          <w:p w14:paraId="14E4F9A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11  - Toksyna Botulinowa II*</w:t>
            </w:r>
          </w:p>
        </w:tc>
        <w:tc>
          <w:tcPr>
            <w:tcW w:w="3685" w:type="dxa"/>
            <w:shd w:val="clear" w:color="auto" w:fill="auto"/>
          </w:tcPr>
          <w:p w14:paraId="2F4A6458" w14:textId="552158F4" w:rsidR="00F22499" w:rsidRPr="00211A34" w:rsidRDefault="00B82C0B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 xml:space="preserve">Centrala Farmaceutyczna </w:t>
            </w:r>
            <w:r>
              <w:rPr>
                <w:b/>
                <w:bCs/>
                <w:sz w:val="20"/>
                <w:szCs w:val="20"/>
              </w:rPr>
              <w:t xml:space="preserve">CEFARM S.A. </w:t>
            </w:r>
          </w:p>
          <w:p w14:paraId="53F8544A" w14:textId="19736D62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F22499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16</w:t>
            </w:r>
          </w:p>
          <w:p w14:paraId="78C6904B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749A7F4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611FF0A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94BF03D" w14:textId="77777777" w:rsidTr="00D22923">
        <w:tc>
          <w:tcPr>
            <w:tcW w:w="2978" w:type="dxa"/>
            <w:shd w:val="clear" w:color="auto" w:fill="auto"/>
          </w:tcPr>
          <w:p w14:paraId="42B5542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11  - Toksyna Botulinowa II*</w:t>
            </w:r>
          </w:p>
        </w:tc>
        <w:tc>
          <w:tcPr>
            <w:tcW w:w="3685" w:type="dxa"/>
            <w:shd w:val="clear" w:color="auto" w:fill="auto"/>
          </w:tcPr>
          <w:p w14:paraId="416B182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489F618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7BB2C876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4C15D9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930341C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0,00</w:t>
            </w:r>
          </w:p>
        </w:tc>
      </w:tr>
      <w:tr w:rsidR="00F22499" w:rsidRPr="00834EF4" w14:paraId="6677A533" w14:textId="77777777" w:rsidTr="00D22923">
        <w:tc>
          <w:tcPr>
            <w:tcW w:w="2978" w:type="dxa"/>
            <w:shd w:val="clear" w:color="auto" w:fill="auto"/>
          </w:tcPr>
          <w:p w14:paraId="614C145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13 - </w:t>
            </w:r>
            <w:proofErr w:type="spellStart"/>
            <w:r w:rsidRPr="00F22499">
              <w:rPr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3EB673E7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8893444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111</w:t>
            </w:r>
          </w:p>
          <w:p w14:paraId="42A6FC4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1B2824A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E12E8B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4C21BFCE" w14:textId="77777777" w:rsidTr="00D22923">
        <w:tc>
          <w:tcPr>
            <w:tcW w:w="2978" w:type="dxa"/>
            <w:shd w:val="clear" w:color="auto" w:fill="auto"/>
          </w:tcPr>
          <w:p w14:paraId="1709903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13 - </w:t>
            </w:r>
            <w:proofErr w:type="spellStart"/>
            <w:r w:rsidRPr="00F22499">
              <w:rPr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64ED422C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108FC9" w14:textId="735D9BB6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7F69113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CC7883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- 289.12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DC14FD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289,12</w:t>
            </w:r>
          </w:p>
        </w:tc>
      </w:tr>
      <w:tr w:rsidR="00F22499" w:rsidRPr="00834EF4" w14:paraId="196E458D" w14:textId="77777777" w:rsidTr="00D22923">
        <w:tc>
          <w:tcPr>
            <w:tcW w:w="2978" w:type="dxa"/>
            <w:shd w:val="clear" w:color="auto" w:fill="auto"/>
          </w:tcPr>
          <w:p w14:paraId="45C8189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13 - </w:t>
            </w:r>
            <w:proofErr w:type="spellStart"/>
            <w:r w:rsidRPr="00F22499">
              <w:rPr>
                <w:sz w:val="20"/>
                <w:szCs w:val="20"/>
              </w:rPr>
              <w:t>Fondaparinux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2864B2D3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A2D0B30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6D1315AA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03303C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1 - Cena - 287.68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025E92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287,68</w:t>
            </w:r>
          </w:p>
        </w:tc>
      </w:tr>
      <w:tr w:rsidR="00F22499" w:rsidRPr="00834EF4" w14:paraId="7E928B7C" w14:textId="77777777" w:rsidTr="00D22923">
        <w:tc>
          <w:tcPr>
            <w:tcW w:w="2978" w:type="dxa"/>
            <w:shd w:val="clear" w:color="auto" w:fill="auto"/>
          </w:tcPr>
          <w:p w14:paraId="366EF78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14  - </w:t>
            </w:r>
            <w:proofErr w:type="spellStart"/>
            <w:r w:rsidRPr="00F22499">
              <w:rPr>
                <w:sz w:val="20"/>
                <w:szCs w:val="20"/>
              </w:rPr>
              <w:t>Dinoproston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5A1AF6EB" w14:textId="322F1616" w:rsidR="00F22499" w:rsidRPr="00211A34" w:rsidRDefault="00B82C0B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 xml:space="preserve">Centrala Farmaceutyczna </w:t>
            </w:r>
            <w:r>
              <w:rPr>
                <w:b/>
                <w:bCs/>
                <w:sz w:val="20"/>
                <w:szCs w:val="20"/>
              </w:rPr>
              <w:t xml:space="preserve">CEFARM S.A. </w:t>
            </w:r>
          </w:p>
          <w:p w14:paraId="577F7F65" w14:textId="4357D449" w:rsidR="00F22499" w:rsidRPr="00211A34" w:rsidRDefault="00B82C0B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F22499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16</w:t>
            </w:r>
          </w:p>
          <w:p w14:paraId="5147205B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0B114A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472437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4C51463" w14:textId="77777777" w:rsidTr="00D22923">
        <w:tc>
          <w:tcPr>
            <w:tcW w:w="2978" w:type="dxa"/>
            <w:shd w:val="clear" w:color="auto" w:fill="auto"/>
          </w:tcPr>
          <w:p w14:paraId="56FE05C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15 – </w:t>
            </w:r>
            <w:proofErr w:type="spellStart"/>
            <w:r w:rsidRPr="00F22499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6A30E60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70F59DF7" w14:textId="1B77C4D8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Wolskie, ul.</w:t>
            </w:r>
            <w:r w:rsidR="00B82C0B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14</w:t>
            </w:r>
          </w:p>
          <w:p w14:paraId="19B9FD8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Płochocin</w:t>
            </w:r>
          </w:p>
        </w:tc>
        <w:tc>
          <w:tcPr>
            <w:tcW w:w="1701" w:type="dxa"/>
            <w:shd w:val="clear" w:color="auto" w:fill="auto"/>
          </w:tcPr>
          <w:p w14:paraId="0F3ED93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91FD1EB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1EC0633B" w14:textId="77777777" w:rsidTr="00D22923">
        <w:tc>
          <w:tcPr>
            <w:tcW w:w="2978" w:type="dxa"/>
            <w:shd w:val="clear" w:color="auto" w:fill="auto"/>
          </w:tcPr>
          <w:p w14:paraId="27AC091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15 – </w:t>
            </w:r>
            <w:proofErr w:type="spellStart"/>
            <w:r w:rsidRPr="00F22499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0DE552C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31A58891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134</w:t>
            </w:r>
          </w:p>
          <w:p w14:paraId="3674E836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DFD28A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- 334.12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40E2C2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334,12</w:t>
            </w:r>
          </w:p>
        </w:tc>
      </w:tr>
      <w:tr w:rsidR="00F22499" w:rsidRPr="00834EF4" w14:paraId="0954F051" w14:textId="77777777" w:rsidTr="00D22923">
        <w:tc>
          <w:tcPr>
            <w:tcW w:w="2978" w:type="dxa"/>
            <w:shd w:val="clear" w:color="auto" w:fill="auto"/>
          </w:tcPr>
          <w:p w14:paraId="55AB957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15 – </w:t>
            </w:r>
            <w:proofErr w:type="spellStart"/>
            <w:r w:rsidRPr="00F22499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3291D790" w14:textId="4448BB7D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</w:t>
            </w:r>
            <w:r w:rsidR="009D28B1">
              <w:rPr>
                <w:b/>
                <w:bCs/>
                <w:sz w:val="20"/>
                <w:szCs w:val="20"/>
              </w:rPr>
              <w:t>p. z o.o.</w:t>
            </w:r>
          </w:p>
          <w:p w14:paraId="20078748" w14:textId="6F572872" w:rsidR="00F22499" w:rsidRPr="00211A34" w:rsidRDefault="009D28B1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Tysiąclecia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14</w:t>
            </w:r>
          </w:p>
          <w:p w14:paraId="5BDD9212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5E39B03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- 185.92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62A8C4A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185,92</w:t>
            </w:r>
          </w:p>
        </w:tc>
      </w:tr>
      <w:tr w:rsidR="00F22499" w:rsidRPr="00834EF4" w14:paraId="0CAAC9EE" w14:textId="77777777" w:rsidTr="00D22923">
        <w:tc>
          <w:tcPr>
            <w:tcW w:w="2978" w:type="dxa"/>
            <w:shd w:val="clear" w:color="auto" w:fill="auto"/>
          </w:tcPr>
          <w:p w14:paraId="1A94097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15 – </w:t>
            </w:r>
            <w:proofErr w:type="spellStart"/>
            <w:r w:rsidRPr="00F22499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3C3B5931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BD99387" w14:textId="1C03DF31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74FD7D0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BB17CD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- 83.12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30EDFC2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83,12</w:t>
            </w:r>
          </w:p>
        </w:tc>
      </w:tr>
      <w:tr w:rsidR="00F22499" w:rsidRPr="00834EF4" w14:paraId="75C49D4A" w14:textId="77777777" w:rsidTr="00D22923">
        <w:tc>
          <w:tcPr>
            <w:tcW w:w="2978" w:type="dxa"/>
            <w:shd w:val="clear" w:color="auto" w:fill="auto"/>
          </w:tcPr>
          <w:p w14:paraId="0F1168A2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15 – </w:t>
            </w:r>
            <w:proofErr w:type="spellStart"/>
            <w:r w:rsidRPr="00F22499">
              <w:rPr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29E7D90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E7DDB01" w14:textId="268DB923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7D4779B2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A1494A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- 82.72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298AA2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82,72</w:t>
            </w:r>
          </w:p>
        </w:tc>
      </w:tr>
      <w:tr w:rsidR="00F22499" w:rsidRPr="00834EF4" w14:paraId="3B442CFF" w14:textId="77777777" w:rsidTr="00D22923">
        <w:tc>
          <w:tcPr>
            <w:tcW w:w="2978" w:type="dxa"/>
            <w:shd w:val="clear" w:color="auto" w:fill="auto"/>
          </w:tcPr>
          <w:p w14:paraId="12D31B2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16 - Leki III</w:t>
            </w:r>
          </w:p>
        </w:tc>
        <w:tc>
          <w:tcPr>
            <w:tcW w:w="3685" w:type="dxa"/>
            <w:shd w:val="clear" w:color="auto" w:fill="auto"/>
          </w:tcPr>
          <w:p w14:paraId="47C50646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C8E8F3B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3419C88A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C2F249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79B48CA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69630FE" w14:textId="77777777" w:rsidTr="00D22923">
        <w:tc>
          <w:tcPr>
            <w:tcW w:w="2978" w:type="dxa"/>
            <w:shd w:val="clear" w:color="auto" w:fill="auto"/>
          </w:tcPr>
          <w:p w14:paraId="417F14A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16 - Leki III</w:t>
            </w:r>
          </w:p>
        </w:tc>
        <w:tc>
          <w:tcPr>
            <w:tcW w:w="3685" w:type="dxa"/>
            <w:shd w:val="clear" w:color="auto" w:fill="auto"/>
          </w:tcPr>
          <w:p w14:paraId="4347C7E5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3CC80BF" w14:textId="7EA1804B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4773F016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5CE478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- 361.60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9A96C1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361,60</w:t>
            </w:r>
          </w:p>
        </w:tc>
      </w:tr>
      <w:tr w:rsidR="00F22499" w:rsidRPr="00834EF4" w14:paraId="5F4AFAA8" w14:textId="77777777" w:rsidTr="00D22923">
        <w:tc>
          <w:tcPr>
            <w:tcW w:w="2978" w:type="dxa"/>
            <w:shd w:val="clear" w:color="auto" w:fill="auto"/>
          </w:tcPr>
          <w:p w14:paraId="2AE27A0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18 – Leki IV</w:t>
            </w:r>
          </w:p>
        </w:tc>
        <w:tc>
          <w:tcPr>
            <w:tcW w:w="3685" w:type="dxa"/>
            <w:shd w:val="clear" w:color="auto" w:fill="auto"/>
          </w:tcPr>
          <w:p w14:paraId="4D70651D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BE3EC10" w14:textId="1A6DC0F2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21E41C8C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4727EEB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FDC3BC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77F241FA" w14:textId="77777777" w:rsidTr="00D22923">
        <w:tc>
          <w:tcPr>
            <w:tcW w:w="2978" w:type="dxa"/>
            <w:shd w:val="clear" w:color="auto" w:fill="auto"/>
          </w:tcPr>
          <w:p w14:paraId="5A7EE66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18 – Leki IV</w:t>
            </w:r>
          </w:p>
        </w:tc>
        <w:tc>
          <w:tcPr>
            <w:tcW w:w="3685" w:type="dxa"/>
            <w:shd w:val="clear" w:color="auto" w:fill="auto"/>
          </w:tcPr>
          <w:p w14:paraId="515AFD46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AB3552D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3CD764A8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E3D5B8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- 397.96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2EDCD86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397,96</w:t>
            </w:r>
          </w:p>
        </w:tc>
      </w:tr>
      <w:tr w:rsidR="00F22499" w:rsidRPr="00834EF4" w14:paraId="01D22887" w14:textId="77777777" w:rsidTr="00D22923">
        <w:tc>
          <w:tcPr>
            <w:tcW w:w="2978" w:type="dxa"/>
            <w:shd w:val="clear" w:color="auto" w:fill="auto"/>
          </w:tcPr>
          <w:p w14:paraId="23DA0BC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18 – Leki IV</w:t>
            </w:r>
          </w:p>
        </w:tc>
        <w:tc>
          <w:tcPr>
            <w:tcW w:w="3685" w:type="dxa"/>
            <w:shd w:val="clear" w:color="auto" w:fill="auto"/>
          </w:tcPr>
          <w:p w14:paraId="7F02E11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C81ABE9" w14:textId="5CDB0ED2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05ACD60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29A74F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- 396.12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A8740EB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396,12</w:t>
            </w:r>
          </w:p>
        </w:tc>
      </w:tr>
      <w:tr w:rsidR="00F22499" w:rsidRPr="00834EF4" w14:paraId="6B83EC3B" w14:textId="77777777" w:rsidTr="00D22923">
        <w:tc>
          <w:tcPr>
            <w:tcW w:w="2978" w:type="dxa"/>
            <w:shd w:val="clear" w:color="auto" w:fill="auto"/>
          </w:tcPr>
          <w:p w14:paraId="76697C83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19  -Leki V</w:t>
            </w:r>
          </w:p>
        </w:tc>
        <w:tc>
          <w:tcPr>
            <w:tcW w:w="3685" w:type="dxa"/>
            <w:shd w:val="clear" w:color="auto" w:fill="auto"/>
          </w:tcPr>
          <w:p w14:paraId="47DA93A5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75EFAA2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01C1DC9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538482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B33C11A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7232C54" w14:textId="77777777" w:rsidTr="00D22923">
        <w:tc>
          <w:tcPr>
            <w:tcW w:w="2978" w:type="dxa"/>
            <w:shd w:val="clear" w:color="auto" w:fill="auto"/>
          </w:tcPr>
          <w:p w14:paraId="3F0A96A2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20 - Leki VI</w:t>
            </w:r>
          </w:p>
        </w:tc>
        <w:tc>
          <w:tcPr>
            <w:tcW w:w="3685" w:type="dxa"/>
            <w:shd w:val="clear" w:color="auto" w:fill="auto"/>
          </w:tcPr>
          <w:p w14:paraId="1441A0CB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4C23A5A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1A4567CA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3AB62B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0F7A289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4F5C4042" w14:textId="77777777" w:rsidTr="00D22923">
        <w:tc>
          <w:tcPr>
            <w:tcW w:w="2978" w:type="dxa"/>
            <w:shd w:val="clear" w:color="auto" w:fill="auto"/>
          </w:tcPr>
          <w:p w14:paraId="6B683BB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20 - Leki VI</w:t>
            </w:r>
          </w:p>
        </w:tc>
        <w:tc>
          <w:tcPr>
            <w:tcW w:w="3685" w:type="dxa"/>
            <w:shd w:val="clear" w:color="auto" w:fill="auto"/>
          </w:tcPr>
          <w:p w14:paraId="18C824AA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1335C5B" w14:textId="7A114D0D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3A6AFDA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591CD6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- 373.88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581CB2D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373,88</w:t>
            </w:r>
          </w:p>
        </w:tc>
      </w:tr>
      <w:tr w:rsidR="00F22499" w:rsidRPr="00834EF4" w14:paraId="71471247" w14:textId="77777777" w:rsidTr="00D22923">
        <w:tc>
          <w:tcPr>
            <w:tcW w:w="2978" w:type="dxa"/>
            <w:shd w:val="clear" w:color="auto" w:fill="auto"/>
          </w:tcPr>
          <w:p w14:paraId="211A05A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21 – Leki VII</w:t>
            </w:r>
          </w:p>
        </w:tc>
        <w:tc>
          <w:tcPr>
            <w:tcW w:w="3685" w:type="dxa"/>
            <w:shd w:val="clear" w:color="auto" w:fill="auto"/>
          </w:tcPr>
          <w:p w14:paraId="7E58DF0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270917E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238A5E2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E49B2D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C5DB07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23ED048" w14:textId="77777777" w:rsidTr="00D22923">
        <w:tc>
          <w:tcPr>
            <w:tcW w:w="2978" w:type="dxa"/>
            <w:shd w:val="clear" w:color="auto" w:fill="auto"/>
          </w:tcPr>
          <w:p w14:paraId="4E951A3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22  – Leki VIII</w:t>
            </w:r>
          </w:p>
        </w:tc>
        <w:tc>
          <w:tcPr>
            <w:tcW w:w="3685" w:type="dxa"/>
            <w:shd w:val="clear" w:color="auto" w:fill="auto"/>
          </w:tcPr>
          <w:p w14:paraId="491B8386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F9199D3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4FC70DF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26EABA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ABCA62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84333B9" w14:textId="77777777" w:rsidTr="00D22923">
        <w:tc>
          <w:tcPr>
            <w:tcW w:w="2978" w:type="dxa"/>
            <w:shd w:val="clear" w:color="auto" w:fill="auto"/>
          </w:tcPr>
          <w:p w14:paraId="3EC910C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22  – Leki VIII</w:t>
            </w:r>
          </w:p>
        </w:tc>
        <w:tc>
          <w:tcPr>
            <w:tcW w:w="3685" w:type="dxa"/>
            <w:shd w:val="clear" w:color="auto" w:fill="auto"/>
          </w:tcPr>
          <w:p w14:paraId="42958C1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E2C517A" w14:textId="4D8404B2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053EB095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108EFF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1 - Cena - 394.72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EEA942C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394,72</w:t>
            </w:r>
          </w:p>
        </w:tc>
      </w:tr>
      <w:tr w:rsidR="00F22499" w:rsidRPr="00834EF4" w14:paraId="2A7C821C" w14:textId="77777777" w:rsidTr="00D22923">
        <w:tc>
          <w:tcPr>
            <w:tcW w:w="2978" w:type="dxa"/>
            <w:shd w:val="clear" w:color="auto" w:fill="auto"/>
          </w:tcPr>
          <w:p w14:paraId="26E6ADEF" w14:textId="77777777" w:rsidR="00651837" w:rsidRDefault="00651837" w:rsidP="0046346F">
            <w:pPr>
              <w:spacing w:before="40" w:after="40"/>
              <w:rPr>
                <w:sz w:val="20"/>
                <w:szCs w:val="20"/>
              </w:rPr>
            </w:pPr>
          </w:p>
          <w:p w14:paraId="752434F1" w14:textId="7AAB6431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23  -Leki oczne</w:t>
            </w:r>
          </w:p>
        </w:tc>
        <w:tc>
          <w:tcPr>
            <w:tcW w:w="3685" w:type="dxa"/>
            <w:shd w:val="clear" w:color="auto" w:fill="auto"/>
          </w:tcPr>
          <w:p w14:paraId="4E53C880" w14:textId="77777777" w:rsidR="00651837" w:rsidRDefault="00651837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0910019B" w14:textId="6903B56B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61A5B1E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7C26767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9348D16" w14:textId="77777777" w:rsidR="00651837" w:rsidRDefault="00651837" w:rsidP="0046346F">
            <w:pPr>
              <w:spacing w:before="40" w:after="40"/>
              <w:rPr>
                <w:sz w:val="20"/>
                <w:szCs w:val="20"/>
              </w:rPr>
            </w:pPr>
          </w:p>
          <w:p w14:paraId="6A9CD5DA" w14:textId="7F3FAF49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B84276" w14:textId="77777777" w:rsidR="00651837" w:rsidRDefault="00651837" w:rsidP="0046346F">
            <w:pPr>
              <w:jc w:val="center"/>
              <w:rPr>
                <w:sz w:val="20"/>
                <w:szCs w:val="20"/>
              </w:rPr>
            </w:pPr>
          </w:p>
          <w:p w14:paraId="1DC505CE" w14:textId="001571B8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32F4A25D" w14:textId="77777777" w:rsidTr="00D22923">
        <w:tc>
          <w:tcPr>
            <w:tcW w:w="2978" w:type="dxa"/>
            <w:shd w:val="clear" w:color="auto" w:fill="auto"/>
          </w:tcPr>
          <w:p w14:paraId="0598309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24– Leki IX</w:t>
            </w:r>
          </w:p>
        </w:tc>
        <w:tc>
          <w:tcPr>
            <w:tcW w:w="3685" w:type="dxa"/>
            <w:shd w:val="clear" w:color="auto" w:fill="auto"/>
          </w:tcPr>
          <w:p w14:paraId="3A8C97C0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EA66F80" w14:textId="574850CB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121057AC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1800109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58A3A8A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3E812497" w14:textId="77777777" w:rsidTr="00D22923">
        <w:tc>
          <w:tcPr>
            <w:tcW w:w="2978" w:type="dxa"/>
            <w:shd w:val="clear" w:color="auto" w:fill="auto"/>
          </w:tcPr>
          <w:p w14:paraId="6E05A8A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24– Leki IX</w:t>
            </w:r>
          </w:p>
        </w:tc>
        <w:tc>
          <w:tcPr>
            <w:tcW w:w="3685" w:type="dxa"/>
            <w:shd w:val="clear" w:color="auto" w:fill="auto"/>
          </w:tcPr>
          <w:p w14:paraId="6A239A21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2DCDC3F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1DFA4B2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6230BF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- 384.56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98DC311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384,56</w:t>
            </w:r>
          </w:p>
        </w:tc>
      </w:tr>
      <w:tr w:rsidR="00F22499" w:rsidRPr="00834EF4" w14:paraId="76555D5F" w14:textId="77777777" w:rsidTr="00D22923">
        <w:tc>
          <w:tcPr>
            <w:tcW w:w="2978" w:type="dxa"/>
            <w:shd w:val="clear" w:color="auto" w:fill="auto"/>
          </w:tcPr>
          <w:p w14:paraId="7B657E4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24– Leki IX</w:t>
            </w:r>
          </w:p>
        </w:tc>
        <w:tc>
          <w:tcPr>
            <w:tcW w:w="3685" w:type="dxa"/>
            <w:shd w:val="clear" w:color="auto" w:fill="auto"/>
          </w:tcPr>
          <w:p w14:paraId="7FAA90A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D7C6AA7" w14:textId="5C81D5F6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3914589E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5C9877F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- 381.00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03F456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381,00</w:t>
            </w:r>
          </w:p>
        </w:tc>
      </w:tr>
      <w:tr w:rsidR="00F22499" w:rsidRPr="00834EF4" w14:paraId="1C9D7654" w14:textId="77777777" w:rsidTr="00D22923">
        <w:tc>
          <w:tcPr>
            <w:tcW w:w="2978" w:type="dxa"/>
            <w:shd w:val="clear" w:color="auto" w:fill="auto"/>
          </w:tcPr>
          <w:p w14:paraId="43EBFC2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25 - Leki X</w:t>
            </w:r>
          </w:p>
        </w:tc>
        <w:tc>
          <w:tcPr>
            <w:tcW w:w="3685" w:type="dxa"/>
            <w:shd w:val="clear" w:color="auto" w:fill="auto"/>
          </w:tcPr>
          <w:p w14:paraId="4F341FC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DB4126D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2033A01D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7923B12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FF106C4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4CEA3CA9" w14:textId="77777777" w:rsidTr="00D22923">
        <w:tc>
          <w:tcPr>
            <w:tcW w:w="2978" w:type="dxa"/>
            <w:shd w:val="clear" w:color="auto" w:fill="auto"/>
          </w:tcPr>
          <w:p w14:paraId="5FD1484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25 - Leki X</w:t>
            </w:r>
          </w:p>
        </w:tc>
        <w:tc>
          <w:tcPr>
            <w:tcW w:w="3685" w:type="dxa"/>
            <w:shd w:val="clear" w:color="auto" w:fill="auto"/>
          </w:tcPr>
          <w:p w14:paraId="7ACEF53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0A1C02D" w14:textId="1CF90BF9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08567AF5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8B7BF2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- 384.60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C2E07B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384,60</w:t>
            </w:r>
          </w:p>
        </w:tc>
      </w:tr>
      <w:tr w:rsidR="00F22499" w:rsidRPr="00834EF4" w14:paraId="314F7FB2" w14:textId="77777777" w:rsidTr="00D22923">
        <w:tc>
          <w:tcPr>
            <w:tcW w:w="2978" w:type="dxa"/>
            <w:shd w:val="clear" w:color="auto" w:fill="auto"/>
          </w:tcPr>
          <w:p w14:paraId="5126090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25 - Leki X</w:t>
            </w:r>
          </w:p>
        </w:tc>
        <w:tc>
          <w:tcPr>
            <w:tcW w:w="3685" w:type="dxa"/>
            <w:shd w:val="clear" w:color="auto" w:fill="auto"/>
          </w:tcPr>
          <w:p w14:paraId="3B35C92E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973CFEA" w14:textId="58FD3497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0AFC148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3AD6F8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- 379.60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F9CE6D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379,60</w:t>
            </w:r>
          </w:p>
        </w:tc>
      </w:tr>
      <w:tr w:rsidR="00F22499" w:rsidRPr="00834EF4" w14:paraId="0CA5B749" w14:textId="77777777" w:rsidTr="00D22923">
        <w:tc>
          <w:tcPr>
            <w:tcW w:w="2978" w:type="dxa"/>
            <w:shd w:val="clear" w:color="auto" w:fill="auto"/>
          </w:tcPr>
          <w:p w14:paraId="51E2AA1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26 - Leki XI</w:t>
            </w:r>
          </w:p>
        </w:tc>
        <w:tc>
          <w:tcPr>
            <w:tcW w:w="3685" w:type="dxa"/>
            <w:shd w:val="clear" w:color="auto" w:fill="auto"/>
          </w:tcPr>
          <w:p w14:paraId="7FA48A7F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622F48" w14:textId="7A856ACA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5FBCD4D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A3D32D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8D41E9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18A7A87" w14:textId="77777777" w:rsidTr="00D22923">
        <w:tc>
          <w:tcPr>
            <w:tcW w:w="2978" w:type="dxa"/>
            <w:shd w:val="clear" w:color="auto" w:fill="auto"/>
          </w:tcPr>
          <w:p w14:paraId="4C7522B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26 - Leki XI</w:t>
            </w:r>
          </w:p>
        </w:tc>
        <w:tc>
          <w:tcPr>
            <w:tcW w:w="3685" w:type="dxa"/>
            <w:shd w:val="clear" w:color="auto" w:fill="auto"/>
          </w:tcPr>
          <w:p w14:paraId="44C2A7D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AADD49E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79C2B8B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E35467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- 375.52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CDDBC3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375,52</w:t>
            </w:r>
          </w:p>
        </w:tc>
      </w:tr>
      <w:tr w:rsidR="00F22499" w:rsidRPr="00834EF4" w14:paraId="09813AE0" w14:textId="77777777" w:rsidTr="00D22923">
        <w:tc>
          <w:tcPr>
            <w:tcW w:w="2978" w:type="dxa"/>
            <w:shd w:val="clear" w:color="auto" w:fill="auto"/>
          </w:tcPr>
          <w:p w14:paraId="388B39C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27 - Leki XII</w:t>
            </w:r>
          </w:p>
        </w:tc>
        <w:tc>
          <w:tcPr>
            <w:tcW w:w="3685" w:type="dxa"/>
            <w:shd w:val="clear" w:color="auto" w:fill="auto"/>
          </w:tcPr>
          <w:p w14:paraId="50344BA1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146379C" w14:textId="0880CD78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7DD0002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FA3105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DB6D11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1744E11A" w14:textId="77777777" w:rsidTr="00D22923">
        <w:tc>
          <w:tcPr>
            <w:tcW w:w="2978" w:type="dxa"/>
            <w:shd w:val="clear" w:color="auto" w:fill="auto"/>
          </w:tcPr>
          <w:p w14:paraId="3DBC681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27 - Leki XII</w:t>
            </w:r>
          </w:p>
        </w:tc>
        <w:tc>
          <w:tcPr>
            <w:tcW w:w="3685" w:type="dxa"/>
            <w:shd w:val="clear" w:color="auto" w:fill="auto"/>
          </w:tcPr>
          <w:p w14:paraId="7FF1DD1E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CBCD2E3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72F34C9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ACD4B7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- 392.20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D5DB2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392,20</w:t>
            </w:r>
          </w:p>
        </w:tc>
      </w:tr>
      <w:tr w:rsidR="00F22499" w:rsidRPr="00834EF4" w14:paraId="264D8313" w14:textId="77777777" w:rsidTr="00D22923">
        <w:tc>
          <w:tcPr>
            <w:tcW w:w="2978" w:type="dxa"/>
            <w:shd w:val="clear" w:color="auto" w:fill="auto"/>
          </w:tcPr>
          <w:p w14:paraId="487C60E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27 - Leki XII</w:t>
            </w:r>
          </w:p>
        </w:tc>
        <w:tc>
          <w:tcPr>
            <w:tcW w:w="3685" w:type="dxa"/>
            <w:shd w:val="clear" w:color="auto" w:fill="auto"/>
          </w:tcPr>
          <w:p w14:paraId="669F9D65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4660D1A" w14:textId="38F23127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2A115705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644139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- 374.36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CB13BBD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374,36</w:t>
            </w:r>
          </w:p>
        </w:tc>
      </w:tr>
      <w:tr w:rsidR="00F22499" w:rsidRPr="00834EF4" w14:paraId="1B5439FA" w14:textId="77777777" w:rsidTr="00D22923">
        <w:tc>
          <w:tcPr>
            <w:tcW w:w="2978" w:type="dxa"/>
            <w:shd w:val="clear" w:color="auto" w:fill="auto"/>
          </w:tcPr>
          <w:p w14:paraId="06AA395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28 - Leki XIII</w:t>
            </w:r>
          </w:p>
        </w:tc>
        <w:tc>
          <w:tcPr>
            <w:tcW w:w="3685" w:type="dxa"/>
            <w:shd w:val="clear" w:color="auto" w:fill="auto"/>
          </w:tcPr>
          <w:p w14:paraId="4B664C0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E7F2300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5E6E7FE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02DB70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D28566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0CC34A2" w14:textId="77777777" w:rsidTr="00D22923">
        <w:tc>
          <w:tcPr>
            <w:tcW w:w="2978" w:type="dxa"/>
            <w:shd w:val="clear" w:color="auto" w:fill="auto"/>
          </w:tcPr>
          <w:p w14:paraId="0940EDD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28 - Leki XIII</w:t>
            </w:r>
          </w:p>
        </w:tc>
        <w:tc>
          <w:tcPr>
            <w:tcW w:w="3685" w:type="dxa"/>
            <w:shd w:val="clear" w:color="auto" w:fill="auto"/>
          </w:tcPr>
          <w:p w14:paraId="1AF0DF32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5AF3A56" w14:textId="7A4549CE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4E5DBF6C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D85655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- 397.64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18D323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397,64</w:t>
            </w:r>
          </w:p>
        </w:tc>
      </w:tr>
      <w:tr w:rsidR="00F22499" w:rsidRPr="00834EF4" w14:paraId="6FE1C8CE" w14:textId="77777777" w:rsidTr="00D22923">
        <w:tc>
          <w:tcPr>
            <w:tcW w:w="2978" w:type="dxa"/>
            <w:shd w:val="clear" w:color="auto" w:fill="auto"/>
          </w:tcPr>
          <w:p w14:paraId="550BFDB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30 -Leki XIV</w:t>
            </w:r>
          </w:p>
        </w:tc>
        <w:tc>
          <w:tcPr>
            <w:tcW w:w="3685" w:type="dxa"/>
            <w:shd w:val="clear" w:color="auto" w:fill="auto"/>
          </w:tcPr>
          <w:p w14:paraId="48118380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2EEAD33" w14:textId="54F7FB87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7977665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49E68F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C2D45F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5FCC917" w14:textId="77777777" w:rsidTr="00D22923">
        <w:tc>
          <w:tcPr>
            <w:tcW w:w="2978" w:type="dxa"/>
            <w:shd w:val="clear" w:color="auto" w:fill="auto"/>
          </w:tcPr>
          <w:p w14:paraId="43E169F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30 -Leki XIV</w:t>
            </w:r>
          </w:p>
        </w:tc>
        <w:tc>
          <w:tcPr>
            <w:tcW w:w="3685" w:type="dxa"/>
            <w:shd w:val="clear" w:color="auto" w:fill="auto"/>
          </w:tcPr>
          <w:p w14:paraId="39AB0E8F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25A5804" w14:textId="4200A9C4" w:rsidR="00F22499" w:rsidRPr="00211A34" w:rsidRDefault="00651837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0EEF8A0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68E78F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- 398.04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2C3A0CD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398,04</w:t>
            </w:r>
          </w:p>
        </w:tc>
      </w:tr>
      <w:tr w:rsidR="00F22499" w:rsidRPr="00834EF4" w14:paraId="7DD7CE1D" w14:textId="77777777" w:rsidTr="00D22923">
        <w:tc>
          <w:tcPr>
            <w:tcW w:w="2978" w:type="dxa"/>
            <w:shd w:val="clear" w:color="auto" w:fill="auto"/>
          </w:tcPr>
          <w:p w14:paraId="5DBB517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30 -Leki XIV</w:t>
            </w:r>
          </w:p>
        </w:tc>
        <w:tc>
          <w:tcPr>
            <w:tcW w:w="3685" w:type="dxa"/>
            <w:shd w:val="clear" w:color="auto" w:fill="auto"/>
          </w:tcPr>
          <w:p w14:paraId="76323C51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040DEB3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53AC2276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DB2F3D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1 - Cena - 394.88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5425C3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394,88</w:t>
            </w:r>
          </w:p>
        </w:tc>
      </w:tr>
      <w:tr w:rsidR="00F22499" w:rsidRPr="00834EF4" w14:paraId="494A0417" w14:textId="77777777" w:rsidTr="00D22923">
        <w:tc>
          <w:tcPr>
            <w:tcW w:w="2978" w:type="dxa"/>
            <w:shd w:val="clear" w:color="auto" w:fill="auto"/>
          </w:tcPr>
          <w:p w14:paraId="2ACC214D" w14:textId="77777777" w:rsidR="00D22923" w:rsidRDefault="00D22923" w:rsidP="0046346F">
            <w:pPr>
              <w:spacing w:before="40" w:after="40"/>
              <w:rPr>
                <w:sz w:val="20"/>
                <w:szCs w:val="20"/>
              </w:rPr>
            </w:pPr>
          </w:p>
          <w:p w14:paraId="5B0B3A93" w14:textId="65167D2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31 – Leki XV</w:t>
            </w:r>
          </w:p>
        </w:tc>
        <w:tc>
          <w:tcPr>
            <w:tcW w:w="3685" w:type="dxa"/>
            <w:shd w:val="clear" w:color="auto" w:fill="auto"/>
          </w:tcPr>
          <w:p w14:paraId="7F9EFA42" w14:textId="77777777" w:rsidR="00D22923" w:rsidRDefault="00D22923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58D305F9" w14:textId="74266288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29902DD" w14:textId="45773687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Bonifraterska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17</w:t>
            </w:r>
          </w:p>
          <w:p w14:paraId="330FB738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6DDDB445" w14:textId="77777777" w:rsidR="00D22923" w:rsidRDefault="00D22923" w:rsidP="0046346F">
            <w:pPr>
              <w:spacing w:before="40" w:after="40"/>
              <w:rPr>
                <w:sz w:val="20"/>
                <w:szCs w:val="20"/>
              </w:rPr>
            </w:pPr>
          </w:p>
          <w:p w14:paraId="7CF4BE80" w14:textId="10F3A3C0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41F1283" w14:textId="77777777" w:rsidR="00D22923" w:rsidRDefault="00D22923" w:rsidP="0046346F">
            <w:pPr>
              <w:jc w:val="center"/>
              <w:rPr>
                <w:sz w:val="20"/>
                <w:szCs w:val="20"/>
              </w:rPr>
            </w:pPr>
          </w:p>
          <w:p w14:paraId="543D2890" w14:textId="6D59ABC2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BDB0B4E" w14:textId="77777777" w:rsidTr="00D22923">
        <w:tc>
          <w:tcPr>
            <w:tcW w:w="2978" w:type="dxa"/>
            <w:shd w:val="clear" w:color="auto" w:fill="auto"/>
          </w:tcPr>
          <w:p w14:paraId="378BAFC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32 - Płyny infuzyjne I</w:t>
            </w:r>
          </w:p>
        </w:tc>
        <w:tc>
          <w:tcPr>
            <w:tcW w:w="3685" w:type="dxa"/>
            <w:shd w:val="clear" w:color="auto" w:fill="auto"/>
          </w:tcPr>
          <w:p w14:paraId="04E38C2A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884C814" w14:textId="09CCEB41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Kruczkowskiego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8</w:t>
            </w:r>
          </w:p>
          <w:p w14:paraId="08FC702D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76817B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F625EC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14744C87" w14:textId="77777777" w:rsidTr="00D22923">
        <w:tc>
          <w:tcPr>
            <w:tcW w:w="2978" w:type="dxa"/>
            <w:shd w:val="clear" w:color="auto" w:fill="auto"/>
          </w:tcPr>
          <w:p w14:paraId="6D4D715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33 - Żywienie pozajelitowe I</w:t>
            </w:r>
          </w:p>
        </w:tc>
        <w:tc>
          <w:tcPr>
            <w:tcW w:w="3685" w:type="dxa"/>
            <w:shd w:val="clear" w:color="auto" w:fill="auto"/>
          </w:tcPr>
          <w:p w14:paraId="4F023E25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416F0FA" w14:textId="63D60268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Kruczkowskiego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8</w:t>
            </w:r>
          </w:p>
          <w:p w14:paraId="1F27710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4726E01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96FE36B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563D0DE" w14:textId="77777777" w:rsidTr="00D22923">
        <w:tc>
          <w:tcPr>
            <w:tcW w:w="2978" w:type="dxa"/>
            <w:shd w:val="clear" w:color="auto" w:fill="auto"/>
          </w:tcPr>
          <w:p w14:paraId="4CA8838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34– </w:t>
            </w:r>
            <w:proofErr w:type="spellStart"/>
            <w:r w:rsidRPr="00F22499">
              <w:rPr>
                <w:sz w:val="20"/>
                <w:szCs w:val="20"/>
              </w:rPr>
              <w:t>Formaldehyde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77CB8E03" w14:textId="36CC1CE9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Alpinus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Chemia </w:t>
            </w:r>
            <w:r w:rsidR="00D22923">
              <w:rPr>
                <w:b/>
                <w:bCs/>
                <w:sz w:val="20"/>
                <w:szCs w:val="20"/>
              </w:rPr>
              <w:t>Sp. z o.o.</w:t>
            </w:r>
          </w:p>
          <w:p w14:paraId="57140878" w14:textId="7D24A0AC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Garbary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5</w:t>
            </w:r>
          </w:p>
          <w:p w14:paraId="3695B55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86-050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Solec Kujawski</w:t>
            </w:r>
          </w:p>
        </w:tc>
        <w:tc>
          <w:tcPr>
            <w:tcW w:w="1701" w:type="dxa"/>
            <w:shd w:val="clear" w:color="auto" w:fill="auto"/>
          </w:tcPr>
          <w:p w14:paraId="285AAAF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95D8FD6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0,00</w:t>
            </w:r>
          </w:p>
        </w:tc>
      </w:tr>
      <w:tr w:rsidR="00F22499" w:rsidRPr="00834EF4" w14:paraId="395E7C70" w14:textId="77777777" w:rsidTr="00D22923">
        <w:tc>
          <w:tcPr>
            <w:tcW w:w="2978" w:type="dxa"/>
            <w:shd w:val="clear" w:color="auto" w:fill="auto"/>
          </w:tcPr>
          <w:p w14:paraId="7150C37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34– </w:t>
            </w:r>
            <w:proofErr w:type="spellStart"/>
            <w:r w:rsidRPr="00F22499">
              <w:rPr>
                <w:sz w:val="20"/>
                <w:szCs w:val="20"/>
              </w:rPr>
              <w:t>Formaldehyde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42679EDF" w14:textId="656DFD99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Aqua-Med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ZPAM-KOLASA </w:t>
            </w:r>
            <w:proofErr w:type="spellStart"/>
            <w:r w:rsidR="00D22923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="00D22923">
              <w:rPr>
                <w:b/>
                <w:bCs/>
                <w:sz w:val="20"/>
                <w:szCs w:val="20"/>
              </w:rPr>
              <w:t>.</w:t>
            </w:r>
          </w:p>
          <w:p w14:paraId="1C46A78E" w14:textId="41D27E9C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22499">
              <w:rPr>
                <w:sz w:val="20"/>
                <w:szCs w:val="20"/>
              </w:rPr>
              <w:t>Targowa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55</w:t>
            </w:r>
          </w:p>
          <w:p w14:paraId="5D96C48E" w14:textId="3EFAAF86" w:rsidR="00F22499" w:rsidRPr="00211A34" w:rsidRDefault="00D22923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90-323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7BFF70D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19918F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0,00</w:t>
            </w:r>
          </w:p>
        </w:tc>
      </w:tr>
      <w:tr w:rsidR="00F22499" w:rsidRPr="00834EF4" w14:paraId="21D4D024" w14:textId="77777777" w:rsidTr="00D22923">
        <w:tc>
          <w:tcPr>
            <w:tcW w:w="2978" w:type="dxa"/>
            <w:shd w:val="clear" w:color="auto" w:fill="auto"/>
          </w:tcPr>
          <w:p w14:paraId="78D8B8F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35 – Antybiotyki I</w:t>
            </w:r>
          </w:p>
        </w:tc>
        <w:tc>
          <w:tcPr>
            <w:tcW w:w="3685" w:type="dxa"/>
            <w:shd w:val="clear" w:color="auto" w:fill="auto"/>
          </w:tcPr>
          <w:p w14:paraId="2D3BD0BD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AC3BEBF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134</w:t>
            </w:r>
          </w:p>
          <w:p w14:paraId="7279884A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B6E7618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7B5504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D8D07AB" w14:textId="77777777" w:rsidTr="00D22923">
        <w:tc>
          <w:tcPr>
            <w:tcW w:w="2978" w:type="dxa"/>
            <w:shd w:val="clear" w:color="auto" w:fill="auto"/>
          </w:tcPr>
          <w:p w14:paraId="7C41B89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36 -  </w:t>
            </w:r>
            <w:proofErr w:type="spellStart"/>
            <w:r w:rsidRPr="00F22499">
              <w:rPr>
                <w:sz w:val="20"/>
                <w:szCs w:val="20"/>
              </w:rPr>
              <w:t>Teicoplanin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00534596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5A13EF9" w14:textId="6B6C9A28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Bonifraterska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17</w:t>
            </w:r>
          </w:p>
          <w:p w14:paraId="65F981C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FF423F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41465AA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13BC701" w14:textId="77777777" w:rsidTr="00D22923">
        <w:tc>
          <w:tcPr>
            <w:tcW w:w="2978" w:type="dxa"/>
            <w:shd w:val="clear" w:color="auto" w:fill="auto"/>
          </w:tcPr>
          <w:p w14:paraId="066C0DF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36 -  </w:t>
            </w:r>
            <w:proofErr w:type="spellStart"/>
            <w:r w:rsidRPr="00F22499">
              <w:rPr>
                <w:sz w:val="20"/>
                <w:szCs w:val="20"/>
              </w:rPr>
              <w:t>Teicoplanin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7A60138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2D9B2E7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111</w:t>
            </w:r>
          </w:p>
          <w:p w14:paraId="04B11CD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19AB29B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- 358.44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66AFB69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358,44</w:t>
            </w:r>
          </w:p>
        </w:tc>
      </w:tr>
      <w:tr w:rsidR="00F22499" w:rsidRPr="00834EF4" w14:paraId="66D80AA7" w14:textId="77777777" w:rsidTr="00D22923">
        <w:tc>
          <w:tcPr>
            <w:tcW w:w="2978" w:type="dxa"/>
            <w:shd w:val="clear" w:color="auto" w:fill="auto"/>
          </w:tcPr>
          <w:p w14:paraId="4D4E65B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37 Antybiotyki II</w:t>
            </w:r>
          </w:p>
        </w:tc>
        <w:tc>
          <w:tcPr>
            <w:tcW w:w="3685" w:type="dxa"/>
            <w:shd w:val="clear" w:color="auto" w:fill="auto"/>
          </w:tcPr>
          <w:p w14:paraId="53A16DC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72FD69FE" w14:textId="086BE4A0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Orzechowa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5</w:t>
            </w:r>
          </w:p>
          <w:p w14:paraId="7ED83B6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Gdańsk</w:t>
            </w:r>
          </w:p>
        </w:tc>
        <w:tc>
          <w:tcPr>
            <w:tcW w:w="1701" w:type="dxa"/>
            <w:shd w:val="clear" w:color="auto" w:fill="auto"/>
          </w:tcPr>
          <w:p w14:paraId="486B70E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CD808D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D70FE1D" w14:textId="77777777" w:rsidTr="00D22923">
        <w:tc>
          <w:tcPr>
            <w:tcW w:w="2978" w:type="dxa"/>
            <w:shd w:val="clear" w:color="auto" w:fill="auto"/>
          </w:tcPr>
          <w:p w14:paraId="091D8DC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38 - </w:t>
            </w:r>
            <w:proofErr w:type="spellStart"/>
            <w:r w:rsidRPr="00F22499">
              <w:rPr>
                <w:sz w:val="20"/>
                <w:szCs w:val="20"/>
              </w:rPr>
              <w:t>Ibuprofen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4DD3B380" w14:textId="63F285E8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r w:rsidR="00D22923">
              <w:rPr>
                <w:b/>
                <w:bCs/>
                <w:sz w:val="20"/>
                <w:szCs w:val="20"/>
              </w:rPr>
              <w:t>Sp. z o.o.</w:t>
            </w:r>
          </w:p>
          <w:p w14:paraId="4D9A0A8B" w14:textId="220F5DAE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Tysiąclecia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14</w:t>
            </w:r>
          </w:p>
          <w:p w14:paraId="2993568E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146C5A2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BCC735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20C7B5D" w14:textId="77777777" w:rsidTr="00D22923">
        <w:tc>
          <w:tcPr>
            <w:tcW w:w="2978" w:type="dxa"/>
            <w:shd w:val="clear" w:color="auto" w:fill="auto"/>
          </w:tcPr>
          <w:p w14:paraId="42D15289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39 -  Insuliny I</w:t>
            </w:r>
          </w:p>
        </w:tc>
        <w:tc>
          <w:tcPr>
            <w:tcW w:w="3685" w:type="dxa"/>
            <w:shd w:val="clear" w:color="auto" w:fill="auto"/>
          </w:tcPr>
          <w:p w14:paraId="73582DDB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8E40D77" w14:textId="7E93C530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Bonifraterska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17</w:t>
            </w:r>
          </w:p>
          <w:p w14:paraId="7FE55F13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D7D5BB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D34EA46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3088343" w14:textId="77777777" w:rsidTr="00D22923">
        <w:tc>
          <w:tcPr>
            <w:tcW w:w="2978" w:type="dxa"/>
            <w:shd w:val="clear" w:color="auto" w:fill="auto"/>
          </w:tcPr>
          <w:p w14:paraId="53E5630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40-Apiksaban</w:t>
            </w:r>
          </w:p>
        </w:tc>
        <w:tc>
          <w:tcPr>
            <w:tcW w:w="3685" w:type="dxa"/>
            <w:shd w:val="clear" w:color="auto" w:fill="auto"/>
          </w:tcPr>
          <w:p w14:paraId="2215890B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F3741FD" w14:textId="5C8127B5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75EB5C53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6141DF0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716DC2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20EB9AC" w14:textId="77777777" w:rsidTr="00D22923">
        <w:tc>
          <w:tcPr>
            <w:tcW w:w="2978" w:type="dxa"/>
            <w:shd w:val="clear" w:color="auto" w:fill="auto"/>
          </w:tcPr>
          <w:p w14:paraId="78A0529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41 – Leki XVI</w:t>
            </w:r>
          </w:p>
        </w:tc>
        <w:tc>
          <w:tcPr>
            <w:tcW w:w="3685" w:type="dxa"/>
            <w:shd w:val="clear" w:color="auto" w:fill="auto"/>
          </w:tcPr>
          <w:p w14:paraId="398C6B7B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B042054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48591DC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1DD7CD9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AF69DC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3AB55D6A" w14:textId="77777777" w:rsidTr="00D22923">
        <w:tc>
          <w:tcPr>
            <w:tcW w:w="2978" w:type="dxa"/>
            <w:shd w:val="clear" w:color="auto" w:fill="auto"/>
          </w:tcPr>
          <w:p w14:paraId="69F5DD1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41 – Leki XVI</w:t>
            </w:r>
          </w:p>
        </w:tc>
        <w:tc>
          <w:tcPr>
            <w:tcW w:w="3685" w:type="dxa"/>
            <w:shd w:val="clear" w:color="auto" w:fill="auto"/>
          </w:tcPr>
          <w:p w14:paraId="18309561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ADF56AC" w14:textId="7C2A4D76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050CD35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58135AD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- 389.00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990951C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389,00</w:t>
            </w:r>
          </w:p>
        </w:tc>
      </w:tr>
      <w:tr w:rsidR="00F22499" w:rsidRPr="00834EF4" w14:paraId="74D3E821" w14:textId="77777777" w:rsidTr="00D22923">
        <w:tc>
          <w:tcPr>
            <w:tcW w:w="2978" w:type="dxa"/>
            <w:shd w:val="clear" w:color="auto" w:fill="auto"/>
          </w:tcPr>
          <w:p w14:paraId="5ACD8A4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42– Leki XVII</w:t>
            </w:r>
          </w:p>
        </w:tc>
        <w:tc>
          <w:tcPr>
            <w:tcW w:w="3685" w:type="dxa"/>
            <w:shd w:val="clear" w:color="auto" w:fill="auto"/>
          </w:tcPr>
          <w:p w14:paraId="1A3F3079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533418A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1A660BB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7DC81B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1690439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74BF99B" w14:textId="77777777" w:rsidTr="00D22923">
        <w:tc>
          <w:tcPr>
            <w:tcW w:w="2978" w:type="dxa"/>
            <w:shd w:val="clear" w:color="auto" w:fill="auto"/>
          </w:tcPr>
          <w:p w14:paraId="007D29A3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43 -Mleko oraz dodatki do mleka dla niemowląt</w:t>
            </w:r>
          </w:p>
        </w:tc>
        <w:tc>
          <w:tcPr>
            <w:tcW w:w="3685" w:type="dxa"/>
            <w:shd w:val="clear" w:color="auto" w:fill="auto"/>
          </w:tcPr>
          <w:p w14:paraId="5CB2F83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8E8C040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742448FD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F1107C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B640621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2151107" w14:textId="77777777" w:rsidTr="00D22923">
        <w:tc>
          <w:tcPr>
            <w:tcW w:w="2978" w:type="dxa"/>
            <w:shd w:val="clear" w:color="auto" w:fill="auto"/>
          </w:tcPr>
          <w:p w14:paraId="08B36C1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 44* -  Leki wziewne</w:t>
            </w:r>
          </w:p>
        </w:tc>
        <w:tc>
          <w:tcPr>
            <w:tcW w:w="3685" w:type="dxa"/>
            <w:shd w:val="clear" w:color="auto" w:fill="auto"/>
          </w:tcPr>
          <w:p w14:paraId="6645FAA7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5ADCC22" w14:textId="376F4531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177D0AAC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30F258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7206D7C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751148A5" w14:textId="77777777" w:rsidTr="00D22923">
        <w:tc>
          <w:tcPr>
            <w:tcW w:w="2978" w:type="dxa"/>
            <w:shd w:val="clear" w:color="auto" w:fill="auto"/>
          </w:tcPr>
          <w:p w14:paraId="14944758" w14:textId="77777777" w:rsidR="00D22923" w:rsidRDefault="00D22923" w:rsidP="0046346F">
            <w:pPr>
              <w:spacing w:before="40" w:after="40"/>
              <w:rPr>
                <w:sz w:val="20"/>
                <w:szCs w:val="20"/>
              </w:rPr>
            </w:pPr>
          </w:p>
          <w:p w14:paraId="5D3B115C" w14:textId="42BE2B6A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46 - Leki XVIII</w:t>
            </w:r>
          </w:p>
        </w:tc>
        <w:tc>
          <w:tcPr>
            <w:tcW w:w="3685" w:type="dxa"/>
            <w:shd w:val="clear" w:color="auto" w:fill="auto"/>
          </w:tcPr>
          <w:p w14:paraId="66B789F2" w14:textId="77777777" w:rsidR="00D22923" w:rsidRDefault="00D22923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3E15CBC4" w14:textId="1781B989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536F3C5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0832B70B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241311D7" w14:textId="77777777" w:rsidR="00D22923" w:rsidRDefault="00D22923" w:rsidP="0046346F">
            <w:pPr>
              <w:spacing w:before="40" w:after="40"/>
              <w:rPr>
                <w:sz w:val="20"/>
                <w:szCs w:val="20"/>
              </w:rPr>
            </w:pPr>
          </w:p>
          <w:p w14:paraId="1CA4D8BF" w14:textId="2A33E634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B20DAB3" w14:textId="77777777" w:rsidR="00D22923" w:rsidRDefault="00D22923" w:rsidP="0046346F">
            <w:pPr>
              <w:jc w:val="center"/>
              <w:rPr>
                <w:sz w:val="20"/>
                <w:szCs w:val="20"/>
              </w:rPr>
            </w:pPr>
          </w:p>
          <w:p w14:paraId="7B1BD041" w14:textId="0AA01A62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36CDD68E" w14:textId="77777777" w:rsidTr="00D22923">
        <w:tc>
          <w:tcPr>
            <w:tcW w:w="2978" w:type="dxa"/>
            <w:shd w:val="clear" w:color="auto" w:fill="auto"/>
          </w:tcPr>
          <w:p w14:paraId="331CC5A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47 - </w:t>
            </w:r>
            <w:proofErr w:type="spellStart"/>
            <w:r w:rsidRPr="00F22499">
              <w:rPr>
                <w:sz w:val="20"/>
                <w:szCs w:val="20"/>
              </w:rPr>
              <w:t>Docetaxel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71D8285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Lek S.A.</w:t>
            </w:r>
          </w:p>
          <w:p w14:paraId="0C901E59" w14:textId="197C68B4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Podlipie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16</w:t>
            </w:r>
          </w:p>
          <w:p w14:paraId="0FE8EB5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Stryków</w:t>
            </w:r>
          </w:p>
        </w:tc>
        <w:tc>
          <w:tcPr>
            <w:tcW w:w="1701" w:type="dxa"/>
            <w:shd w:val="clear" w:color="auto" w:fill="auto"/>
          </w:tcPr>
          <w:p w14:paraId="759831A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AB4D7F6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75BDF45E" w14:textId="77777777" w:rsidTr="00D22923">
        <w:tc>
          <w:tcPr>
            <w:tcW w:w="2978" w:type="dxa"/>
            <w:shd w:val="clear" w:color="auto" w:fill="auto"/>
          </w:tcPr>
          <w:p w14:paraId="11ACC56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47 - </w:t>
            </w:r>
            <w:proofErr w:type="spellStart"/>
            <w:r w:rsidRPr="00F22499">
              <w:rPr>
                <w:sz w:val="20"/>
                <w:szCs w:val="20"/>
              </w:rPr>
              <w:t>Docetaxel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2C1EB726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164EA66" w14:textId="74A4F8D6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07810A5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7C77A4A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- 378.96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4F42862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378,96</w:t>
            </w:r>
          </w:p>
        </w:tc>
      </w:tr>
      <w:tr w:rsidR="00F22499" w:rsidRPr="00834EF4" w14:paraId="4873EA53" w14:textId="77777777" w:rsidTr="00D22923">
        <w:tc>
          <w:tcPr>
            <w:tcW w:w="2978" w:type="dxa"/>
            <w:shd w:val="clear" w:color="auto" w:fill="auto"/>
          </w:tcPr>
          <w:p w14:paraId="13549FE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47 - </w:t>
            </w:r>
            <w:proofErr w:type="spellStart"/>
            <w:r w:rsidRPr="00F22499">
              <w:rPr>
                <w:sz w:val="20"/>
                <w:szCs w:val="20"/>
              </w:rPr>
              <w:t>Docetaxel</w:t>
            </w:r>
            <w:proofErr w:type="spellEnd"/>
            <w:r w:rsidRPr="00F22499">
              <w:rPr>
                <w:sz w:val="20"/>
                <w:szCs w:val="20"/>
              </w:rPr>
              <w:t>*</w:t>
            </w:r>
          </w:p>
        </w:tc>
        <w:tc>
          <w:tcPr>
            <w:tcW w:w="3685" w:type="dxa"/>
            <w:shd w:val="clear" w:color="auto" w:fill="auto"/>
          </w:tcPr>
          <w:p w14:paraId="30872E2C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D030BE0" w14:textId="41F57F62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08EB6B9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4A8A4F53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- 378.96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711FF1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378,96</w:t>
            </w:r>
          </w:p>
        </w:tc>
      </w:tr>
      <w:tr w:rsidR="00F22499" w:rsidRPr="00834EF4" w14:paraId="7AD8063B" w14:textId="77777777" w:rsidTr="00D22923">
        <w:tc>
          <w:tcPr>
            <w:tcW w:w="2978" w:type="dxa"/>
            <w:shd w:val="clear" w:color="auto" w:fill="auto"/>
          </w:tcPr>
          <w:p w14:paraId="21F14B3F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48 - </w:t>
            </w:r>
            <w:proofErr w:type="spellStart"/>
            <w:r w:rsidRPr="00F22499">
              <w:rPr>
                <w:sz w:val="20"/>
                <w:szCs w:val="20"/>
              </w:rPr>
              <w:t>Gemcitabine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40E0623D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Lek S.A.</w:t>
            </w:r>
          </w:p>
          <w:p w14:paraId="7B259A65" w14:textId="1C53BB3F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Podlipie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16</w:t>
            </w:r>
          </w:p>
          <w:p w14:paraId="6CA10588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Stryków</w:t>
            </w:r>
          </w:p>
        </w:tc>
        <w:tc>
          <w:tcPr>
            <w:tcW w:w="1701" w:type="dxa"/>
            <w:shd w:val="clear" w:color="auto" w:fill="auto"/>
          </w:tcPr>
          <w:p w14:paraId="785E218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E38F9E8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4454A6FD" w14:textId="77777777" w:rsidTr="00D22923">
        <w:tc>
          <w:tcPr>
            <w:tcW w:w="2978" w:type="dxa"/>
            <w:shd w:val="clear" w:color="auto" w:fill="auto"/>
          </w:tcPr>
          <w:p w14:paraId="4C73F42D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48 - </w:t>
            </w:r>
            <w:proofErr w:type="spellStart"/>
            <w:r w:rsidRPr="00F22499">
              <w:rPr>
                <w:sz w:val="20"/>
                <w:szCs w:val="20"/>
              </w:rPr>
              <w:t>Gemcitabine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176B4E2C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AA2B013" w14:textId="21479309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Krzemieniecka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120</w:t>
            </w:r>
          </w:p>
          <w:p w14:paraId="1E498453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566193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- 380.48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8E1AA72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380,48</w:t>
            </w:r>
          </w:p>
        </w:tc>
      </w:tr>
      <w:tr w:rsidR="00F22499" w:rsidRPr="00834EF4" w14:paraId="75B23C45" w14:textId="77777777" w:rsidTr="00D22923">
        <w:tc>
          <w:tcPr>
            <w:tcW w:w="2978" w:type="dxa"/>
            <w:shd w:val="clear" w:color="auto" w:fill="auto"/>
          </w:tcPr>
          <w:p w14:paraId="7E970E0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48 - </w:t>
            </w:r>
            <w:proofErr w:type="spellStart"/>
            <w:r w:rsidRPr="00F22499">
              <w:rPr>
                <w:sz w:val="20"/>
                <w:szCs w:val="20"/>
              </w:rPr>
              <w:t>Gemcitabine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04010AE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70B8E17" w14:textId="3B29766D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5156EA36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0E63FC0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- 380.48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CC7526F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380,48</w:t>
            </w:r>
          </w:p>
        </w:tc>
      </w:tr>
      <w:tr w:rsidR="00F22499" w:rsidRPr="00834EF4" w14:paraId="3460B91D" w14:textId="77777777" w:rsidTr="00D22923">
        <w:tc>
          <w:tcPr>
            <w:tcW w:w="2978" w:type="dxa"/>
            <w:shd w:val="clear" w:color="auto" w:fill="auto"/>
          </w:tcPr>
          <w:p w14:paraId="51BF1C0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49-Tigecycline</w:t>
            </w:r>
          </w:p>
        </w:tc>
        <w:tc>
          <w:tcPr>
            <w:tcW w:w="3685" w:type="dxa"/>
            <w:shd w:val="clear" w:color="auto" w:fill="auto"/>
          </w:tcPr>
          <w:p w14:paraId="2BA20C6F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2C3CF67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2CF8441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B57E2A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9EB3B4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63D76462" w14:textId="77777777" w:rsidTr="00D22923">
        <w:tc>
          <w:tcPr>
            <w:tcW w:w="2978" w:type="dxa"/>
            <w:shd w:val="clear" w:color="auto" w:fill="auto"/>
          </w:tcPr>
          <w:p w14:paraId="7DAA544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49-Tigecycline</w:t>
            </w:r>
          </w:p>
        </w:tc>
        <w:tc>
          <w:tcPr>
            <w:tcW w:w="3685" w:type="dxa"/>
            <w:shd w:val="clear" w:color="auto" w:fill="auto"/>
          </w:tcPr>
          <w:p w14:paraId="0A6FA087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76E1D34" w14:textId="1CC16DB4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56633CA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81A370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- 398.04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0BD93A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398,04</w:t>
            </w:r>
          </w:p>
        </w:tc>
      </w:tr>
      <w:tr w:rsidR="00F22499" w:rsidRPr="00834EF4" w14:paraId="046356B7" w14:textId="77777777" w:rsidTr="00D22923">
        <w:tc>
          <w:tcPr>
            <w:tcW w:w="2978" w:type="dxa"/>
            <w:shd w:val="clear" w:color="auto" w:fill="auto"/>
          </w:tcPr>
          <w:p w14:paraId="5932EC33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49-Tigecycline</w:t>
            </w:r>
          </w:p>
        </w:tc>
        <w:tc>
          <w:tcPr>
            <w:tcW w:w="3685" w:type="dxa"/>
            <w:shd w:val="clear" w:color="auto" w:fill="auto"/>
          </w:tcPr>
          <w:p w14:paraId="119C5040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4BF540F" w14:textId="54F40347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2B088EC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02594AA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- 288.60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6916F3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288,60</w:t>
            </w:r>
          </w:p>
        </w:tc>
      </w:tr>
      <w:tr w:rsidR="00F22499" w:rsidRPr="00834EF4" w14:paraId="6602DFC8" w14:textId="77777777" w:rsidTr="00D22923">
        <w:tc>
          <w:tcPr>
            <w:tcW w:w="2978" w:type="dxa"/>
            <w:shd w:val="clear" w:color="auto" w:fill="auto"/>
          </w:tcPr>
          <w:p w14:paraId="72025F8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50  – Płyny infuzyjne II</w:t>
            </w:r>
          </w:p>
        </w:tc>
        <w:tc>
          <w:tcPr>
            <w:tcW w:w="3685" w:type="dxa"/>
            <w:shd w:val="clear" w:color="auto" w:fill="auto"/>
          </w:tcPr>
          <w:p w14:paraId="6017AEF5" w14:textId="585DCEA1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</w:t>
            </w:r>
            <w:r w:rsidR="00D22923">
              <w:rPr>
                <w:b/>
                <w:bCs/>
                <w:sz w:val="20"/>
                <w:szCs w:val="20"/>
              </w:rPr>
              <w:t>p. z o.o.</w:t>
            </w:r>
          </w:p>
          <w:p w14:paraId="079FE305" w14:textId="29ABCCE0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Tysiąclecia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14</w:t>
            </w:r>
          </w:p>
          <w:p w14:paraId="1BD4ED8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52A8AB5B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BC2AA1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308487DD" w14:textId="77777777" w:rsidTr="00D22923">
        <w:tc>
          <w:tcPr>
            <w:tcW w:w="2978" w:type="dxa"/>
            <w:shd w:val="clear" w:color="auto" w:fill="auto"/>
          </w:tcPr>
          <w:p w14:paraId="174FEFC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50  – Płyny infuzyjne II</w:t>
            </w:r>
          </w:p>
        </w:tc>
        <w:tc>
          <w:tcPr>
            <w:tcW w:w="3685" w:type="dxa"/>
            <w:shd w:val="clear" w:color="auto" w:fill="auto"/>
          </w:tcPr>
          <w:p w14:paraId="70AF2D6A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B6E2037" w14:textId="2F94904D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1AD69641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354EFEE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- 375.20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2959BB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375,20</w:t>
            </w:r>
          </w:p>
        </w:tc>
      </w:tr>
      <w:tr w:rsidR="00F22499" w:rsidRPr="00834EF4" w14:paraId="5B51936B" w14:textId="77777777" w:rsidTr="00D22923">
        <w:tc>
          <w:tcPr>
            <w:tcW w:w="2978" w:type="dxa"/>
            <w:shd w:val="clear" w:color="auto" w:fill="auto"/>
          </w:tcPr>
          <w:p w14:paraId="675CF9D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- 51 </w:t>
            </w:r>
            <w:proofErr w:type="spellStart"/>
            <w:r w:rsidRPr="00F22499">
              <w:rPr>
                <w:sz w:val="20"/>
                <w:szCs w:val="20"/>
              </w:rPr>
              <w:t>Darbepoetin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74E94455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Amgen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3EF568F" w14:textId="31F838BA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Puławska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145</w:t>
            </w:r>
          </w:p>
          <w:p w14:paraId="7FD87227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2DA049F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9415B1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00FD5164" w14:textId="77777777" w:rsidTr="00D22923">
        <w:tc>
          <w:tcPr>
            <w:tcW w:w="2978" w:type="dxa"/>
            <w:shd w:val="clear" w:color="auto" w:fill="auto"/>
          </w:tcPr>
          <w:p w14:paraId="6391641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52 – </w:t>
            </w:r>
            <w:proofErr w:type="spellStart"/>
            <w:r w:rsidRPr="00F22499">
              <w:rPr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5BB96F44" w14:textId="34CAEF78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 xml:space="preserve">OPTIFARMA </w:t>
            </w:r>
            <w:r w:rsidR="00D22923"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73EE6448" w14:textId="067C68B4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Sokołowska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14</w:t>
            </w:r>
          </w:p>
          <w:p w14:paraId="1B8A2388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Sokołów</w:t>
            </w:r>
          </w:p>
        </w:tc>
        <w:tc>
          <w:tcPr>
            <w:tcW w:w="1701" w:type="dxa"/>
            <w:shd w:val="clear" w:color="auto" w:fill="auto"/>
          </w:tcPr>
          <w:p w14:paraId="1D81D82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94ED991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65D0B08" w14:textId="77777777" w:rsidTr="00D22923">
        <w:tc>
          <w:tcPr>
            <w:tcW w:w="2978" w:type="dxa"/>
            <w:shd w:val="clear" w:color="auto" w:fill="auto"/>
          </w:tcPr>
          <w:p w14:paraId="1128284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52 – </w:t>
            </w:r>
            <w:proofErr w:type="spellStart"/>
            <w:r w:rsidRPr="00F22499">
              <w:rPr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4C9DA8B9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75E9563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111</w:t>
            </w:r>
          </w:p>
          <w:p w14:paraId="6295E6C2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2BC27A9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- 396.52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EE6C694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396,52</w:t>
            </w:r>
          </w:p>
        </w:tc>
      </w:tr>
      <w:tr w:rsidR="00F22499" w:rsidRPr="00834EF4" w14:paraId="1B5E5821" w14:textId="77777777" w:rsidTr="00D22923">
        <w:tc>
          <w:tcPr>
            <w:tcW w:w="2978" w:type="dxa"/>
            <w:shd w:val="clear" w:color="auto" w:fill="auto"/>
          </w:tcPr>
          <w:p w14:paraId="4A7D27F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52 – </w:t>
            </w:r>
            <w:proofErr w:type="spellStart"/>
            <w:r w:rsidRPr="00F22499">
              <w:rPr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3E741F4E" w14:textId="1F3C373F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 xml:space="preserve">GENESIS PHARM </w:t>
            </w:r>
            <w:r w:rsidR="00D22923">
              <w:rPr>
                <w:b/>
                <w:bCs/>
                <w:sz w:val="20"/>
                <w:szCs w:val="20"/>
              </w:rPr>
              <w:t>Sp. z o.o.</w:t>
            </w:r>
          </w:p>
          <w:p w14:paraId="07E1B99F" w14:textId="7946371C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Obywatelska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/</w:t>
            </w:r>
            <w:r w:rsidR="00F22499" w:rsidRPr="00F22499">
              <w:rPr>
                <w:sz w:val="20"/>
                <w:szCs w:val="20"/>
              </w:rPr>
              <w:t>152</w:t>
            </w:r>
          </w:p>
          <w:p w14:paraId="799ACAC5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Łódź</w:t>
            </w:r>
          </w:p>
        </w:tc>
        <w:tc>
          <w:tcPr>
            <w:tcW w:w="1701" w:type="dxa"/>
            <w:shd w:val="clear" w:color="auto" w:fill="auto"/>
          </w:tcPr>
          <w:p w14:paraId="4261E8B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- 391.92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12AA08F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391,92</w:t>
            </w:r>
          </w:p>
        </w:tc>
      </w:tr>
      <w:tr w:rsidR="00F22499" w:rsidRPr="00834EF4" w14:paraId="0E76ADD5" w14:textId="77777777" w:rsidTr="00D22923">
        <w:tc>
          <w:tcPr>
            <w:tcW w:w="2978" w:type="dxa"/>
            <w:shd w:val="clear" w:color="auto" w:fill="auto"/>
          </w:tcPr>
          <w:p w14:paraId="0D67BD1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52 – </w:t>
            </w:r>
            <w:proofErr w:type="spellStart"/>
            <w:r w:rsidRPr="00F22499">
              <w:rPr>
                <w:sz w:val="20"/>
                <w:szCs w:val="20"/>
              </w:rPr>
              <w:t>Phytomenadione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5FCDB953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24B982A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59197C7E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41C9C3B7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lastRenderedPageBreak/>
              <w:t>1 - Cena - 390.24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4662A6E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390,24</w:t>
            </w:r>
          </w:p>
        </w:tc>
      </w:tr>
      <w:tr w:rsidR="00F22499" w:rsidRPr="00834EF4" w14:paraId="0D183BC6" w14:textId="77777777" w:rsidTr="00D22923">
        <w:tc>
          <w:tcPr>
            <w:tcW w:w="2978" w:type="dxa"/>
            <w:shd w:val="clear" w:color="auto" w:fill="auto"/>
          </w:tcPr>
          <w:p w14:paraId="14A3C79C" w14:textId="77777777" w:rsidR="00D22923" w:rsidRDefault="00D22923" w:rsidP="0046346F">
            <w:pPr>
              <w:spacing w:before="40" w:after="40"/>
              <w:rPr>
                <w:sz w:val="20"/>
                <w:szCs w:val="20"/>
              </w:rPr>
            </w:pPr>
          </w:p>
          <w:p w14:paraId="79F77F32" w14:textId="15BD2792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53  – Płyny</w:t>
            </w:r>
          </w:p>
        </w:tc>
        <w:tc>
          <w:tcPr>
            <w:tcW w:w="3685" w:type="dxa"/>
            <w:shd w:val="clear" w:color="auto" w:fill="auto"/>
          </w:tcPr>
          <w:p w14:paraId="6BFB0BB4" w14:textId="77777777" w:rsidR="00D22923" w:rsidRDefault="00D22923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26D7918F" w14:textId="6A2D6EA8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36F7E01C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134</w:t>
            </w:r>
          </w:p>
          <w:p w14:paraId="5E5D5EB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A6CA151" w14:textId="77777777" w:rsidR="00D22923" w:rsidRDefault="00D22923" w:rsidP="0046346F">
            <w:pPr>
              <w:spacing w:before="40" w:after="40"/>
              <w:rPr>
                <w:sz w:val="20"/>
                <w:szCs w:val="20"/>
              </w:rPr>
            </w:pPr>
          </w:p>
          <w:p w14:paraId="3F08B7A7" w14:textId="18FCEF14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7C10CD1" w14:textId="77777777" w:rsidR="00D22923" w:rsidRDefault="00D22923" w:rsidP="0046346F">
            <w:pPr>
              <w:jc w:val="center"/>
              <w:rPr>
                <w:sz w:val="20"/>
                <w:szCs w:val="20"/>
              </w:rPr>
            </w:pPr>
          </w:p>
          <w:p w14:paraId="4C7A5B95" w14:textId="74756C1A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74B0258D" w14:textId="77777777" w:rsidTr="00D22923">
        <w:tc>
          <w:tcPr>
            <w:tcW w:w="2978" w:type="dxa"/>
            <w:shd w:val="clear" w:color="auto" w:fill="auto"/>
          </w:tcPr>
          <w:p w14:paraId="75B9C9D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54 – Albuminy</w:t>
            </w:r>
          </w:p>
        </w:tc>
        <w:tc>
          <w:tcPr>
            <w:tcW w:w="3685" w:type="dxa"/>
            <w:shd w:val="clear" w:color="auto" w:fill="auto"/>
          </w:tcPr>
          <w:p w14:paraId="7380E557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2EB2947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46/48/35</w:t>
            </w:r>
          </w:p>
          <w:p w14:paraId="029B4736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A07A1D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- 318.92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1D93417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318,92</w:t>
            </w:r>
          </w:p>
        </w:tc>
      </w:tr>
      <w:tr w:rsidR="00F22499" w:rsidRPr="00834EF4" w14:paraId="45B98B99" w14:textId="77777777" w:rsidTr="00D22923">
        <w:tc>
          <w:tcPr>
            <w:tcW w:w="2978" w:type="dxa"/>
            <w:shd w:val="clear" w:color="auto" w:fill="auto"/>
          </w:tcPr>
          <w:p w14:paraId="249D923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54 – Albuminy</w:t>
            </w:r>
          </w:p>
        </w:tc>
        <w:tc>
          <w:tcPr>
            <w:tcW w:w="3685" w:type="dxa"/>
            <w:shd w:val="clear" w:color="auto" w:fill="auto"/>
          </w:tcPr>
          <w:p w14:paraId="4BFE91A8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0026BFCA" w14:textId="61ED00D7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Prosta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68</w:t>
            </w:r>
          </w:p>
          <w:p w14:paraId="69984F1E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3202E9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4A7D59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7860A35" w14:textId="77777777" w:rsidTr="00D22923">
        <w:tc>
          <w:tcPr>
            <w:tcW w:w="2978" w:type="dxa"/>
            <w:shd w:val="clear" w:color="auto" w:fill="auto"/>
          </w:tcPr>
          <w:p w14:paraId="7A2D3795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54 – Albuminy</w:t>
            </w:r>
          </w:p>
        </w:tc>
        <w:tc>
          <w:tcPr>
            <w:tcW w:w="3685" w:type="dxa"/>
            <w:shd w:val="clear" w:color="auto" w:fill="auto"/>
          </w:tcPr>
          <w:p w14:paraId="33BA488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 xml:space="preserve">CSL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Behring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C7CAD53" w14:textId="35C91EF3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A. Branickiego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17</w:t>
            </w:r>
          </w:p>
          <w:p w14:paraId="2611F390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9B9ADD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- 325.76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34DB78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325,76</w:t>
            </w:r>
          </w:p>
        </w:tc>
      </w:tr>
      <w:tr w:rsidR="00F22499" w:rsidRPr="00834EF4" w14:paraId="6EC5E667" w14:textId="77777777" w:rsidTr="00D22923">
        <w:tc>
          <w:tcPr>
            <w:tcW w:w="2978" w:type="dxa"/>
            <w:shd w:val="clear" w:color="auto" w:fill="auto"/>
          </w:tcPr>
          <w:p w14:paraId="4C42897E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>Pakiet 55  – Mleko dla niemowląt II</w:t>
            </w:r>
          </w:p>
        </w:tc>
        <w:tc>
          <w:tcPr>
            <w:tcW w:w="3685" w:type="dxa"/>
            <w:shd w:val="clear" w:color="auto" w:fill="auto"/>
          </w:tcPr>
          <w:p w14:paraId="2FA18961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3202993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63E7D65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50170E6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F8FE80C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5F0ED6AF" w14:textId="77777777" w:rsidTr="00D22923">
        <w:tc>
          <w:tcPr>
            <w:tcW w:w="2978" w:type="dxa"/>
            <w:shd w:val="clear" w:color="auto" w:fill="auto"/>
          </w:tcPr>
          <w:p w14:paraId="3924F9A6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56 - </w:t>
            </w:r>
            <w:proofErr w:type="spellStart"/>
            <w:r w:rsidRPr="00F22499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5A8A3570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330E541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46/48/35</w:t>
            </w:r>
          </w:p>
          <w:p w14:paraId="05D7A0BF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3C3E605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- 383.16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00370E5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383,16</w:t>
            </w:r>
          </w:p>
        </w:tc>
      </w:tr>
      <w:tr w:rsidR="00F22499" w:rsidRPr="00834EF4" w14:paraId="7478D969" w14:textId="77777777" w:rsidTr="00D22923">
        <w:tc>
          <w:tcPr>
            <w:tcW w:w="2978" w:type="dxa"/>
            <w:shd w:val="clear" w:color="auto" w:fill="auto"/>
          </w:tcPr>
          <w:p w14:paraId="574EDB1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56 - </w:t>
            </w:r>
            <w:proofErr w:type="spellStart"/>
            <w:r w:rsidRPr="00F22499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07377080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4E396FE" w14:textId="5F49E444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F22499" w:rsidRPr="00F22499">
              <w:rPr>
                <w:sz w:val="20"/>
                <w:szCs w:val="20"/>
              </w:rPr>
              <w:t>Hubska</w:t>
            </w:r>
            <w:proofErr w:type="spellEnd"/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44</w:t>
            </w:r>
          </w:p>
          <w:p w14:paraId="5A248CD3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Wrocław</w:t>
            </w:r>
          </w:p>
        </w:tc>
        <w:tc>
          <w:tcPr>
            <w:tcW w:w="1701" w:type="dxa"/>
            <w:shd w:val="clear" w:color="auto" w:fill="auto"/>
          </w:tcPr>
          <w:p w14:paraId="473B72E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EB442F0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D8E351B" w14:textId="77777777" w:rsidTr="00D22923">
        <w:tc>
          <w:tcPr>
            <w:tcW w:w="2978" w:type="dxa"/>
            <w:shd w:val="clear" w:color="auto" w:fill="auto"/>
          </w:tcPr>
          <w:p w14:paraId="5B398462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56 - </w:t>
            </w:r>
            <w:proofErr w:type="spellStart"/>
            <w:r w:rsidRPr="00F22499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48988B87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249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F2D9169" w14:textId="64A2278F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Szopienicka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77</w:t>
            </w:r>
          </w:p>
          <w:p w14:paraId="32303B0B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7F55DCE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- 396.20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C09585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396,20</w:t>
            </w:r>
          </w:p>
        </w:tc>
      </w:tr>
      <w:tr w:rsidR="00F22499" w:rsidRPr="00834EF4" w14:paraId="29B7345C" w14:textId="77777777" w:rsidTr="00D22923">
        <w:tc>
          <w:tcPr>
            <w:tcW w:w="2978" w:type="dxa"/>
            <w:shd w:val="clear" w:color="auto" w:fill="auto"/>
          </w:tcPr>
          <w:p w14:paraId="43981530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56 - </w:t>
            </w:r>
            <w:proofErr w:type="spellStart"/>
            <w:r w:rsidRPr="00F22499">
              <w:rPr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3C71BE1C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29712AF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9</w:t>
            </w:r>
          </w:p>
          <w:p w14:paraId="28B4AD99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14:paraId="3674A152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- 376.24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35D9F5B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376,24</w:t>
            </w:r>
          </w:p>
        </w:tc>
      </w:tr>
      <w:tr w:rsidR="00F22499" w:rsidRPr="00834EF4" w14:paraId="7AE6165A" w14:textId="77777777" w:rsidTr="00D22923">
        <w:tc>
          <w:tcPr>
            <w:tcW w:w="2978" w:type="dxa"/>
            <w:shd w:val="clear" w:color="auto" w:fill="auto"/>
          </w:tcPr>
          <w:p w14:paraId="74608024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57 - </w:t>
            </w:r>
            <w:proofErr w:type="spellStart"/>
            <w:r w:rsidRPr="00F22499">
              <w:rPr>
                <w:sz w:val="20"/>
                <w:szCs w:val="20"/>
              </w:rPr>
              <w:t>Ondansetron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14:paraId="3520D34C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2499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756EBF1" w14:textId="77777777" w:rsidR="00F22499" w:rsidRPr="00211A34" w:rsidRDefault="00F22499" w:rsidP="0046346F">
            <w:pPr>
              <w:rPr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134</w:t>
            </w:r>
          </w:p>
          <w:p w14:paraId="6CA6548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44052F3C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F1DE33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tr w:rsidR="00F22499" w:rsidRPr="00834EF4" w14:paraId="286F95B4" w14:textId="77777777" w:rsidTr="00D22923">
        <w:tc>
          <w:tcPr>
            <w:tcW w:w="2978" w:type="dxa"/>
            <w:shd w:val="clear" w:color="auto" w:fill="auto"/>
          </w:tcPr>
          <w:p w14:paraId="67F47401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2499">
              <w:rPr>
                <w:sz w:val="20"/>
                <w:szCs w:val="20"/>
              </w:rPr>
              <w:t xml:space="preserve">Pakiet 58–  </w:t>
            </w:r>
            <w:proofErr w:type="spellStart"/>
            <w:r w:rsidRPr="00F22499">
              <w:rPr>
                <w:sz w:val="20"/>
                <w:szCs w:val="20"/>
              </w:rPr>
              <w:t>Teriflunomide</w:t>
            </w:r>
            <w:proofErr w:type="spellEnd"/>
            <w:r w:rsidRPr="00F22499">
              <w:rPr>
                <w:sz w:val="20"/>
                <w:szCs w:val="20"/>
              </w:rPr>
              <w:t xml:space="preserve"> *</w:t>
            </w:r>
          </w:p>
        </w:tc>
        <w:tc>
          <w:tcPr>
            <w:tcW w:w="3685" w:type="dxa"/>
            <w:shd w:val="clear" w:color="auto" w:fill="auto"/>
          </w:tcPr>
          <w:p w14:paraId="28132734" w14:textId="77777777" w:rsidR="00F22499" w:rsidRPr="00211A34" w:rsidRDefault="00F22499" w:rsidP="0046346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2499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F2249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1D3AB65" w14:textId="32FB4B35" w:rsidR="00F22499" w:rsidRPr="00211A34" w:rsidRDefault="00D22923" w:rsidP="004634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F22499" w:rsidRPr="00F22499">
              <w:rPr>
                <w:sz w:val="20"/>
                <w:szCs w:val="20"/>
              </w:rPr>
              <w:t>Bonifraterska</w:t>
            </w:r>
            <w:r w:rsidR="00F22499" w:rsidRPr="00211A34">
              <w:rPr>
                <w:sz w:val="20"/>
                <w:szCs w:val="20"/>
              </w:rPr>
              <w:t xml:space="preserve"> </w:t>
            </w:r>
            <w:r w:rsidR="00F22499" w:rsidRPr="00F22499">
              <w:rPr>
                <w:sz w:val="20"/>
                <w:szCs w:val="20"/>
              </w:rPr>
              <w:t>17</w:t>
            </w:r>
          </w:p>
          <w:p w14:paraId="3062E954" w14:textId="77777777" w:rsidR="00F22499" w:rsidRPr="00211A34" w:rsidRDefault="00F22499" w:rsidP="0046346F">
            <w:pPr>
              <w:spacing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2499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D9E18BA" w14:textId="77777777" w:rsidR="00F22499" w:rsidRPr="00211A34" w:rsidRDefault="00F22499" w:rsidP="0046346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>1 - Cena - 400.00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2786EB" w14:textId="77777777" w:rsidR="00F22499" w:rsidRPr="00211A34" w:rsidRDefault="00F22499" w:rsidP="0046346F">
            <w:pPr>
              <w:jc w:val="center"/>
              <w:rPr>
                <w:color w:val="000000"/>
                <w:sz w:val="20"/>
                <w:szCs w:val="20"/>
              </w:rPr>
            </w:pPr>
            <w:r w:rsidRPr="00F22499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6C1A975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94EDF" w14:textId="77777777" w:rsidR="00E70666" w:rsidRDefault="00E70666">
      <w:r>
        <w:separator/>
      </w:r>
    </w:p>
  </w:endnote>
  <w:endnote w:type="continuationSeparator" w:id="0">
    <w:p w14:paraId="4BA0413B" w14:textId="77777777" w:rsidR="00E70666" w:rsidRDefault="00E7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F5D61" w14:textId="77777777" w:rsidR="000C1E6F" w:rsidRDefault="000C1E6F" w:rsidP="00D22923">
    <w:pPr>
      <w:pStyle w:val="Stopka"/>
      <w:tabs>
        <w:tab w:val="clear" w:pos="4536"/>
      </w:tabs>
      <w:rPr>
        <w:sz w:val="18"/>
        <w:szCs w:val="18"/>
      </w:rPr>
    </w:pPr>
  </w:p>
  <w:p w14:paraId="46DC7D33" w14:textId="77777777" w:rsidR="00D22923" w:rsidRDefault="00D229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CBBBD" w14:textId="77777777" w:rsidR="00E70666" w:rsidRDefault="00E70666">
      <w:r>
        <w:separator/>
      </w:r>
    </w:p>
  </w:footnote>
  <w:footnote w:type="continuationSeparator" w:id="0">
    <w:p w14:paraId="27FAF488" w14:textId="77777777" w:rsidR="00E70666" w:rsidRDefault="00E706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666"/>
    <w:rsid w:val="00022322"/>
    <w:rsid w:val="00042497"/>
    <w:rsid w:val="000C1E6F"/>
    <w:rsid w:val="000E4E56"/>
    <w:rsid w:val="00100C2E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1837"/>
    <w:rsid w:val="00657C1E"/>
    <w:rsid w:val="006A77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D28B1"/>
    <w:rsid w:val="009F0E5C"/>
    <w:rsid w:val="00A029B8"/>
    <w:rsid w:val="00A91321"/>
    <w:rsid w:val="00AA02AC"/>
    <w:rsid w:val="00B32D12"/>
    <w:rsid w:val="00B464D3"/>
    <w:rsid w:val="00B8185B"/>
    <w:rsid w:val="00B82C0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2923"/>
    <w:rsid w:val="00D26ED6"/>
    <w:rsid w:val="00D42C90"/>
    <w:rsid w:val="00D8427E"/>
    <w:rsid w:val="00E30B2D"/>
    <w:rsid w:val="00E62859"/>
    <w:rsid w:val="00E6796D"/>
    <w:rsid w:val="00E70666"/>
    <w:rsid w:val="00E85D70"/>
    <w:rsid w:val="00F2249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09C6B"/>
  <w15:chartTrackingRefBased/>
  <w15:docId w15:val="{2F534221-A117-49A4-9588-B5AB0DAE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14</Pages>
  <Words>3389</Words>
  <Characters>17816</Characters>
  <Application>Microsoft Office Word</Application>
  <DocSecurity>0</DocSecurity>
  <Lines>148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1899-12-31T23:00:00Z</cp:lastPrinted>
  <dcterms:created xsi:type="dcterms:W3CDTF">2022-12-01T10:30:00Z</dcterms:created>
  <dcterms:modified xsi:type="dcterms:W3CDTF">2022-12-12T10:55:00Z</dcterms:modified>
</cp:coreProperties>
</file>