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62630" w14:textId="77777777" w:rsidR="00D665F5" w:rsidRPr="00355C9D" w:rsidRDefault="00F1367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1367B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1367B">
        <w:rPr>
          <w:rFonts w:ascii="Arial" w:hAnsi="Arial" w:cs="Arial"/>
          <w:sz w:val="24"/>
          <w:szCs w:val="24"/>
        </w:rPr>
        <w:t>2022-12-12</w:t>
      </w:r>
    </w:p>
    <w:p w14:paraId="3363E0C5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9B2BD89" w14:textId="77777777" w:rsidR="00D665F5" w:rsidRPr="00355C9D" w:rsidRDefault="00F1367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1367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91DEDAF" w14:textId="77777777" w:rsidR="00D665F5" w:rsidRPr="00355C9D" w:rsidRDefault="00F1367B" w:rsidP="00D665F5">
      <w:pPr>
        <w:rPr>
          <w:rFonts w:ascii="Arial" w:hAnsi="Arial" w:cs="Arial"/>
          <w:sz w:val="24"/>
          <w:szCs w:val="24"/>
        </w:rPr>
      </w:pPr>
      <w:r w:rsidRPr="00F1367B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1367B">
        <w:rPr>
          <w:rFonts w:ascii="Arial" w:hAnsi="Arial" w:cs="Arial"/>
          <w:sz w:val="24"/>
          <w:szCs w:val="24"/>
        </w:rPr>
        <w:t>66</w:t>
      </w:r>
    </w:p>
    <w:p w14:paraId="0C344644" w14:textId="77777777" w:rsidR="00D665F5" w:rsidRPr="00355C9D" w:rsidRDefault="00F1367B" w:rsidP="00D665F5">
      <w:pPr>
        <w:rPr>
          <w:rFonts w:ascii="Arial" w:hAnsi="Arial" w:cs="Arial"/>
          <w:sz w:val="24"/>
          <w:szCs w:val="24"/>
        </w:rPr>
      </w:pPr>
      <w:r w:rsidRPr="00F1367B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1367B">
        <w:rPr>
          <w:rFonts w:ascii="Arial" w:hAnsi="Arial" w:cs="Arial"/>
          <w:sz w:val="24"/>
          <w:szCs w:val="24"/>
        </w:rPr>
        <w:t>Kraków</w:t>
      </w:r>
    </w:p>
    <w:p w14:paraId="4C78639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1906261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5B1AFFA0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5CD758B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62315DD" w14:textId="50E50508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D388B">
        <w:rPr>
          <w:rFonts w:ascii="Arial" w:hAnsi="Arial" w:cs="Arial"/>
          <w:b/>
          <w:sz w:val="24"/>
          <w:szCs w:val="24"/>
        </w:rPr>
        <w:t>S</w:t>
      </w:r>
      <w:r w:rsidR="00F1367B" w:rsidRPr="00F1367B">
        <w:rPr>
          <w:rFonts w:ascii="Arial" w:hAnsi="Arial" w:cs="Arial"/>
          <w:b/>
          <w:sz w:val="24"/>
          <w:szCs w:val="24"/>
        </w:rPr>
        <w:t>ZP</w:t>
      </w:r>
      <w:r w:rsidR="00DD388B">
        <w:rPr>
          <w:rFonts w:ascii="Arial" w:hAnsi="Arial" w:cs="Arial"/>
          <w:b/>
          <w:sz w:val="24"/>
          <w:szCs w:val="24"/>
        </w:rPr>
        <w:t>.271.1013</w:t>
      </w:r>
      <w:r w:rsidR="00F1367B" w:rsidRPr="00F1367B">
        <w:rPr>
          <w:rFonts w:ascii="Arial" w:hAnsi="Arial" w:cs="Arial"/>
          <w:b/>
          <w:sz w:val="24"/>
          <w:szCs w:val="24"/>
        </w:rPr>
        <w:t>/55/2022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B0A73E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0C929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C5FD35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3B847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D55136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3D75321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1367B" w:rsidRPr="00F1367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69CEF9C" w14:textId="77777777" w:rsidR="00A80738" w:rsidRPr="00355C9D" w:rsidRDefault="00F1367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1367B">
        <w:rPr>
          <w:rFonts w:ascii="Arial" w:hAnsi="Arial" w:cs="Arial"/>
          <w:b/>
          <w:szCs w:val="24"/>
        </w:rPr>
        <w:t>Świadczenie całodobowych usług transportu</w:t>
      </w:r>
    </w:p>
    <w:p w14:paraId="1DA0E640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1367B" w:rsidRPr="00F1367B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0ADF007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1367B" w:rsidRPr="00F1367B">
        <w:rPr>
          <w:rFonts w:ascii="Arial" w:hAnsi="Arial" w:cs="Arial"/>
          <w:sz w:val="24"/>
          <w:szCs w:val="24"/>
        </w:rPr>
        <w:t>12/12/2022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1367B" w:rsidRPr="00F1367B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521AB84E" w14:textId="77777777" w:rsidTr="003F57CD">
        <w:tc>
          <w:tcPr>
            <w:tcW w:w="993" w:type="dxa"/>
            <w:shd w:val="clear" w:color="auto" w:fill="auto"/>
            <w:vAlign w:val="center"/>
          </w:tcPr>
          <w:p w14:paraId="6BDE210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3A5ACE9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7364B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1367B" w:rsidRPr="00355C9D" w14:paraId="2C7ADE0A" w14:textId="77777777" w:rsidTr="00A774C9">
        <w:tc>
          <w:tcPr>
            <w:tcW w:w="993" w:type="dxa"/>
            <w:shd w:val="clear" w:color="auto" w:fill="auto"/>
            <w:vAlign w:val="center"/>
          </w:tcPr>
          <w:p w14:paraId="661D791A" w14:textId="77777777" w:rsidR="00F1367B" w:rsidRPr="00355C9D" w:rsidRDefault="00F1367B" w:rsidP="00A7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3BBC273" w14:textId="77777777" w:rsidR="00F1367B" w:rsidRPr="00355C9D" w:rsidRDefault="00F1367B" w:rsidP="00A774C9">
            <w:pPr>
              <w:spacing w:before="80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Firma Marketingowo-Medyczna MARK-MED Sp. z o. o.</w:t>
            </w:r>
          </w:p>
          <w:p w14:paraId="251F6DC0" w14:textId="77777777" w:rsidR="00F1367B" w:rsidRPr="00355C9D" w:rsidRDefault="00F1367B" w:rsidP="00A774C9">
            <w:pPr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osiedle Na Skarpie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1367B">
              <w:rPr>
                <w:rFonts w:ascii="Arial" w:hAnsi="Arial" w:cs="Arial"/>
              </w:rPr>
              <w:t>27/211a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1C22C87" w14:textId="77777777" w:rsidR="00F1367B" w:rsidRPr="00355C9D" w:rsidRDefault="00F1367B" w:rsidP="00A774C9">
            <w:pPr>
              <w:spacing w:after="80"/>
              <w:jc w:val="both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31-910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1367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2FF59" w14:textId="77777777" w:rsidR="00F1367B" w:rsidRPr="00355C9D" w:rsidRDefault="00F1367B" w:rsidP="00A7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735 990.00 zł</w:t>
            </w:r>
          </w:p>
        </w:tc>
      </w:tr>
      <w:tr w:rsidR="00F1367B" w:rsidRPr="00355C9D" w14:paraId="34178736" w14:textId="77777777" w:rsidTr="00A774C9">
        <w:tc>
          <w:tcPr>
            <w:tcW w:w="993" w:type="dxa"/>
            <w:shd w:val="clear" w:color="auto" w:fill="auto"/>
            <w:vAlign w:val="center"/>
          </w:tcPr>
          <w:p w14:paraId="00A4DDE8" w14:textId="77777777" w:rsidR="00F1367B" w:rsidRPr="00355C9D" w:rsidRDefault="00F1367B" w:rsidP="00A7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FE1D091" w14:textId="2B8C4D9E" w:rsidR="00F1367B" w:rsidRPr="00355C9D" w:rsidRDefault="00F1367B" w:rsidP="00A774C9">
            <w:pPr>
              <w:spacing w:before="80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 xml:space="preserve">Liberandum </w:t>
            </w:r>
            <w:r w:rsidR="00E44732">
              <w:rPr>
                <w:rFonts w:ascii="Arial" w:hAnsi="Arial" w:cs="Arial"/>
              </w:rPr>
              <w:t>Sp. z o.o.</w:t>
            </w:r>
          </w:p>
          <w:p w14:paraId="250B28DD" w14:textId="291070DF" w:rsidR="00F1367B" w:rsidRPr="00355C9D" w:rsidRDefault="00F1367B" w:rsidP="00A774C9">
            <w:pPr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 xml:space="preserve">ul. </w:t>
            </w:r>
            <w:r w:rsidR="00E44732">
              <w:rPr>
                <w:rFonts w:ascii="Arial" w:hAnsi="Arial" w:cs="Arial"/>
              </w:rPr>
              <w:t>Wielicka 207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82B7197" w14:textId="06B4927F" w:rsidR="00F1367B" w:rsidRPr="00355C9D" w:rsidRDefault="00F1367B" w:rsidP="00A774C9">
            <w:pPr>
              <w:spacing w:after="80"/>
              <w:jc w:val="both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30-</w:t>
            </w:r>
            <w:r w:rsidR="00E44732">
              <w:rPr>
                <w:rFonts w:ascii="Arial" w:hAnsi="Arial" w:cs="Arial"/>
              </w:rPr>
              <w:t>663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1367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B17662" w14:textId="77777777" w:rsidR="00F1367B" w:rsidRPr="00355C9D" w:rsidRDefault="00F1367B" w:rsidP="00A774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1367B">
              <w:rPr>
                <w:rFonts w:ascii="Arial" w:hAnsi="Arial" w:cs="Arial"/>
              </w:rPr>
              <w:t>809 736.00 zł</w:t>
            </w:r>
          </w:p>
        </w:tc>
      </w:tr>
    </w:tbl>
    <w:p w14:paraId="05AAF4F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A84731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640C8A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A3FD3" w14:textId="77777777" w:rsidR="00CA0744" w:rsidRDefault="00CA0744">
      <w:r>
        <w:separator/>
      </w:r>
    </w:p>
  </w:endnote>
  <w:endnote w:type="continuationSeparator" w:id="0">
    <w:p w14:paraId="36041BA6" w14:textId="77777777" w:rsidR="00CA0744" w:rsidRDefault="00CA0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9BB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EA6A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84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645D26">
        <v:line id="_x0000_s1025" style="position:absolute;left:0;text-align:left;z-index:251657728" from="-3.85pt,8.7pt" to="455.15pt,8.7pt"/>
      </w:pict>
    </w:r>
  </w:p>
  <w:p w14:paraId="74AF6A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79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1BAAD4" w14:textId="77777777" w:rsidR="009F189D" w:rsidRDefault="009F189D">
    <w:pPr>
      <w:pStyle w:val="Stopka"/>
      <w:tabs>
        <w:tab w:val="clear" w:pos="4536"/>
      </w:tabs>
      <w:jc w:val="center"/>
    </w:pPr>
  </w:p>
  <w:p w14:paraId="0C7562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3EB89" w14:textId="77777777" w:rsidR="00CA0744" w:rsidRDefault="00CA0744">
      <w:r>
        <w:separator/>
      </w:r>
    </w:p>
  </w:footnote>
  <w:footnote w:type="continuationSeparator" w:id="0">
    <w:p w14:paraId="53F80600" w14:textId="77777777" w:rsidR="00CA0744" w:rsidRDefault="00CA0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231A2" w14:textId="77777777" w:rsidR="00F1367B" w:rsidRDefault="00F13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738FE" w14:textId="77777777" w:rsidR="00F1367B" w:rsidRDefault="00F13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0F6B4" w14:textId="77777777" w:rsidR="00F1367B" w:rsidRDefault="00F13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74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A0744"/>
    <w:rsid w:val="00CB0802"/>
    <w:rsid w:val="00D665F5"/>
    <w:rsid w:val="00D7128F"/>
    <w:rsid w:val="00DD388B"/>
    <w:rsid w:val="00E44732"/>
    <w:rsid w:val="00EA3476"/>
    <w:rsid w:val="00F1367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43F51"/>
  <w15:chartTrackingRefBased/>
  <w15:docId w15:val="{729E0335-31B7-40C7-8A14-35AE08F15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2022-12-12T08:25:00Z</dcterms:created>
  <dcterms:modified xsi:type="dcterms:W3CDTF">2022-12-12T08:29:00Z</dcterms:modified>
</cp:coreProperties>
</file>