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6150F6" w:rsidRDefault="008D2AB8" w:rsidP="008D2AB8">
      <w:pPr>
        <w:tabs>
          <w:tab w:val="left" w:pos="694"/>
          <w:tab w:val="right" w:pos="9000"/>
        </w:tabs>
        <w:rPr>
          <w:b/>
          <w:sz w:val="10"/>
          <w:szCs w:val="1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6150F6" w:rsidRDefault="008D2AB8" w:rsidP="008D2AB8">
      <w:pPr>
        <w:tabs>
          <w:tab w:val="right" w:pos="9000"/>
        </w:tabs>
        <w:spacing w:line="360" w:lineRule="auto"/>
        <w:rPr>
          <w:sz w:val="10"/>
          <w:szCs w:val="10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68C2D341" w:rsidR="008D2AB8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="003E20BC">
        <w:t xml:space="preserve"> </w:t>
      </w:r>
      <w:r w:rsidR="003E20BC" w:rsidRPr="003E20BC">
        <w:rPr>
          <w:b/>
        </w:rPr>
        <w:t xml:space="preserve">Modernizacja systemu nagłośnienia w salach wykładowych </w:t>
      </w:r>
      <w:proofErr w:type="spellStart"/>
      <w:r w:rsidR="003E20BC" w:rsidRPr="003E20BC">
        <w:rPr>
          <w:b/>
        </w:rPr>
        <w:t>WIEiT</w:t>
      </w:r>
      <w:proofErr w:type="spellEnd"/>
      <w:r w:rsidR="003E20BC" w:rsidRPr="003E20BC">
        <w:rPr>
          <w:b/>
        </w:rPr>
        <w:t xml:space="preserve"> KC-zp.272-726/22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0C62F7D2" w14:textId="77777777" w:rsidR="00BC34F8" w:rsidRDefault="00BC34F8" w:rsidP="00BC34F8">
      <w:pPr>
        <w:tabs>
          <w:tab w:val="right" w:pos="9000"/>
        </w:tabs>
        <w:jc w:val="both"/>
        <w:rPr>
          <w:sz w:val="22"/>
          <w:szCs w:val="22"/>
        </w:rPr>
      </w:pPr>
    </w:p>
    <w:tbl>
      <w:tblPr>
        <w:tblW w:w="775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"/>
        <w:gridCol w:w="2262"/>
        <w:gridCol w:w="3601"/>
        <w:gridCol w:w="1418"/>
      </w:tblGrid>
      <w:tr w:rsidR="006150F6" w14:paraId="5D31005F" w14:textId="77777777" w:rsidTr="006150F6">
        <w:trPr>
          <w:trHeight w:val="645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C9E08C" w14:textId="77777777" w:rsidR="006150F6" w:rsidRDefault="006150F6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B8299D" w14:textId="77777777" w:rsidR="006150F6" w:rsidRDefault="006150F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36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211BD7" w14:textId="77777777" w:rsidR="006150F6" w:rsidRDefault="006150F6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5F35DC99" w14:textId="2BB46FC6" w:rsidR="006150F6" w:rsidRDefault="006150F6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producenta / model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5CBD17" w14:textId="77777777" w:rsidR="006150F6" w:rsidRDefault="006150F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</w:tr>
      <w:tr w:rsidR="006150F6" w14:paraId="00DA0B58" w14:textId="77777777" w:rsidTr="006150F6">
        <w:trPr>
          <w:trHeight w:val="234"/>
        </w:trPr>
        <w:tc>
          <w:tcPr>
            <w:tcW w:w="4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E81839" w14:textId="77777777" w:rsidR="006150F6" w:rsidRDefault="006150F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F62922" w14:textId="77777777" w:rsidR="006150F6" w:rsidRDefault="006150F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94E2CD" w14:textId="77777777" w:rsidR="006150F6" w:rsidRDefault="006150F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CDD06D" w14:textId="77777777" w:rsidR="006150F6" w:rsidRDefault="006150F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</w:tr>
      <w:tr w:rsidR="006150F6" w14:paraId="434B37CA" w14:textId="77777777" w:rsidTr="006150F6">
        <w:trPr>
          <w:trHeight w:val="163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F1E96A" w14:textId="77777777" w:rsidR="006150F6" w:rsidRDefault="006150F6">
            <w:pPr>
              <w:ind w:right="425"/>
              <w:rPr>
                <w:sz w:val="16"/>
                <w:szCs w:val="16"/>
              </w:rPr>
            </w:pPr>
          </w:p>
          <w:p w14:paraId="26945510" w14:textId="77777777" w:rsidR="006150F6" w:rsidRDefault="006150F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2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005AE" w14:textId="274BE393" w:rsidR="006150F6" w:rsidRDefault="006150F6" w:rsidP="002A2EBE">
            <w:pPr>
              <w:rPr>
                <w:b/>
                <w:sz w:val="16"/>
                <w:szCs w:val="16"/>
              </w:rPr>
            </w:pPr>
            <w:r w:rsidRPr="00A31009">
              <w:rPr>
                <w:sz w:val="22"/>
                <w:szCs w:val="22"/>
              </w:rPr>
              <w:t>Odbiorniki mikrofonów bezprzewodowych</w:t>
            </w:r>
          </w:p>
        </w:tc>
        <w:tc>
          <w:tcPr>
            <w:tcW w:w="36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A6E5" w14:textId="77777777" w:rsidR="006150F6" w:rsidRDefault="006150F6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D925B" w14:textId="0A7ABC00" w:rsidR="006150F6" w:rsidRDefault="006150F6" w:rsidP="00965073">
            <w:pPr>
              <w:ind w:right="-132"/>
              <w:jc w:val="center"/>
              <w:rPr>
                <w:sz w:val="16"/>
                <w:szCs w:val="16"/>
              </w:rPr>
            </w:pPr>
            <w:r w:rsidRPr="00A31009">
              <w:rPr>
                <w:sz w:val="22"/>
                <w:szCs w:val="22"/>
              </w:rPr>
              <w:t>16 szt</w:t>
            </w:r>
            <w:r>
              <w:rPr>
                <w:sz w:val="22"/>
                <w:szCs w:val="22"/>
              </w:rPr>
              <w:t>.</w:t>
            </w:r>
          </w:p>
        </w:tc>
      </w:tr>
      <w:tr w:rsidR="006150F6" w14:paraId="443905D0" w14:textId="77777777" w:rsidTr="006150F6">
        <w:trPr>
          <w:trHeight w:val="163"/>
        </w:trPr>
        <w:tc>
          <w:tcPr>
            <w:tcW w:w="4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A80E3C" w14:textId="77777777" w:rsidR="006150F6" w:rsidRDefault="006150F6">
            <w:pPr>
              <w:ind w:right="425"/>
              <w:rPr>
                <w:sz w:val="22"/>
              </w:rPr>
            </w:pPr>
          </w:p>
          <w:p w14:paraId="4536E312" w14:textId="77777777" w:rsidR="006150F6" w:rsidRDefault="006150F6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20A1F" w14:textId="26FDBFBE" w:rsidR="006150F6" w:rsidRPr="002A2EBE" w:rsidRDefault="006150F6" w:rsidP="002A2EBE">
            <w:pPr>
              <w:rPr>
                <w:b/>
                <w:bCs/>
                <w:caps/>
                <w:kern w:val="2"/>
                <w:sz w:val="22"/>
                <w:szCs w:val="22"/>
              </w:rPr>
            </w:pPr>
            <w:r w:rsidRPr="00A31009">
              <w:rPr>
                <w:sz w:val="22"/>
                <w:szCs w:val="22"/>
              </w:rPr>
              <w:t>Zestawy montażowe do szafy 19-calowej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2644" w14:textId="77777777" w:rsidR="006150F6" w:rsidRDefault="006150F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80B32" w14:textId="1F9DCA35" w:rsidR="006150F6" w:rsidRDefault="006150F6" w:rsidP="00965073">
            <w:pPr>
              <w:ind w:right="-132"/>
              <w:jc w:val="center"/>
              <w:rPr>
                <w:sz w:val="16"/>
                <w:szCs w:val="16"/>
              </w:rPr>
            </w:pPr>
            <w:r w:rsidRPr="00A31009">
              <w:rPr>
                <w:sz w:val="22"/>
                <w:szCs w:val="22"/>
              </w:rPr>
              <w:t>8 szt</w:t>
            </w:r>
            <w:r>
              <w:rPr>
                <w:sz w:val="22"/>
                <w:szCs w:val="22"/>
              </w:rPr>
              <w:t>.</w:t>
            </w:r>
          </w:p>
        </w:tc>
      </w:tr>
      <w:tr w:rsidR="006150F6" w14:paraId="5E0F1E1D" w14:textId="77777777" w:rsidTr="006150F6">
        <w:trPr>
          <w:trHeight w:val="163"/>
        </w:trPr>
        <w:tc>
          <w:tcPr>
            <w:tcW w:w="4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A0C923" w14:textId="77777777" w:rsidR="006150F6" w:rsidRDefault="006150F6">
            <w:pPr>
              <w:ind w:right="425"/>
              <w:rPr>
                <w:sz w:val="22"/>
              </w:rPr>
            </w:pPr>
          </w:p>
          <w:p w14:paraId="655135FB" w14:textId="77777777" w:rsidR="006150F6" w:rsidRDefault="006150F6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0B818" w14:textId="73EE1FE5" w:rsidR="006150F6" w:rsidRDefault="006150F6" w:rsidP="002A2EBE">
            <w:pPr>
              <w:rPr>
                <w:b/>
                <w:sz w:val="16"/>
                <w:szCs w:val="16"/>
              </w:rPr>
            </w:pPr>
            <w:r w:rsidRPr="00A31009">
              <w:rPr>
                <w:sz w:val="22"/>
                <w:szCs w:val="22"/>
              </w:rPr>
              <w:t>Aktywna kolumna głośnikowa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6FBA" w14:textId="77777777" w:rsidR="006150F6" w:rsidRDefault="006150F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1E18C" w14:textId="03CA7F1A" w:rsidR="006150F6" w:rsidRDefault="006150F6" w:rsidP="00965073">
            <w:pPr>
              <w:ind w:right="-132"/>
              <w:jc w:val="center"/>
              <w:rPr>
                <w:sz w:val="16"/>
                <w:szCs w:val="16"/>
              </w:rPr>
            </w:pPr>
            <w:r w:rsidRPr="00A31009">
              <w:rPr>
                <w:sz w:val="22"/>
                <w:szCs w:val="22"/>
              </w:rPr>
              <w:t>1 szt</w:t>
            </w:r>
            <w:r>
              <w:rPr>
                <w:sz w:val="16"/>
                <w:szCs w:val="16"/>
              </w:rPr>
              <w:t>.</w:t>
            </w:r>
          </w:p>
        </w:tc>
      </w:tr>
      <w:tr w:rsidR="006150F6" w14:paraId="12E15776" w14:textId="77777777" w:rsidTr="006150F6">
        <w:trPr>
          <w:trHeight w:val="163"/>
        </w:trPr>
        <w:tc>
          <w:tcPr>
            <w:tcW w:w="4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31D53" w14:textId="77777777" w:rsidR="006150F6" w:rsidRDefault="006150F6">
            <w:pPr>
              <w:ind w:right="425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A402" w14:textId="180AF888" w:rsidR="006150F6" w:rsidRDefault="006150F6" w:rsidP="002A2EBE">
            <w:pPr>
              <w:tabs>
                <w:tab w:val="left" w:pos="1678"/>
              </w:tabs>
              <w:rPr>
                <w:b/>
                <w:sz w:val="16"/>
                <w:szCs w:val="16"/>
              </w:rPr>
            </w:pPr>
            <w:r w:rsidRPr="00A31009">
              <w:rPr>
                <w:sz w:val="22"/>
                <w:szCs w:val="22"/>
              </w:rPr>
              <w:t>HDMI audio ekstraktory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DD09" w14:textId="77777777" w:rsidR="006150F6" w:rsidRDefault="006150F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462DB" w14:textId="6571AD15" w:rsidR="006150F6" w:rsidRDefault="006150F6" w:rsidP="00965073">
            <w:pPr>
              <w:ind w:right="-132"/>
              <w:jc w:val="center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>4</w:t>
            </w:r>
            <w:r w:rsidRPr="00A31009">
              <w:rPr>
                <w:sz w:val="22"/>
                <w:szCs w:val="22"/>
              </w:rPr>
              <w:t xml:space="preserve"> szt</w:t>
            </w:r>
            <w:r>
              <w:rPr>
                <w:sz w:val="22"/>
                <w:szCs w:val="22"/>
              </w:rPr>
              <w:t>.</w:t>
            </w:r>
          </w:p>
        </w:tc>
      </w:tr>
      <w:tr w:rsidR="006150F6" w14:paraId="3DF792F2" w14:textId="77777777" w:rsidTr="006150F6">
        <w:trPr>
          <w:trHeight w:val="163"/>
        </w:trPr>
        <w:tc>
          <w:tcPr>
            <w:tcW w:w="4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F2ED" w14:textId="77777777" w:rsidR="006150F6" w:rsidRDefault="006150F6">
            <w:pPr>
              <w:ind w:right="425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5C9F" w14:textId="0578F914" w:rsidR="006150F6" w:rsidRDefault="006150F6" w:rsidP="002A2EBE">
            <w:pPr>
              <w:rPr>
                <w:b/>
                <w:sz w:val="16"/>
                <w:szCs w:val="16"/>
              </w:rPr>
            </w:pPr>
            <w:r w:rsidRPr="00A31009">
              <w:rPr>
                <w:sz w:val="22"/>
                <w:szCs w:val="22"/>
              </w:rPr>
              <w:t>Mikrofony do ręki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E670C" w14:textId="77777777" w:rsidR="006150F6" w:rsidRDefault="006150F6">
            <w:pPr>
              <w:ind w:right="425"/>
              <w:rPr>
                <w:sz w:val="16"/>
                <w:szCs w:val="16"/>
              </w:rPr>
            </w:pPr>
          </w:p>
          <w:p w14:paraId="45E41044" w14:textId="77777777" w:rsidR="006150F6" w:rsidRDefault="006150F6">
            <w:pPr>
              <w:ind w:right="425"/>
              <w:rPr>
                <w:sz w:val="16"/>
                <w:szCs w:val="16"/>
              </w:rPr>
            </w:pPr>
          </w:p>
          <w:p w14:paraId="6615F02A" w14:textId="4DE42ECB" w:rsidR="006150F6" w:rsidRDefault="006150F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6222" w14:textId="060EAAD0" w:rsidR="006150F6" w:rsidRDefault="006150F6" w:rsidP="00965073">
            <w:pPr>
              <w:ind w:right="-132"/>
              <w:jc w:val="center"/>
              <w:rPr>
                <w:sz w:val="16"/>
                <w:szCs w:val="16"/>
              </w:rPr>
            </w:pPr>
            <w:r w:rsidRPr="00A31009">
              <w:rPr>
                <w:sz w:val="22"/>
                <w:szCs w:val="22"/>
              </w:rPr>
              <w:t>8 szt</w:t>
            </w:r>
            <w:r>
              <w:rPr>
                <w:sz w:val="22"/>
                <w:szCs w:val="22"/>
              </w:rPr>
              <w:t>.</w:t>
            </w:r>
          </w:p>
        </w:tc>
      </w:tr>
      <w:tr w:rsidR="006150F6" w14:paraId="74F0E128" w14:textId="77777777" w:rsidTr="006150F6">
        <w:trPr>
          <w:trHeight w:val="163"/>
        </w:trPr>
        <w:tc>
          <w:tcPr>
            <w:tcW w:w="4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D226F" w14:textId="77777777" w:rsidR="006150F6" w:rsidRDefault="006150F6">
            <w:pPr>
              <w:ind w:right="425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D1F8" w14:textId="0F05940B" w:rsidR="006150F6" w:rsidRDefault="006150F6" w:rsidP="002A2EBE">
            <w:pPr>
              <w:rPr>
                <w:b/>
                <w:sz w:val="16"/>
                <w:szCs w:val="16"/>
              </w:rPr>
            </w:pPr>
            <w:r w:rsidRPr="00A31009">
              <w:rPr>
                <w:sz w:val="22"/>
                <w:szCs w:val="22"/>
              </w:rPr>
              <w:t>Odbiorniki osobiste z mikrofonami krawatowymi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E22C" w14:textId="77777777" w:rsidR="006150F6" w:rsidRDefault="006150F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8BF9" w14:textId="1A0EDDAC" w:rsidR="006150F6" w:rsidRDefault="006150F6" w:rsidP="00965073">
            <w:pPr>
              <w:ind w:right="-132"/>
              <w:jc w:val="center"/>
              <w:rPr>
                <w:sz w:val="16"/>
                <w:szCs w:val="16"/>
              </w:rPr>
            </w:pPr>
            <w:r w:rsidRPr="00A31009">
              <w:rPr>
                <w:sz w:val="22"/>
                <w:szCs w:val="22"/>
              </w:rPr>
              <w:t>8 szt</w:t>
            </w:r>
            <w:r>
              <w:rPr>
                <w:sz w:val="22"/>
                <w:szCs w:val="22"/>
              </w:rPr>
              <w:t>.</w:t>
            </w:r>
          </w:p>
        </w:tc>
      </w:tr>
      <w:tr w:rsidR="006150F6" w14:paraId="57F35FFD" w14:textId="77777777" w:rsidTr="006150F6">
        <w:trPr>
          <w:trHeight w:val="163"/>
        </w:trPr>
        <w:tc>
          <w:tcPr>
            <w:tcW w:w="4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A0EDD5" w14:textId="42C8B006" w:rsidR="006150F6" w:rsidRDefault="006150F6">
            <w:pPr>
              <w:ind w:right="425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C4E4" w14:textId="569EE33E" w:rsidR="006150F6" w:rsidRDefault="006150F6" w:rsidP="002A2EBE">
            <w:pPr>
              <w:rPr>
                <w:b/>
                <w:sz w:val="16"/>
                <w:szCs w:val="16"/>
              </w:rPr>
            </w:pPr>
            <w:r w:rsidRPr="00A31009">
              <w:rPr>
                <w:sz w:val="22"/>
                <w:szCs w:val="22"/>
              </w:rPr>
              <w:t>Statywy mikrofonowe stołowe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47BA" w14:textId="77777777" w:rsidR="006150F6" w:rsidRDefault="006150F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8FCD" w14:textId="00AE8DC8" w:rsidR="006150F6" w:rsidRDefault="006150F6" w:rsidP="00965073">
            <w:pPr>
              <w:ind w:right="-132"/>
              <w:jc w:val="center"/>
              <w:rPr>
                <w:sz w:val="16"/>
                <w:szCs w:val="16"/>
              </w:rPr>
            </w:pPr>
            <w:r w:rsidRPr="00A31009">
              <w:rPr>
                <w:sz w:val="22"/>
                <w:szCs w:val="22"/>
              </w:rPr>
              <w:t>2 szt.</w:t>
            </w:r>
          </w:p>
        </w:tc>
      </w:tr>
      <w:tr w:rsidR="006150F6" w14:paraId="2DC6E840" w14:textId="77777777" w:rsidTr="006150F6">
        <w:trPr>
          <w:trHeight w:val="163"/>
        </w:trPr>
        <w:tc>
          <w:tcPr>
            <w:tcW w:w="4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E9D8B3" w14:textId="2815A8AD" w:rsidR="006150F6" w:rsidRDefault="006150F6">
            <w:pPr>
              <w:ind w:right="425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532D" w14:textId="5407C9D2" w:rsidR="006150F6" w:rsidRDefault="006150F6" w:rsidP="002A2EBE">
            <w:pPr>
              <w:rPr>
                <w:b/>
                <w:sz w:val="16"/>
                <w:szCs w:val="16"/>
              </w:rPr>
            </w:pPr>
            <w:r w:rsidRPr="00A31009">
              <w:rPr>
                <w:sz w:val="22"/>
                <w:szCs w:val="22"/>
              </w:rPr>
              <w:t>Statywy mikrofonowe podło</w:t>
            </w:r>
            <w:r w:rsidRPr="00EF3F2A">
              <w:rPr>
                <w:sz w:val="22"/>
                <w:szCs w:val="22"/>
              </w:rPr>
              <w:t>go</w:t>
            </w:r>
            <w:r w:rsidRPr="00A31009">
              <w:rPr>
                <w:sz w:val="22"/>
                <w:szCs w:val="22"/>
              </w:rPr>
              <w:t>we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9A7A" w14:textId="77777777" w:rsidR="006150F6" w:rsidRDefault="006150F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E57C" w14:textId="0909472B" w:rsidR="006150F6" w:rsidRDefault="006150F6" w:rsidP="00965073">
            <w:pPr>
              <w:ind w:right="-132"/>
              <w:jc w:val="center"/>
              <w:rPr>
                <w:sz w:val="16"/>
                <w:szCs w:val="16"/>
              </w:rPr>
            </w:pPr>
            <w:r w:rsidRPr="00A31009">
              <w:rPr>
                <w:sz w:val="22"/>
                <w:szCs w:val="22"/>
              </w:rPr>
              <w:t>2 szt.</w:t>
            </w:r>
          </w:p>
        </w:tc>
      </w:tr>
      <w:tr w:rsidR="006150F6" w14:paraId="3BD06A6C" w14:textId="77777777" w:rsidTr="006150F6">
        <w:trPr>
          <w:trHeight w:val="163"/>
        </w:trPr>
        <w:tc>
          <w:tcPr>
            <w:tcW w:w="4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A362FA" w14:textId="30CFA59C" w:rsidR="006150F6" w:rsidRDefault="006150F6">
            <w:pPr>
              <w:ind w:right="425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B824" w14:textId="55326449" w:rsidR="006150F6" w:rsidRDefault="006150F6">
            <w:pPr>
              <w:ind w:right="425"/>
              <w:rPr>
                <w:sz w:val="16"/>
                <w:szCs w:val="16"/>
              </w:rPr>
            </w:pPr>
            <w:r w:rsidRPr="00EF3F2A">
              <w:rPr>
                <w:sz w:val="22"/>
                <w:szCs w:val="22"/>
              </w:rPr>
              <w:t xml:space="preserve">Usługa </w:t>
            </w:r>
            <w:r>
              <w:rPr>
                <w:sz w:val="22"/>
                <w:szCs w:val="22"/>
              </w:rPr>
              <w:t xml:space="preserve">modernizacji: </w:t>
            </w:r>
            <w:r w:rsidRPr="00EF3F2A">
              <w:rPr>
                <w:sz w:val="22"/>
                <w:szCs w:val="22"/>
              </w:rPr>
              <w:t>demontażu</w:t>
            </w:r>
            <w:r w:rsidRPr="00EF3F2A">
              <w:rPr>
                <w:bCs/>
                <w:iCs/>
                <w:color w:val="000000"/>
                <w:sz w:val="22"/>
                <w:szCs w:val="22"/>
              </w:rPr>
              <w:t>,</w:t>
            </w:r>
            <w:r>
              <w:rPr>
                <w:bCs/>
                <w:iCs/>
                <w:color w:val="000000"/>
                <w:sz w:val="22"/>
                <w:szCs w:val="22"/>
              </w:rPr>
              <w:t xml:space="preserve"> montażu i</w:t>
            </w:r>
            <w:r w:rsidRPr="00EF3F2A"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iCs/>
                <w:color w:val="000000"/>
                <w:sz w:val="22"/>
                <w:szCs w:val="22"/>
              </w:rPr>
              <w:t>instalacji</w:t>
            </w:r>
            <w:r w:rsidRPr="00EF3F2A">
              <w:rPr>
                <w:bCs/>
                <w:iCs/>
                <w:color w:val="000000"/>
                <w:sz w:val="22"/>
                <w:szCs w:val="22"/>
              </w:rPr>
              <w:t>,</w:t>
            </w:r>
            <w:r>
              <w:rPr>
                <w:bCs/>
                <w:iCs/>
                <w:color w:val="000000"/>
                <w:sz w:val="22"/>
                <w:szCs w:val="22"/>
              </w:rPr>
              <w:t xml:space="preserve"> połączenia komponentów,</w:t>
            </w:r>
            <w:r w:rsidRPr="00EF3F2A">
              <w:rPr>
                <w:bCs/>
                <w:iCs/>
                <w:color w:val="000000"/>
                <w:sz w:val="22"/>
                <w:szCs w:val="22"/>
              </w:rPr>
              <w:t xml:space="preserve"> konfiguracji</w:t>
            </w:r>
            <w:r>
              <w:rPr>
                <w:bCs/>
                <w:iCs/>
                <w:color w:val="000000"/>
                <w:sz w:val="22"/>
                <w:szCs w:val="22"/>
              </w:rPr>
              <w:t xml:space="preserve">, </w:t>
            </w:r>
            <w:r w:rsidRPr="00EF3F2A">
              <w:rPr>
                <w:bCs/>
                <w:iCs/>
                <w:color w:val="000000"/>
                <w:sz w:val="22"/>
                <w:szCs w:val="22"/>
              </w:rPr>
              <w:t>instruktażu</w:t>
            </w:r>
            <w:r>
              <w:rPr>
                <w:bCs/>
                <w:iCs/>
                <w:color w:val="000000"/>
                <w:sz w:val="22"/>
                <w:szCs w:val="22"/>
              </w:rPr>
              <w:t>, sporządzenia dokumentacji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F700" w14:textId="3C398544" w:rsidR="006150F6" w:rsidRPr="00A31009" w:rsidRDefault="006150F6" w:rsidP="00965073">
            <w:pPr>
              <w:ind w:right="-132"/>
              <w:jc w:val="center"/>
              <w:rPr>
                <w:sz w:val="22"/>
                <w:szCs w:val="22"/>
              </w:rPr>
            </w:pPr>
            <w:r w:rsidRPr="00A31009">
              <w:rPr>
                <w:sz w:val="22"/>
                <w:szCs w:val="22"/>
              </w:rPr>
              <w:t>1 szt</w:t>
            </w:r>
            <w:r>
              <w:rPr>
                <w:sz w:val="16"/>
                <w:szCs w:val="16"/>
              </w:rPr>
              <w:t>.</w:t>
            </w:r>
          </w:p>
        </w:tc>
      </w:tr>
    </w:tbl>
    <w:p w14:paraId="1F96ECEB" w14:textId="0D7F3A4C" w:rsidR="008D2AB8" w:rsidRDefault="008D2AB8" w:rsidP="008D2AB8">
      <w:pPr>
        <w:tabs>
          <w:tab w:val="right" w:pos="9000"/>
        </w:tabs>
      </w:pPr>
    </w:p>
    <w:p w14:paraId="64EC2017" w14:textId="77777777" w:rsidR="006150F6" w:rsidRPr="00EF68E5" w:rsidRDefault="006150F6" w:rsidP="008D2AB8">
      <w:pPr>
        <w:tabs>
          <w:tab w:val="right" w:pos="9000"/>
        </w:tabs>
      </w:pPr>
    </w:p>
    <w:p w14:paraId="23C7586F" w14:textId="77777777" w:rsidR="006150F6" w:rsidRDefault="006150F6" w:rsidP="008D2AB8">
      <w:pPr>
        <w:widowControl w:val="0"/>
        <w:spacing w:line="264" w:lineRule="auto"/>
        <w:ind w:right="1"/>
        <w:rPr>
          <w:b/>
        </w:rPr>
      </w:pPr>
    </w:p>
    <w:p w14:paraId="7C0BC03F" w14:textId="2ACE2F7D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4C20684A" w14:textId="4E62956A" w:rsidR="008D2AB8" w:rsidRPr="003E20BC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umowy: </w:t>
      </w:r>
      <w:r w:rsidR="003E20BC">
        <w:rPr>
          <w:b/>
        </w:rPr>
        <w:t xml:space="preserve">……….  </w:t>
      </w:r>
      <w:r w:rsidR="00305112">
        <w:rPr>
          <w:b/>
          <w:bCs/>
        </w:rPr>
        <w:t>dni</w:t>
      </w:r>
      <w:r w:rsidR="00D97C79" w:rsidRPr="00EF68E5">
        <w:rPr>
          <w:b/>
          <w:bCs/>
        </w:rPr>
        <w:t xml:space="preserve"> od daty podpisana umowy</w:t>
      </w:r>
      <w:r w:rsidR="00D97C79" w:rsidRPr="00EF68E5">
        <w:t xml:space="preserve"> </w:t>
      </w:r>
      <w:r w:rsidR="003E20BC" w:rsidRPr="00EF68E5">
        <w:rPr>
          <w:b/>
          <w:color w:val="FF0000"/>
        </w:rPr>
        <w:t>/kryterium oceny ofert/</w:t>
      </w:r>
    </w:p>
    <w:p w14:paraId="1743129D" w14:textId="7FF6A5BF" w:rsidR="00D43FC5" w:rsidRPr="00EF68E5" w:rsidRDefault="00D43FC5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 xml:space="preserve">………… </w:t>
      </w:r>
      <w:r>
        <w:rPr>
          <w:b/>
          <w:bCs/>
        </w:rPr>
        <w:t xml:space="preserve">miesięcy </w:t>
      </w:r>
      <w:r w:rsidRPr="00EF68E5">
        <w:t xml:space="preserve"> </w:t>
      </w:r>
    </w:p>
    <w:p w14:paraId="4A7AE577" w14:textId="77777777" w:rsidR="008D2AB8" w:rsidRPr="00EF68E5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642590CC" w14:textId="12536A1A" w:rsidR="002E21E0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6A4730" w14:textId="77777777" w:rsidR="00531CCE" w:rsidRDefault="00531CCE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2A2FBD8D" w14:textId="7C0E3A58" w:rsidR="0032786A" w:rsidRPr="00DC61F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 w:rsidSect="006150F6">
      <w:footerReference w:type="default" r:id="rId8"/>
      <w:pgSz w:w="11906" w:h="16838"/>
      <w:pgMar w:top="284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CF485" w14:textId="77777777" w:rsidR="0049473E" w:rsidRDefault="0049473E">
      <w:r>
        <w:separator/>
      </w:r>
    </w:p>
  </w:endnote>
  <w:endnote w:type="continuationSeparator" w:id="0">
    <w:p w14:paraId="41472305" w14:textId="77777777" w:rsidR="0049473E" w:rsidRDefault="00494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6D7CA" w14:textId="77777777" w:rsidR="0049473E" w:rsidRDefault="0049473E">
      <w:r>
        <w:separator/>
      </w:r>
    </w:p>
  </w:footnote>
  <w:footnote w:type="continuationSeparator" w:id="0">
    <w:p w14:paraId="4459FB5E" w14:textId="77777777" w:rsidR="0049473E" w:rsidRDefault="00494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570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5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5785563">
    <w:abstractNumId w:val="0"/>
  </w:num>
  <w:num w:numId="4" w16cid:durableId="33935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46DE7"/>
    <w:rsid w:val="00071CCC"/>
    <w:rsid w:val="000B731D"/>
    <w:rsid w:val="000C40E5"/>
    <w:rsid w:val="000C7D90"/>
    <w:rsid w:val="000D6134"/>
    <w:rsid w:val="000E09C7"/>
    <w:rsid w:val="000F6589"/>
    <w:rsid w:val="00106636"/>
    <w:rsid w:val="00116EC6"/>
    <w:rsid w:val="001416A6"/>
    <w:rsid w:val="001801DD"/>
    <w:rsid w:val="001D4612"/>
    <w:rsid w:val="001F1B15"/>
    <w:rsid w:val="00207E98"/>
    <w:rsid w:val="002723B0"/>
    <w:rsid w:val="002A2EBE"/>
    <w:rsid w:val="002B61AE"/>
    <w:rsid w:val="002E21E0"/>
    <w:rsid w:val="00305112"/>
    <w:rsid w:val="0031471C"/>
    <w:rsid w:val="00315A4A"/>
    <w:rsid w:val="0032786A"/>
    <w:rsid w:val="003A2460"/>
    <w:rsid w:val="003A2B1A"/>
    <w:rsid w:val="003C1456"/>
    <w:rsid w:val="003E20BC"/>
    <w:rsid w:val="003E7248"/>
    <w:rsid w:val="00406816"/>
    <w:rsid w:val="00432B68"/>
    <w:rsid w:val="00456CE6"/>
    <w:rsid w:val="004660A2"/>
    <w:rsid w:val="0049473E"/>
    <w:rsid w:val="004A5AFF"/>
    <w:rsid w:val="004B7300"/>
    <w:rsid w:val="004C34F5"/>
    <w:rsid w:val="004C6753"/>
    <w:rsid w:val="00531CCE"/>
    <w:rsid w:val="00595C87"/>
    <w:rsid w:val="005D2C65"/>
    <w:rsid w:val="005E6D94"/>
    <w:rsid w:val="006150F6"/>
    <w:rsid w:val="0063384F"/>
    <w:rsid w:val="00643C6F"/>
    <w:rsid w:val="00646202"/>
    <w:rsid w:val="0065290F"/>
    <w:rsid w:val="006815F6"/>
    <w:rsid w:val="0068496B"/>
    <w:rsid w:val="006E02A3"/>
    <w:rsid w:val="00735EB3"/>
    <w:rsid w:val="007748F0"/>
    <w:rsid w:val="007A3D0F"/>
    <w:rsid w:val="007A4321"/>
    <w:rsid w:val="007C17EE"/>
    <w:rsid w:val="008070BE"/>
    <w:rsid w:val="00833933"/>
    <w:rsid w:val="00852505"/>
    <w:rsid w:val="00853083"/>
    <w:rsid w:val="008A4415"/>
    <w:rsid w:val="008B01D7"/>
    <w:rsid w:val="008B2F0C"/>
    <w:rsid w:val="008B4928"/>
    <w:rsid w:val="008D2AB8"/>
    <w:rsid w:val="008F1C66"/>
    <w:rsid w:val="00932DCC"/>
    <w:rsid w:val="00940F20"/>
    <w:rsid w:val="00965073"/>
    <w:rsid w:val="00970FE4"/>
    <w:rsid w:val="009914AB"/>
    <w:rsid w:val="00A0022B"/>
    <w:rsid w:val="00A346FE"/>
    <w:rsid w:val="00A47B4D"/>
    <w:rsid w:val="00A83018"/>
    <w:rsid w:val="00AC4D91"/>
    <w:rsid w:val="00B2030A"/>
    <w:rsid w:val="00B774DC"/>
    <w:rsid w:val="00BC34F8"/>
    <w:rsid w:val="00C1289D"/>
    <w:rsid w:val="00C50430"/>
    <w:rsid w:val="00C969A6"/>
    <w:rsid w:val="00CA7D36"/>
    <w:rsid w:val="00D16B3D"/>
    <w:rsid w:val="00D24208"/>
    <w:rsid w:val="00D43FC5"/>
    <w:rsid w:val="00D60C38"/>
    <w:rsid w:val="00D66893"/>
    <w:rsid w:val="00D90ACB"/>
    <w:rsid w:val="00D97C79"/>
    <w:rsid w:val="00DC0A06"/>
    <w:rsid w:val="00DC1500"/>
    <w:rsid w:val="00E2002E"/>
    <w:rsid w:val="00E27FC0"/>
    <w:rsid w:val="00E44371"/>
    <w:rsid w:val="00E949B0"/>
    <w:rsid w:val="00EA4293"/>
    <w:rsid w:val="00EF3F2A"/>
    <w:rsid w:val="00EF68E5"/>
    <w:rsid w:val="00F00591"/>
    <w:rsid w:val="00F46839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2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564</Words>
  <Characters>4701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3</cp:revision>
  <cp:lastPrinted>2022-12-05T13:54:00Z</cp:lastPrinted>
  <dcterms:created xsi:type="dcterms:W3CDTF">2022-12-05T13:56:00Z</dcterms:created>
  <dcterms:modified xsi:type="dcterms:W3CDTF">2022-12-08T11:21:00Z</dcterms:modified>
</cp:coreProperties>
</file>