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8AE" w:rsidRDefault="008558AE" w:rsidP="008558AE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558AE" w:rsidRDefault="008558AE" w:rsidP="008558A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8558AE" w:rsidRDefault="008558AE" w:rsidP="008558A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8558AE" w:rsidRDefault="008558AE" w:rsidP="008558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 xml:space="preserve">NAZWA WYKONAWCY lub Wykonawców w przypadku oferty wspólnej: </w:t>
      </w:r>
      <w:r>
        <w:rPr>
          <w:sz w:val="22"/>
        </w:rPr>
        <w:t>……………………………………………..</w:t>
      </w:r>
    </w:p>
    <w:p w:rsidR="008558AE" w:rsidRDefault="008558AE" w:rsidP="008558A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558AE" w:rsidRDefault="008558AE" w:rsidP="008558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558AE" w:rsidRDefault="008558AE" w:rsidP="008558AE">
      <w:pPr>
        <w:spacing w:line="360" w:lineRule="auto"/>
      </w:pPr>
      <w:r>
        <w:t>Do: Nazwa i siedziba Zamawiającego:</w:t>
      </w:r>
    </w:p>
    <w:p w:rsidR="008558AE" w:rsidRDefault="008558AE" w:rsidP="008558AE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558AE" w:rsidRDefault="008558AE" w:rsidP="008558AE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558AE" w:rsidRDefault="008558AE" w:rsidP="008558A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558AE" w:rsidRDefault="008558AE" w:rsidP="008558A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558AE" w:rsidRDefault="008558AE" w:rsidP="008558AE">
      <w:r>
        <w:rPr>
          <w:b/>
          <w:sz w:val="22"/>
          <w:szCs w:val="22"/>
        </w:rPr>
        <w:t xml:space="preserve">30-059 Kraków,  </w:t>
      </w:r>
    </w:p>
    <w:p w:rsidR="008558AE" w:rsidRDefault="008558AE" w:rsidP="008558A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558AE" w:rsidRDefault="008558AE" w:rsidP="008558AE">
      <w:pPr>
        <w:widowControl w:val="0"/>
        <w:ind w:right="1"/>
        <w:jc w:val="both"/>
        <w:rPr>
          <w:b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112316941"/>
      <w:r>
        <w:rPr>
          <w:b/>
          <w:bCs/>
          <w:iCs/>
          <w:sz w:val="22"/>
          <w:szCs w:val="22"/>
        </w:rPr>
        <w:t xml:space="preserve">kurs języka angielskiego dla kadry administracyjnej AGH zaangażowanej w obsługę gości zagranicznych AGH w ramach programu NAWA " </w:t>
      </w:r>
      <w:proofErr w:type="spellStart"/>
      <w:r>
        <w:rPr>
          <w:b/>
          <w:bCs/>
          <w:iCs/>
          <w:sz w:val="22"/>
          <w:szCs w:val="22"/>
        </w:rPr>
        <w:t>Welcome</w:t>
      </w:r>
      <w:proofErr w:type="spellEnd"/>
      <w:r>
        <w:rPr>
          <w:b/>
          <w:bCs/>
          <w:iCs/>
          <w:sz w:val="22"/>
          <w:szCs w:val="22"/>
        </w:rPr>
        <w:t xml:space="preserve"> to Poland - Kompleksowa i profesjonalna obsługa  zagranicznych studentów, doktorantów i kadry akademickiej w AGH" - KC-zp.272-686/22</w:t>
      </w:r>
      <w:bookmarkEnd w:id="0"/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Zamawiającego.</w:t>
      </w:r>
    </w:p>
    <w:p w:rsidR="008558AE" w:rsidRDefault="008558AE" w:rsidP="008558AE">
      <w:pPr>
        <w:widowControl w:val="0"/>
        <w:ind w:right="1"/>
        <w:jc w:val="both"/>
      </w:pPr>
    </w:p>
    <w:p w:rsidR="008558AE" w:rsidRDefault="008558AE" w:rsidP="008558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558AE" w:rsidRDefault="008558AE" w:rsidP="008558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brutto* za całość przedmiotu zamówienia (tj. szkolenie dla 6 grup) zawiera zwolnioną stawkę podatku VAT i wynosi: ............................. PLN</w:t>
      </w:r>
    </w:p>
    <w:p w:rsidR="008558AE" w:rsidRDefault="008558AE" w:rsidP="008558AE">
      <w:pPr>
        <w:widowControl w:val="0"/>
        <w:spacing w:line="264" w:lineRule="auto"/>
        <w:ind w:right="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(Słownie brutto: .......................................................................................................................)</w:t>
      </w:r>
    </w:p>
    <w:p w:rsidR="008558AE" w:rsidRDefault="008558AE" w:rsidP="008558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brutto*  szkolenie dla </w:t>
      </w:r>
      <w:r w:rsidR="007922C0">
        <w:rPr>
          <w:b/>
          <w:sz w:val="22"/>
          <w:szCs w:val="22"/>
        </w:rPr>
        <w:t>1 grupy</w:t>
      </w:r>
      <w:r>
        <w:rPr>
          <w:b/>
          <w:sz w:val="22"/>
          <w:szCs w:val="22"/>
        </w:rPr>
        <w:t xml:space="preserve"> wynosi .................................... PLN</w:t>
      </w:r>
    </w:p>
    <w:p w:rsidR="008558AE" w:rsidRDefault="008558AE" w:rsidP="008558AE">
      <w:pPr>
        <w:widowControl w:val="0"/>
        <w:spacing w:line="264" w:lineRule="auto"/>
        <w:ind w:right="1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bCs/>
          <w:i/>
          <w:iCs/>
          <w:sz w:val="22"/>
          <w:szCs w:val="22"/>
        </w:rPr>
        <w:t>t.j</w:t>
      </w:r>
      <w:proofErr w:type="spellEnd"/>
      <w:r>
        <w:rPr>
          <w:bCs/>
          <w:i/>
          <w:iCs/>
          <w:sz w:val="22"/>
          <w:szCs w:val="22"/>
        </w:rPr>
        <w:t>. Dz. U. 2020 r. poz.1983 j.t.)</w:t>
      </w:r>
    </w:p>
    <w:p w:rsidR="008558AE" w:rsidRDefault="008558AE" w:rsidP="008558AE">
      <w:pPr>
        <w:widowControl w:val="0"/>
        <w:ind w:right="1"/>
        <w:jc w:val="both"/>
        <w:rPr>
          <w:b/>
          <w:bCs/>
        </w:rPr>
      </w:pPr>
    </w:p>
    <w:p w:rsidR="008558AE" w:rsidRDefault="008558AE" w:rsidP="008558AE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>Platforma e-learningowa</w:t>
      </w:r>
      <w:r>
        <w:rPr>
          <w:rFonts w:ascii="Calibri" w:eastAsia="Calibri" w:hAnsi="Calibri" w:cs="Calibri"/>
          <w:sz w:val="22"/>
          <w:szCs w:val="22"/>
          <w:lang w:eastAsia="ar-SA"/>
        </w:rPr>
        <w:t xml:space="preserve"> </w:t>
      </w:r>
      <w:r>
        <w:rPr>
          <w:b/>
          <w:sz w:val="22"/>
          <w:szCs w:val="22"/>
        </w:rPr>
        <w:t xml:space="preserve">wspierającą proces nauki, na której będzie prowadzone szkolenie - …………………………… </w:t>
      </w:r>
      <w:r>
        <w:rPr>
          <w:i/>
          <w:sz w:val="20"/>
          <w:szCs w:val="20"/>
        </w:rPr>
        <w:t>(proszę wpisać)</w:t>
      </w:r>
    </w:p>
    <w:p w:rsidR="008558AE" w:rsidRDefault="008558AE" w:rsidP="008558AE">
      <w:pPr>
        <w:widowControl w:val="0"/>
        <w:ind w:right="1"/>
        <w:jc w:val="both"/>
        <w:rPr>
          <w:b/>
          <w:bCs/>
        </w:rPr>
      </w:pPr>
    </w:p>
    <w:p w:rsidR="008558AE" w:rsidRDefault="008558AE" w:rsidP="008558AE">
      <w:pPr>
        <w:widowControl w:val="0"/>
        <w:ind w:right="1"/>
        <w:jc w:val="both"/>
        <w:rPr>
          <w:b/>
          <w:bCs/>
          <w:iCs/>
          <w:color w:val="FF0000"/>
          <w:sz w:val="22"/>
          <w:szCs w:val="22"/>
          <w:lang w:eastAsia="x-none"/>
        </w:rPr>
      </w:pPr>
      <w:r>
        <w:rPr>
          <w:b/>
          <w:bCs/>
        </w:rPr>
        <w:t>Termin realizacji zamówienia</w:t>
      </w:r>
      <w:r>
        <w:t>:</w:t>
      </w:r>
      <w:bookmarkStart w:id="1" w:name="_Hlk94530743"/>
      <w:r>
        <w:rPr>
          <w:b/>
          <w:bCs/>
          <w:iCs/>
          <w:color w:val="000000"/>
          <w:sz w:val="22"/>
          <w:szCs w:val="22"/>
          <w:lang w:eastAsia="x-none"/>
        </w:rPr>
        <w:t xml:space="preserve"> od daty podpisania umowy do </w:t>
      </w:r>
      <w:r>
        <w:rPr>
          <w:b/>
          <w:bCs/>
          <w:iCs/>
          <w:color w:val="FF0000"/>
          <w:sz w:val="22"/>
          <w:szCs w:val="22"/>
          <w:lang w:eastAsia="x-none"/>
        </w:rPr>
        <w:t>30.04.2023 r.</w:t>
      </w:r>
      <w:bookmarkEnd w:id="1"/>
    </w:p>
    <w:p w:rsidR="008558AE" w:rsidRDefault="008558AE" w:rsidP="008558AE">
      <w:pPr>
        <w:widowControl w:val="0"/>
        <w:ind w:right="1"/>
        <w:jc w:val="both"/>
        <w:rPr>
          <w:b/>
          <w:bCs/>
          <w:iCs/>
          <w:color w:val="000000"/>
          <w:sz w:val="22"/>
          <w:szCs w:val="22"/>
          <w:lang w:eastAsia="x-none"/>
        </w:rPr>
      </w:pPr>
    </w:p>
    <w:p w:rsidR="008558AE" w:rsidRDefault="008558AE" w:rsidP="008558AE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558AE" w:rsidRDefault="008558AE" w:rsidP="008558AE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8558AE" w:rsidRDefault="008558AE" w:rsidP="008558AE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Kryterium oceny ofert </w:t>
      </w:r>
    </w:p>
    <w:p w:rsidR="008558AE" w:rsidRDefault="008558AE" w:rsidP="008558AE">
      <w:pPr>
        <w:tabs>
          <w:tab w:val="left" w:pos="426"/>
        </w:tabs>
        <w:jc w:val="both"/>
        <w:rPr>
          <w:b/>
        </w:rPr>
      </w:pPr>
      <w:r>
        <w:rPr>
          <w:b/>
        </w:rPr>
        <w:t>Doświadczenie osób wyznaczonych do realizacji zamówienia</w:t>
      </w: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4"/>
        <w:gridCol w:w="6096"/>
      </w:tblGrid>
      <w:tr w:rsidR="008558AE" w:rsidTr="008558AE"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yellow"/>
              </w:rPr>
              <w:t xml:space="preserve">Osoby </w:t>
            </w:r>
            <w:r>
              <w:rPr>
                <w:color w:val="000000"/>
                <w:sz w:val="20"/>
                <w:szCs w:val="20"/>
              </w:rPr>
              <w:t>wyznaczone do realizacji zamówienia, spełniające warunek określony w SWZ</w:t>
            </w:r>
          </w:p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i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3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highlight w:val="yellow"/>
              </w:rPr>
              <w:t>Ilość lat doświadczenia w okresie ostatnich 5-ciu lat</w:t>
            </w:r>
            <w:r>
              <w:rPr>
                <w:color w:val="000000"/>
                <w:sz w:val="20"/>
                <w:szCs w:val="20"/>
              </w:rPr>
              <w:t xml:space="preserve"> w prowadzeniu szkoleń </w:t>
            </w:r>
            <w:r>
              <w:rPr>
                <w:sz w:val="20"/>
                <w:szCs w:val="20"/>
              </w:rPr>
              <w:t xml:space="preserve">z zakresu  j. angielskiego dla osób dorosłych, </w:t>
            </w:r>
            <w:r>
              <w:rPr>
                <w:sz w:val="20"/>
                <w:szCs w:val="20"/>
                <w:highlight w:val="yellow"/>
              </w:rPr>
              <w:t>których odbiorcą byli pracownicy uczelni wyższych</w:t>
            </w:r>
          </w:p>
        </w:tc>
      </w:tr>
      <w:tr w:rsidR="008558AE" w:rsidTr="008558AE"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</w:p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8558AE" w:rsidTr="008558AE"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</w:p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AE" w:rsidRDefault="008558A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7922C0" w:rsidTr="008558AE"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2C0" w:rsidRDefault="007922C0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</w:p>
          <w:p w:rsidR="007922C0" w:rsidRDefault="007922C0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3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C0" w:rsidRDefault="007922C0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</w:tc>
      </w:tr>
    </w:tbl>
    <w:p w:rsidR="008558AE" w:rsidRDefault="008558AE" w:rsidP="008558AE">
      <w:pPr>
        <w:tabs>
          <w:tab w:val="left" w:pos="426"/>
        </w:tabs>
        <w:jc w:val="both"/>
        <w:rPr>
          <w:b/>
        </w:rPr>
      </w:pPr>
    </w:p>
    <w:p w:rsidR="008558AE" w:rsidRDefault="008558AE" w:rsidP="008558AE">
      <w:pPr>
        <w:rPr>
          <w:b/>
          <w:sz w:val="22"/>
          <w:szCs w:val="22"/>
          <w:u w:val="single"/>
        </w:rPr>
      </w:pPr>
    </w:p>
    <w:p w:rsidR="008558AE" w:rsidRDefault="008558AE" w:rsidP="008558A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:rsidR="008558AE" w:rsidRDefault="008558AE" w:rsidP="008558AE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</w:p>
    <w:p w:rsidR="008558AE" w:rsidRDefault="008558AE" w:rsidP="008558AE">
      <w:pPr>
        <w:numPr>
          <w:ilvl w:val="0"/>
          <w:numId w:val="5"/>
        </w:numPr>
        <w:suppressAutoHyphens/>
        <w:ind w:left="357" w:hanging="357"/>
        <w:jc w:val="both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8558AE" w:rsidRDefault="008558AE" w:rsidP="008558AE">
      <w:pPr>
        <w:numPr>
          <w:ilvl w:val="0"/>
          <w:numId w:val="5"/>
        </w:numPr>
        <w:suppressAutoHyphens/>
        <w:ind w:left="357" w:hanging="357"/>
        <w:jc w:val="both"/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8558AE" w:rsidRDefault="008558AE" w:rsidP="008558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558AE" w:rsidRDefault="008558AE" w:rsidP="008558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558AE" w:rsidRDefault="008558AE" w:rsidP="008558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8558AE" w:rsidRDefault="008558AE" w:rsidP="008558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558AE" w:rsidTr="008558A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8AE" w:rsidRDefault="00855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8AE" w:rsidRDefault="00855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558AE" w:rsidRDefault="00855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558AE" w:rsidRDefault="008558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8558AE" w:rsidTr="008558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558AE" w:rsidTr="008558A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58AE" w:rsidRDefault="008558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558AE" w:rsidRDefault="008558AE" w:rsidP="008558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558AE" w:rsidRDefault="008558AE" w:rsidP="008558AE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558AE" w:rsidRDefault="008558AE" w:rsidP="008558A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8558AE" w:rsidRDefault="008558AE" w:rsidP="008558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558AE" w:rsidRDefault="008558AE" w:rsidP="008558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558AE" w:rsidRDefault="008558AE" w:rsidP="008558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558AE" w:rsidRDefault="008558AE" w:rsidP="008558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558AE" w:rsidRDefault="008558AE" w:rsidP="008558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 (ów) …………………………………..................……które dołączamy do oferty.</w:t>
      </w:r>
    </w:p>
    <w:p w:rsidR="008558AE" w:rsidRDefault="008558AE" w:rsidP="008558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58AE" w:rsidRDefault="008558AE" w:rsidP="008558A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8558AE" w:rsidRDefault="008558AE" w:rsidP="008558A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8558AE" w:rsidRDefault="008558AE" w:rsidP="008558A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8558AE" w:rsidRDefault="008558AE" w:rsidP="008558A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:rsidR="008558AE" w:rsidRDefault="008558AE" w:rsidP="008558AE">
      <w:pPr>
        <w:jc w:val="center"/>
        <w:rPr>
          <w:i/>
          <w:color w:val="FF0000"/>
          <w:sz w:val="22"/>
          <w:szCs w:val="22"/>
        </w:rPr>
      </w:pPr>
    </w:p>
    <w:p w:rsidR="008558AE" w:rsidRDefault="008558AE" w:rsidP="008558AE">
      <w:pPr>
        <w:jc w:val="center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Formularz Oferty należy sporządzić w postaci elektronicznej i podpisać kwalifikowanym</w:t>
      </w:r>
    </w:p>
    <w:p w:rsidR="008558AE" w:rsidRDefault="008558AE" w:rsidP="008558AE">
      <w:pPr>
        <w:jc w:val="center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podpisem elektronicznym lub podpisem zaufanym lub elektronicznym podpisem osobistym..</w:t>
      </w:r>
    </w:p>
    <w:p w:rsidR="008558AE" w:rsidRDefault="008558AE" w:rsidP="008558AE">
      <w:pPr>
        <w:rPr>
          <w:color w:val="FF0000"/>
        </w:rPr>
      </w:pPr>
    </w:p>
    <w:p w:rsidR="008558AE" w:rsidRDefault="008558AE" w:rsidP="008558AE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8558AE" w:rsidRDefault="008558AE" w:rsidP="008558AE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FE545C" w:rsidRPr="008558AE" w:rsidRDefault="00FE545C" w:rsidP="008558AE"/>
    <w:sectPr w:rsidR="00FE545C" w:rsidRPr="008558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5DE" w:rsidRDefault="00E135DE">
      <w:r>
        <w:separator/>
      </w:r>
    </w:p>
  </w:endnote>
  <w:endnote w:type="continuationSeparator" w:id="0">
    <w:p w:rsidR="00E135DE" w:rsidRDefault="00E1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E90" w:rsidRDefault="00883E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E90" w:rsidRDefault="00883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5DE" w:rsidRDefault="00E135DE">
      <w:r>
        <w:separator/>
      </w:r>
    </w:p>
  </w:footnote>
  <w:footnote w:type="continuationSeparator" w:id="0">
    <w:p w:rsidR="00E135DE" w:rsidRDefault="00E13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E90" w:rsidRDefault="00883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9E4113" w:rsidRDefault="007922C0" w:rsidP="009E4113">
    <w:pPr>
      <w:pStyle w:val="Nagwek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pasek" style="width:452.25pt;height:60pt;visibility:visible">
          <v:imagedata r:id="rId1" o:title="pasek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E90" w:rsidRDefault="00883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5D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22C0"/>
    <w:rsid w:val="007A4321"/>
    <w:rsid w:val="00833933"/>
    <w:rsid w:val="00853083"/>
    <w:rsid w:val="008558AE"/>
    <w:rsid w:val="00883E90"/>
    <w:rsid w:val="008B2F0C"/>
    <w:rsid w:val="008B4928"/>
    <w:rsid w:val="008D2AB8"/>
    <w:rsid w:val="008F1C66"/>
    <w:rsid w:val="00970FE4"/>
    <w:rsid w:val="009E411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35D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976DA75"/>
  <w15:chartTrackingRefBased/>
  <w15:docId w15:val="{16CC24AF-C09F-4A9F-A109-A70AB28F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411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uiPriority w:val="99"/>
    <w:rsid w:val="009E4113"/>
    <w:rPr>
      <w:color w:val="00000A"/>
      <w:lang w:eastAsia="zh-CN"/>
    </w:rPr>
  </w:style>
  <w:style w:type="paragraph" w:styleId="NormalnyWeb">
    <w:name w:val="Normal (Web)"/>
    <w:basedOn w:val="Normalny"/>
    <w:uiPriority w:val="99"/>
    <w:unhideWhenUsed/>
    <w:rsid w:val="009E4113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qFormat/>
    <w:rsid w:val="009E4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0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1ED90-5814-4699-9B5A-BD4B0F59E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628</Words>
  <Characters>4867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2022-11-10T09:14:00Z</dcterms:created>
  <dcterms:modified xsi:type="dcterms:W3CDTF">2022-12-06T11:36:00Z</dcterms:modified>
</cp:coreProperties>
</file>