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1D5C1" w14:textId="76E75602" w:rsidR="00BA5498" w:rsidRPr="00A741CD" w:rsidRDefault="00BA5498" w:rsidP="00BA5498">
      <w:pPr>
        <w:jc w:val="right"/>
        <w:rPr>
          <w:b/>
          <w:sz w:val="24"/>
          <w:szCs w:val="24"/>
          <w:lang w:val="pl-PL"/>
        </w:rPr>
      </w:pPr>
      <w:r w:rsidRPr="00A741CD">
        <w:rPr>
          <w:b/>
          <w:sz w:val="24"/>
          <w:szCs w:val="24"/>
          <w:lang w:val="pl-PL"/>
        </w:rPr>
        <w:t>Załącznik nr</w:t>
      </w:r>
      <w:r w:rsidR="00F752FA" w:rsidRPr="00A741CD">
        <w:rPr>
          <w:b/>
          <w:sz w:val="24"/>
          <w:szCs w:val="24"/>
          <w:lang w:val="pl-PL"/>
        </w:rPr>
        <w:t xml:space="preserve"> 3</w:t>
      </w:r>
    </w:p>
    <w:p w14:paraId="4C022AD9" w14:textId="77777777" w:rsidR="00BA5498" w:rsidRPr="00A741CD" w:rsidRDefault="00BA5498" w:rsidP="00BA5498">
      <w:pPr>
        <w:jc w:val="right"/>
        <w:rPr>
          <w:b/>
          <w:sz w:val="24"/>
          <w:szCs w:val="24"/>
          <w:lang w:val="pl-PL"/>
        </w:rPr>
      </w:pPr>
    </w:p>
    <w:p w14:paraId="2F448F09" w14:textId="77777777" w:rsidR="008F15EA" w:rsidRPr="00A741CD" w:rsidRDefault="008F15EA" w:rsidP="008F15EA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74302548" w14:textId="77777777" w:rsidR="008F15EA" w:rsidRPr="00A741CD" w:rsidRDefault="008F15EA" w:rsidP="008F15EA">
      <w:pPr>
        <w:spacing w:before="48" w:line="240" w:lineRule="atLeast"/>
        <w:jc w:val="center"/>
        <w:rPr>
          <w:b/>
          <w:color w:val="000000" w:themeColor="text1"/>
          <w:sz w:val="24"/>
          <w:szCs w:val="24"/>
          <w:lang w:val="pl-PL"/>
        </w:rPr>
      </w:pPr>
      <w:r w:rsidRPr="00A741CD">
        <w:rPr>
          <w:b/>
          <w:color w:val="000000" w:themeColor="text1"/>
          <w:sz w:val="24"/>
          <w:szCs w:val="24"/>
          <w:lang w:val="pl-PL"/>
        </w:rPr>
        <w:t>WZÓR UMOWY</w:t>
      </w:r>
    </w:p>
    <w:p w14:paraId="76133343" w14:textId="05A537B2" w:rsidR="008F15EA" w:rsidRPr="00A741CD" w:rsidRDefault="008F15EA" w:rsidP="008F15EA">
      <w:pPr>
        <w:spacing w:before="48" w:line="240" w:lineRule="atLeast"/>
        <w:jc w:val="center"/>
        <w:rPr>
          <w:b/>
          <w:color w:val="000000" w:themeColor="text1"/>
          <w:sz w:val="24"/>
          <w:szCs w:val="24"/>
          <w:lang w:val="pl-PL"/>
        </w:rPr>
      </w:pPr>
      <w:r w:rsidRPr="00A741CD">
        <w:rPr>
          <w:b/>
          <w:color w:val="000000" w:themeColor="text1"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59A29822" w14:textId="77777777" w:rsidR="008F15EA" w:rsidRPr="00A741CD" w:rsidRDefault="008F15EA" w:rsidP="008F15EA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71D8B842" w14:textId="77D74E99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Zawarta w Krakowie w wyniku przeprowadzonego postępowania o zamówienie publiczne w trybie podstawowym bez negacji pomiędzy:</w:t>
      </w:r>
    </w:p>
    <w:p w14:paraId="2221A70D" w14:textId="0B86AAFF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A741CD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A741CD">
        <w:rPr>
          <w:rFonts w:ascii="Times New Roman" w:hAnsi="Times New Roman"/>
          <w:szCs w:val="24"/>
        </w:rPr>
        <w:t>............</w:t>
      </w:r>
    </w:p>
    <w:p w14:paraId="001266EF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reprezentowana przez:</w:t>
      </w:r>
    </w:p>
    <w:p w14:paraId="5D037DB1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69F9E935" w14:textId="0AB59105" w:rsidR="008F15EA" w:rsidRPr="00A741CD" w:rsidRDefault="008F15EA" w:rsidP="008F15EA">
      <w:pPr>
        <w:pStyle w:val="Tekstpodstawowy"/>
        <w:ind w:right="-47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2.Kwestora / Z-cę Kwestora/ .......................................................................................................</w:t>
      </w:r>
    </w:p>
    <w:p w14:paraId="33749209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zwaną dalej KUPUJĄCYM</w:t>
      </w:r>
    </w:p>
    <w:p w14:paraId="1A133FCF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 xml:space="preserve">a </w:t>
      </w:r>
    </w:p>
    <w:p w14:paraId="6F83A82F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28D817EC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051A9487" w14:textId="01A2812F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A741CD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14:paraId="67C09FB6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reprezentowanym przez:</w:t>
      </w:r>
    </w:p>
    <w:p w14:paraId="63BBEA72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3B1E15BE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0C34FD4F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zwanym dalej SPRZEDAWCĄ</w:t>
      </w:r>
    </w:p>
    <w:p w14:paraId="67E666A9" w14:textId="77777777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CFD4C9F" w14:textId="77777777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 1</w:t>
      </w:r>
    </w:p>
    <w:p w14:paraId="7F5C3733" w14:textId="77777777" w:rsidR="001A3031" w:rsidRPr="00A741CD" w:rsidRDefault="008F15EA" w:rsidP="00D17DD5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 xml:space="preserve">Przedmiotem niniejszej umowy jest sprzedaż i </w:t>
      </w:r>
      <w:r w:rsidR="001A3031" w:rsidRPr="00A741CD">
        <w:rPr>
          <w:rFonts w:ascii="Times New Roman" w:hAnsi="Times New Roman"/>
          <w:bCs/>
          <w:iCs/>
          <w:color w:val="000000"/>
          <w:szCs w:val="24"/>
          <w:lang w:eastAsia="x-none"/>
        </w:rPr>
        <w:t xml:space="preserve">dostawa licencji ANSYS GRANTA EduPack lub równoważnej (25 stanowisk) oraz ANSYS GRANTA Research Selector lub równoważnej (1 stanowisko), lic. bezterminowa z rocznym wsparciem technicznym – KC-zp.272-727/22. </w:t>
      </w:r>
    </w:p>
    <w:p w14:paraId="4AF7519E" w14:textId="7CD12A99" w:rsidR="008F15EA" w:rsidRPr="00A741CD" w:rsidRDefault="008F15EA" w:rsidP="00D17DD5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 xml:space="preserve">Szczegółowa specyfikacja zamówienia jest określona w </w:t>
      </w:r>
      <w:r w:rsidRPr="00A741CD">
        <w:rPr>
          <w:rFonts w:ascii="Times New Roman" w:hAnsi="Times New Roman"/>
          <w:b/>
          <w:bCs/>
          <w:iCs/>
          <w:szCs w:val="24"/>
        </w:rPr>
        <w:t>ofercie Sprzedawcy</w:t>
      </w:r>
      <w:r w:rsidRPr="00A741CD">
        <w:rPr>
          <w:rFonts w:ascii="Times New Roman" w:hAnsi="Times New Roman"/>
          <w:i/>
          <w:szCs w:val="24"/>
        </w:rPr>
        <w:t>,</w:t>
      </w:r>
      <w:r w:rsidRPr="00A741CD">
        <w:rPr>
          <w:rFonts w:ascii="Times New Roman" w:hAnsi="Times New Roman"/>
          <w:szCs w:val="24"/>
        </w:rPr>
        <w:t xml:space="preserve"> która stanowi integralną część niniejszej umowy (w brzmieniu załącznika nr 1).</w:t>
      </w:r>
    </w:p>
    <w:p w14:paraId="0D02F2E4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452CDC29" w14:textId="77777777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 2</w:t>
      </w:r>
    </w:p>
    <w:p w14:paraId="6506E7BC" w14:textId="389884AA" w:rsidR="008F15EA" w:rsidRPr="00A741CD" w:rsidRDefault="008F15EA" w:rsidP="008F15EA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A741CD">
        <w:rPr>
          <w:rFonts w:ascii="Times New Roman" w:hAnsi="Times New Roman"/>
          <w:szCs w:val="24"/>
        </w:rPr>
        <w:t>Sprzedawca zobowiązuje się dostarczyć oprogramowanie, o którym mowa w § 1 w terminie do dnia</w:t>
      </w:r>
      <w:r w:rsidR="00FC404C" w:rsidRPr="00A741CD">
        <w:rPr>
          <w:rFonts w:ascii="Times New Roman" w:hAnsi="Times New Roman"/>
          <w:szCs w:val="24"/>
        </w:rPr>
        <w:t xml:space="preserve"> </w:t>
      </w:r>
      <w:r w:rsidRPr="00A741CD">
        <w:rPr>
          <w:rFonts w:ascii="Times New Roman" w:hAnsi="Times New Roman"/>
          <w:szCs w:val="24"/>
        </w:rPr>
        <w:t>...........</w:t>
      </w:r>
      <w:r w:rsidR="00FC404C" w:rsidRPr="00A741CD">
        <w:rPr>
          <w:rFonts w:ascii="Times New Roman" w:hAnsi="Times New Roman"/>
          <w:szCs w:val="24"/>
        </w:rPr>
        <w:t xml:space="preserve"> </w:t>
      </w:r>
      <w:r w:rsidRPr="00A741CD">
        <w:rPr>
          <w:rFonts w:ascii="Times New Roman" w:hAnsi="Times New Roman"/>
          <w:szCs w:val="24"/>
        </w:rPr>
        <w:t xml:space="preserve">do </w:t>
      </w:r>
      <w:r w:rsidRPr="00A741CD">
        <w:rPr>
          <w:rFonts w:ascii="Times New Roman" w:hAnsi="Times New Roman"/>
          <w:iCs/>
          <w:szCs w:val="24"/>
        </w:rPr>
        <w:t xml:space="preserve">siedziby Kupującego do miejsca wskazanego przez </w:t>
      </w:r>
      <w:r w:rsidR="00EC0867">
        <w:rPr>
          <w:rFonts w:ascii="Times New Roman" w:hAnsi="Times New Roman"/>
          <w:iCs/>
          <w:szCs w:val="24"/>
        </w:rPr>
        <w:t>Kupującego</w:t>
      </w:r>
      <w:r w:rsidRPr="00A741CD">
        <w:rPr>
          <w:rFonts w:ascii="Times New Roman" w:hAnsi="Times New Roman"/>
          <w:iCs/>
          <w:szCs w:val="24"/>
        </w:rPr>
        <w:t>.</w:t>
      </w:r>
    </w:p>
    <w:p w14:paraId="311DDE6E" w14:textId="56BE0058" w:rsidR="00073D76" w:rsidRPr="00A741CD" w:rsidRDefault="00073D76" w:rsidP="00073D76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A741CD">
        <w:rPr>
          <w:rFonts w:ascii="Times New Roman" w:hAnsi="Times New Roman"/>
          <w:szCs w:val="24"/>
        </w:rPr>
        <w:t>Kupujący jest uprawniony do:</w:t>
      </w:r>
    </w:p>
    <w:p w14:paraId="61EAE2EC" w14:textId="4724418B" w:rsidR="00073D76" w:rsidRPr="00A741CD" w:rsidRDefault="00073D76" w:rsidP="00073D76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 xml:space="preserve">- zainstalowania oprogramowania na nielimitowanej ilości stanowisk komputerowych, </w:t>
      </w:r>
      <w:r w:rsidRPr="00A741CD">
        <w:rPr>
          <w:rFonts w:ascii="Times New Roman" w:hAnsi="Times New Roman"/>
          <w:szCs w:val="24"/>
        </w:rPr>
        <w:br/>
        <w:t xml:space="preserve">w zakresie określonym w ust. </w:t>
      </w:r>
      <w:r w:rsidR="0037399C" w:rsidRPr="00A741CD">
        <w:rPr>
          <w:rFonts w:ascii="Times New Roman" w:hAnsi="Times New Roman"/>
          <w:szCs w:val="24"/>
        </w:rPr>
        <w:t>1</w:t>
      </w:r>
      <w:r w:rsidRPr="00A741CD">
        <w:rPr>
          <w:rFonts w:ascii="Times New Roman" w:hAnsi="Times New Roman"/>
          <w:szCs w:val="24"/>
        </w:rPr>
        <w:t xml:space="preserve"> powyżej,</w:t>
      </w:r>
    </w:p>
    <w:p w14:paraId="0B106416" w14:textId="77777777" w:rsidR="00073D76" w:rsidRPr="00A741CD" w:rsidRDefault="00073D76" w:rsidP="00073D76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- korzystania z oprogramowania zgodnie z postanowieniami zawartymi w umowie licencyjnej,</w:t>
      </w:r>
    </w:p>
    <w:p w14:paraId="0EDC4622" w14:textId="77777777" w:rsidR="00073D76" w:rsidRPr="00A741CD" w:rsidRDefault="00073D76" w:rsidP="00073D76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- sporządzania kopii zapasowych nośnika oprogramowania (kopii bezpieczeństwa),</w:t>
      </w:r>
    </w:p>
    <w:p w14:paraId="371E2B86" w14:textId="2EB241B3" w:rsidR="00325604" w:rsidRPr="00A741CD" w:rsidRDefault="00073D76" w:rsidP="00073D76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- korzystania z dołączonej do oprogramowania dokumentacji użytkownika w wersji elektronicznej.</w:t>
      </w:r>
    </w:p>
    <w:p w14:paraId="54F50524" w14:textId="77777777" w:rsidR="008F15EA" w:rsidRPr="00A741CD" w:rsidRDefault="008F15EA" w:rsidP="008F15EA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6D31ADB" w14:textId="77777777" w:rsidR="008F15EA" w:rsidRPr="00A741CD" w:rsidRDefault="008F15EA" w:rsidP="008F15EA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Termin dostarczenia oprogramowania uznaje się za dotrzymany, jeżeli przed jego upływem  Sprzedawca dostarczy towar na miejsce przeznaczenia w stanie zupełnym.</w:t>
      </w:r>
    </w:p>
    <w:p w14:paraId="7BBA2928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2FC9EF6C" w14:textId="77777777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lastRenderedPageBreak/>
        <w:t>§ 3</w:t>
      </w:r>
    </w:p>
    <w:p w14:paraId="70F2E0DE" w14:textId="77777777" w:rsidR="008F15EA" w:rsidRPr="00A741CD" w:rsidRDefault="008F15EA" w:rsidP="008F15EA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A741CD">
        <w:rPr>
          <w:rFonts w:ascii="Times New Roman" w:hAnsi="Times New Roman"/>
          <w:szCs w:val="24"/>
        </w:rPr>
        <w:t xml:space="preserve">Strony ustalają </w:t>
      </w:r>
      <w:r w:rsidRPr="00A741CD">
        <w:rPr>
          <w:rFonts w:ascii="Times New Roman" w:hAnsi="Times New Roman"/>
          <w:b/>
          <w:bCs/>
          <w:szCs w:val="24"/>
        </w:rPr>
        <w:t>cenę netto</w:t>
      </w:r>
      <w:r w:rsidRPr="00A741CD">
        <w:rPr>
          <w:rFonts w:ascii="Times New Roman" w:hAnsi="Times New Roman"/>
          <w:szCs w:val="24"/>
        </w:rPr>
        <w:t xml:space="preserve"> za przedmiot umowy szczegółowo określony w § 1 na  kwotę........................... </w:t>
      </w:r>
      <w:r w:rsidRPr="00A741CD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30A98E4C" w14:textId="77777777" w:rsidR="008F15EA" w:rsidRPr="00A741CD" w:rsidRDefault="008F15EA" w:rsidP="008F15EA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 xml:space="preserve">Do powyższej kwoty Sprzedawca doliczy </w:t>
      </w:r>
      <w:r w:rsidRPr="00A741CD">
        <w:rPr>
          <w:rFonts w:ascii="Times New Roman" w:hAnsi="Times New Roman"/>
          <w:b/>
          <w:bCs/>
          <w:szCs w:val="24"/>
        </w:rPr>
        <w:t>podatek VAT</w:t>
      </w:r>
      <w:r w:rsidRPr="00A741CD">
        <w:rPr>
          <w:rFonts w:ascii="Times New Roman" w:hAnsi="Times New Roman"/>
          <w:szCs w:val="24"/>
        </w:rPr>
        <w:t xml:space="preserve"> w wysokości ................................ </w:t>
      </w:r>
      <w:r w:rsidRPr="00A741CD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73C4D7F1" w14:textId="7F072217" w:rsidR="008F15EA" w:rsidRPr="00A741CD" w:rsidRDefault="008F15EA" w:rsidP="008F15EA">
      <w:pPr>
        <w:pStyle w:val="Tekstpodstawowy"/>
        <w:widowControl w:val="0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Cena brutto</w:t>
      </w:r>
      <w:r w:rsidRPr="00A741CD">
        <w:rPr>
          <w:rFonts w:ascii="Times New Roman" w:hAnsi="Times New Roman"/>
          <w:szCs w:val="24"/>
        </w:rPr>
        <w:t xml:space="preserve"> za przedmiot umowy szczegółowo określony w § 1 wynosi…………………… (</w:t>
      </w:r>
      <w:r w:rsidRPr="00A741CD">
        <w:rPr>
          <w:rFonts w:ascii="Times New Roman" w:hAnsi="Times New Roman"/>
          <w:i/>
          <w:szCs w:val="24"/>
        </w:rPr>
        <w:t>słownie:…………………………………………………………, 00/100)</w:t>
      </w:r>
    </w:p>
    <w:p w14:paraId="619D2CB0" w14:textId="4FB3CB6F" w:rsidR="008F15EA" w:rsidRPr="00A741CD" w:rsidRDefault="008F15EA" w:rsidP="008F15EA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 xml:space="preserve">Cena obejmuje całkowitą należność jaką Kupujący zobowiązany jest zapłacić za </w:t>
      </w:r>
      <w:r w:rsidR="00526694" w:rsidRPr="00A741CD">
        <w:rPr>
          <w:rFonts w:ascii="Times New Roman" w:hAnsi="Times New Roman"/>
          <w:szCs w:val="24"/>
        </w:rPr>
        <w:t>przedmiot umowy wraz z licencją, subskrypcją, wsparciem technicznym</w:t>
      </w:r>
      <w:r w:rsidR="0019043A" w:rsidRPr="00742928">
        <w:rPr>
          <w:rFonts w:ascii="Times New Roman" w:hAnsi="Times New Roman"/>
          <w:color w:val="FF0000"/>
          <w:szCs w:val="24"/>
        </w:rPr>
        <w:t>*</w:t>
      </w:r>
      <w:r w:rsidRPr="00A741CD">
        <w:rPr>
          <w:rFonts w:ascii="Times New Roman" w:hAnsi="Times New Roman"/>
          <w:szCs w:val="24"/>
        </w:rPr>
        <w:t xml:space="preserve"> </w:t>
      </w:r>
    </w:p>
    <w:p w14:paraId="313C4659" w14:textId="70639241" w:rsidR="00073D76" w:rsidRPr="00A741CD" w:rsidRDefault="00073D76" w:rsidP="00073D76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159B5907" w14:textId="140B5A83" w:rsidR="00C04CF7" w:rsidRPr="00A741CD" w:rsidRDefault="00C04CF7" w:rsidP="00C04CF7">
      <w:pPr>
        <w:ind w:right="-47"/>
        <w:jc w:val="center"/>
        <w:rPr>
          <w:b/>
          <w:sz w:val="24"/>
          <w:szCs w:val="24"/>
          <w:lang w:val="pl-PL"/>
        </w:rPr>
      </w:pPr>
      <w:r w:rsidRPr="00A741CD">
        <w:rPr>
          <w:b/>
          <w:sz w:val="24"/>
          <w:szCs w:val="24"/>
          <w:lang w:val="pl-PL"/>
        </w:rPr>
        <w:t xml:space="preserve">§ </w:t>
      </w:r>
      <w:r w:rsidR="0037399C" w:rsidRPr="00A741CD">
        <w:rPr>
          <w:b/>
          <w:sz w:val="24"/>
          <w:szCs w:val="24"/>
          <w:lang w:val="pl-PL"/>
        </w:rPr>
        <w:t>4</w:t>
      </w:r>
    </w:p>
    <w:p w14:paraId="03B30BBB" w14:textId="2066C438" w:rsidR="00C04CF7" w:rsidRPr="00A741CD" w:rsidRDefault="00C04CF7" w:rsidP="00C04CF7">
      <w:pPr>
        <w:numPr>
          <w:ilvl w:val="0"/>
          <w:numId w:val="29"/>
        </w:numPr>
        <w:tabs>
          <w:tab w:val="left" w:pos="284"/>
        </w:tabs>
        <w:ind w:left="284" w:hanging="284"/>
        <w:jc w:val="both"/>
        <w:rPr>
          <w:snapToGrid w:val="0"/>
          <w:sz w:val="24"/>
          <w:szCs w:val="24"/>
          <w:lang w:val="pl-PL"/>
        </w:rPr>
      </w:pPr>
      <w:r w:rsidRPr="00A741CD">
        <w:rPr>
          <w:color w:val="000000"/>
          <w:sz w:val="24"/>
          <w:szCs w:val="24"/>
          <w:lang w:val="pl-PL"/>
        </w:rPr>
        <w:t xml:space="preserve">W ramach wynagrodzenia, o którym mowa w § 3, </w:t>
      </w:r>
      <w:r w:rsidR="0019043A">
        <w:rPr>
          <w:color w:val="000000"/>
          <w:sz w:val="24"/>
          <w:szCs w:val="24"/>
          <w:lang w:val="pl-PL"/>
        </w:rPr>
        <w:t>Sprzedawca</w:t>
      </w:r>
      <w:r w:rsidRPr="00A741CD">
        <w:rPr>
          <w:color w:val="000000"/>
          <w:sz w:val="24"/>
          <w:szCs w:val="24"/>
          <w:lang w:val="pl-PL"/>
        </w:rPr>
        <w:t xml:space="preserve"> zapewnia </w:t>
      </w:r>
      <w:r w:rsidR="0019043A">
        <w:rPr>
          <w:color w:val="000000"/>
          <w:sz w:val="24"/>
          <w:szCs w:val="24"/>
          <w:lang w:val="pl-PL"/>
        </w:rPr>
        <w:t xml:space="preserve">Kupującemu </w:t>
      </w:r>
      <w:r w:rsidRPr="00A741CD">
        <w:rPr>
          <w:color w:val="000000"/>
          <w:sz w:val="24"/>
          <w:szCs w:val="24"/>
          <w:lang w:val="pl-PL"/>
        </w:rPr>
        <w:t>w okresie świadczenia usług wsparcia technicznego</w:t>
      </w:r>
      <w:r w:rsidR="0019043A">
        <w:rPr>
          <w:color w:val="000000"/>
          <w:sz w:val="24"/>
          <w:szCs w:val="24"/>
          <w:lang w:val="pl-PL"/>
        </w:rPr>
        <w:t>.</w:t>
      </w:r>
      <w:r w:rsidR="0019043A" w:rsidRPr="00742928">
        <w:rPr>
          <w:color w:val="FF0000"/>
          <w:sz w:val="24"/>
          <w:szCs w:val="24"/>
          <w:lang w:val="pl-PL"/>
        </w:rPr>
        <w:t>*</w:t>
      </w:r>
    </w:p>
    <w:p w14:paraId="06D5C287" w14:textId="69C60720" w:rsidR="00C04CF7" w:rsidRPr="00A741CD" w:rsidRDefault="00C04CF7" w:rsidP="00C04CF7">
      <w:pPr>
        <w:numPr>
          <w:ilvl w:val="0"/>
          <w:numId w:val="29"/>
        </w:numPr>
        <w:tabs>
          <w:tab w:val="left" w:pos="284"/>
        </w:tabs>
        <w:ind w:left="284" w:hanging="284"/>
        <w:jc w:val="both"/>
        <w:rPr>
          <w:snapToGrid w:val="0"/>
          <w:sz w:val="24"/>
          <w:szCs w:val="24"/>
          <w:lang w:val="pl-PL"/>
        </w:rPr>
      </w:pPr>
      <w:r w:rsidRPr="00A741CD">
        <w:rPr>
          <w:color w:val="000000"/>
          <w:sz w:val="24"/>
          <w:szCs w:val="24"/>
          <w:lang w:val="pl-PL"/>
        </w:rPr>
        <w:t xml:space="preserve">W ramach wynagrodzenia, o którym mowa w § 3, </w:t>
      </w:r>
      <w:r w:rsidR="00EC0867">
        <w:rPr>
          <w:color w:val="000000"/>
          <w:sz w:val="24"/>
          <w:szCs w:val="24"/>
          <w:lang w:val="pl-PL"/>
        </w:rPr>
        <w:t>Kupujący</w:t>
      </w:r>
      <w:r w:rsidRPr="00A741CD">
        <w:rPr>
          <w:color w:val="000000"/>
          <w:sz w:val="24"/>
          <w:szCs w:val="24"/>
          <w:lang w:val="pl-PL"/>
        </w:rPr>
        <w:t xml:space="preserve"> ma prawo do korzystania ze zaktualizowanego Oprogramowania jak również z Oprogramowania po zainstalowaniu poprawek na warunkach i polach eksploatacji wskazanych w ust. 1.</w:t>
      </w:r>
    </w:p>
    <w:p w14:paraId="5194745B" w14:textId="378890D7" w:rsidR="00C04CF7" w:rsidRPr="00A741CD" w:rsidRDefault="005B350E" w:rsidP="00C04CF7">
      <w:pPr>
        <w:numPr>
          <w:ilvl w:val="0"/>
          <w:numId w:val="29"/>
        </w:numPr>
        <w:tabs>
          <w:tab w:val="left" w:pos="284"/>
        </w:tabs>
        <w:ind w:left="284" w:hanging="284"/>
        <w:jc w:val="both"/>
        <w:rPr>
          <w:snapToGrid w:val="0"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Sprzedawca </w:t>
      </w:r>
      <w:r w:rsidR="00C04CF7" w:rsidRPr="00A741CD">
        <w:rPr>
          <w:sz w:val="24"/>
          <w:szCs w:val="24"/>
          <w:lang w:val="pl-PL"/>
        </w:rPr>
        <w:t xml:space="preserve">oświadcza, że jest uprawniony do pośrednictwa w umowach związanych </w:t>
      </w:r>
      <w:r w:rsidR="00C04CF7" w:rsidRPr="00A741CD">
        <w:rPr>
          <w:sz w:val="24"/>
          <w:szCs w:val="24"/>
          <w:lang w:val="pl-PL"/>
        </w:rPr>
        <w:br/>
        <w:t xml:space="preserve">z udzieleniem licencji/sublicencji, o których mowa w ust. 1 oraz pobierania od podmiotów korzystających z tego Oprogramowania opłat z tytułu udzielenia licencji. W przypadku gdy </w:t>
      </w:r>
      <w:r w:rsidR="007278AE">
        <w:rPr>
          <w:sz w:val="24"/>
          <w:szCs w:val="24"/>
          <w:lang w:val="pl-PL"/>
        </w:rPr>
        <w:t>Sprzedawca</w:t>
      </w:r>
      <w:r w:rsidR="00C04CF7" w:rsidRPr="00A741CD">
        <w:rPr>
          <w:sz w:val="24"/>
          <w:szCs w:val="24"/>
          <w:lang w:val="pl-PL"/>
        </w:rPr>
        <w:t xml:space="preserve"> nie posiada majątkowych praw autorskich do Oprogramowania </w:t>
      </w:r>
      <w:r w:rsidR="007278AE">
        <w:rPr>
          <w:sz w:val="24"/>
          <w:szCs w:val="24"/>
          <w:lang w:val="pl-PL"/>
        </w:rPr>
        <w:t xml:space="preserve">Sprzedawca </w:t>
      </w:r>
      <w:r w:rsidR="00C04CF7" w:rsidRPr="00A741CD">
        <w:rPr>
          <w:sz w:val="24"/>
          <w:szCs w:val="24"/>
          <w:lang w:val="pl-PL"/>
        </w:rPr>
        <w:t xml:space="preserve">oświadcza, że na podstawie porozumienia zawartego z </w:t>
      </w:r>
      <w:r w:rsidR="007719F0" w:rsidRPr="00A741CD">
        <w:rPr>
          <w:sz w:val="24"/>
          <w:szCs w:val="24"/>
          <w:lang w:val="pl-PL"/>
        </w:rPr>
        <w:t>Ansys</w:t>
      </w:r>
      <w:r w:rsidR="00C04CF7" w:rsidRPr="00A741CD">
        <w:rPr>
          <w:sz w:val="24"/>
          <w:szCs w:val="24"/>
          <w:lang w:val="pl-PL"/>
        </w:rPr>
        <w:t xml:space="preserve"> (producentem Oprogramowania) nabył prawa do dystrybucji Oprogramowania na rynku polskim.</w:t>
      </w:r>
    </w:p>
    <w:p w14:paraId="4740B38E" w14:textId="724A96F1" w:rsidR="00C04CF7" w:rsidRPr="00A741CD" w:rsidRDefault="00C04CF7" w:rsidP="00C04CF7">
      <w:pPr>
        <w:numPr>
          <w:ilvl w:val="0"/>
          <w:numId w:val="29"/>
        </w:numPr>
        <w:tabs>
          <w:tab w:val="left" w:pos="284"/>
        </w:tabs>
        <w:ind w:left="284" w:hanging="284"/>
        <w:jc w:val="both"/>
        <w:rPr>
          <w:snapToGrid w:val="0"/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Równocześnie Sprzedawca oświadcza, że zgodnie z umową licencyjną korzystanie przez niego i przez Kupującego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18352907" w14:textId="14DC4F1A" w:rsidR="00C04CF7" w:rsidRPr="00A741CD" w:rsidRDefault="00C04CF7" w:rsidP="00C04CF7">
      <w:pPr>
        <w:numPr>
          <w:ilvl w:val="0"/>
          <w:numId w:val="29"/>
        </w:numPr>
        <w:tabs>
          <w:tab w:val="left" w:pos="284"/>
        </w:tabs>
        <w:ind w:left="284" w:right="-47" w:hanging="284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 xml:space="preserve">Sprzedawca przejmuje na siebie wszelką odpowiedzialność z tytułu roszczeń, z jakimi osoby trzecie mogłyby wystąpić przeciwko Kupującego z tytułu korzystania z należących </w:t>
      </w:r>
      <w:r w:rsidRPr="00A741CD">
        <w:rPr>
          <w:sz w:val="24"/>
          <w:szCs w:val="24"/>
          <w:lang w:val="pl-PL"/>
        </w:rPr>
        <w:br/>
        <w:t xml:space="preserve">do osób trzecich praw na dobrach niematerialnych, a w szczególności praw autorskich </w:t>
      </w:r>
      <w:r w:rsidRPr="00A741CD">
        <w:rPr>
          <w:sz w:val="24"/>
          <w:szCs w:val="24"/>
          <w:lang w:val="pl-PL"/>
        </w:rPr>
        <w:br/>
        <w:t xml:space="preserve">w odniesieniu do przedmiotu umowy. Kupujący zobowiązany jest powiadomić Sprzedawcę o każdorazowym zgłoszeniu jakichkolwiek roszczeń osób trzecich w terminie 3 dni od ich otrzymania. </w:t>
      </w:r>
    </w:p>
    <w:p w14:paraId="4A73AE3C" w14:textId="0678BB05" w:rsidR="00C04CF7" w:rsidRPr="00A741CD" w:rsidRDefault="00C04CF7" w:rsidP="00C04CF7">
      <w:pPr>
        <w:numPr>
          <w:ilvl w:val="0"/>
          <w:numId w:val="29"/>
        </w:numPr>
        <w:tabs>
          <w:tab w:val="left" w:pos="284"/>
        </w:tabs>
        <w:ind w:left="284" w:right="-47" w:hanging="284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Sprzedawca zobowiązuje się dostarczyć oprogramowanie  drogą elektroniczną (przez serwis internetowy) w wersji aktualnej w dniu dostawy, obejmującej wszystkie dostępne w dniu dostawy uaktualnienia i poprawki.</w:t>
      </w:r>
    </w:p>
    <w:p w14:paraId="52F01295" w14:textId="0715BC76" w:rsidR="00C04CF7" w:rsidRPr="00A741CD" w:rsidRDefault="00C04CF7" w:rsidP="00C04CF7">
      <w:pPr>
        <w:numPr>
          <w:ilvl w:val="0"/>
          <w:numId w:val="29"/>
        </w:numPr>
        <w:tabs>
          <w:tab w:val="num" w:pos="284"/>
        </w:tabs>
        <w:ind w:left="284" w:right="-47" w:hanging="284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Sprzedawca zapewnia dokumentację użytkownika w wersji elektronicznej.</w:t>
      </w:r>
    </w:p>
    <w:p w14:paraId="65C84AC1" w14:textId="77777777" w:rsidR="008F15EA" w:rsidRPr="00A741CD" w:rsidRDefault="008F15EA" w:rsidP="00FF717E">
      <w:pPr>
        <w:pStyle w:val="Tekstpodstawowy"/>
        <w:ind w:right="-47"/>
        <w:rPr>
          <w:rFonts w:ascii="Times New Roman" w:hAnsi="Times New Roman"/>
          <w:b/>
          <w:bCs/>
          <w:szCs w:val="24"/>
        </w:rPr>
      </w:pPr>
    </w:p>
    <w:p w14:paraId="4FE8C0C1" w14:textId="0976E9F1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 xml:space="preserve">§ </w:t>
      </w:r>
      <w:r w:rsidR="0037399C" w:rsidRPr="00A741CD">
        <w:rPr>
          <w:rFonts w:ascii="Times New Roman" w:hAnsi="Times New Roman"/>
          <w:b/>
          <w:bCs/>
          <w:szCs w:val="24"/>
        </w:rPr>
        <w:t>5</w:t>
      </w:r>
    </w:p>
    <w:p w14:paraId="2F378282" w14:textId="2EEE2623" w:rsidR="008F15EA" w:rsidRPr="00A741CD" w:rsidRDefault="00EC0867" w:rsidP="008F15EA">
      <w:pPr>
        <w:numPr>
          <w:ilvl w:val="0"/>
          <w:numId w:val="14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  <w:lang w:val="pl-PL"/>
        </w:rPr>
      </w:pPr>
      <w:r>
        <w:rPr>
          <w:rFonts w:eastAsia="Arial Unicode MS"/>
          <w:sz w:val="24"/>
          <w:szCs w:val="24"/>
          <w:lang w:val="pl-PL"/>
        </w:rPr>
        <w:t xml:space="preserve">Sprzedawca </w:t>
      </w:r>
      <w:r w:rsidR="008F15EA" w:rsidRPr="00A741CD">
        <w:rPr>
          <w:rFonts w:eastAsia="Arial Unicode MS"/>
          <w:sz w:val="24"/>
          <w:szCs w:val="24"/>
          <w:lang w:val="pl-PL"/>
        </w:rPr>
        <w:t>zobowiązuje się do wykonania przedmiotu Umowy ze szczególną starannością, przestrzegając wszelkich wymaganych prawem przepisów, stosownych norm.</w:t>
      </w:r>
    </w:p>
    <w:p w14:paraId="4AB6D67B" w14:textId="25690084" w:rsidR="008F15EA" w:rsidRPr="00E828B9" w:rsidRDefault="00EC0867" w:rsidP="00E828B9">
      <w:pPr>
        <w:numPr>
          <w:ilvl w:val="0"/>
          <w:numId w:val="14"/>
        </w:numPr>
        <w:contextualSpacing/>
        <w:jc w:val="both"/>
        <w:outlineLvl w:val="0"/>
        <w:rPr>
          <w:color w:val="000000"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Sprzedawca </w:t>
      </w:r>
      <w:r w:rsidR="008F15EA" w:rsidRPr="00A741CD">
        <w:rPr>
          <w:sz w:val="24"/>
          <w:szCs w:val="24"/>
          <w:lang w:val="pl-PL"/>
        </w:rPr>
        <w:t xml:space="preserve">oświadcza, że </w:t>
      </w:r>
      <w:r w:rsidR="008F15EA" w:rsidRPr="00A741CD">
        <w:rPr>
          <w:color w:val="000000"/>
          <w:sz w:val="24"/>
          <w:szCs w:val="24"/>
          <w:lang w:val="pl-PL"/>
        </w:rPr>
        <w:t>posiada odpowiednią wiedzę, umiejętności i uprawnienia konieczne dla prawidłowego wykonywania Umowy.</w:t>
      </w:r>
    </w:p>
    <w:p w14:paraId="634F101D" w14:textId="2FD852EF" w:rsidR="008F15EA" w:rsidRPr="00A741CD" w:rsidRDefault="008F15EA" w:rsidP="008F15EA">
      <w:pPr>
        <w:numPr>
          <w:ilvl w:val="0"/>
          <w:numId w:val="14"/>
        </w:numPr>
        <w:jc w:val="both"/>
        <w:rPr>
          <w:rFonts w:eastAsia="Arial Unicode MS"/>
          <w:sz w:val="24"/>
          <w:szCs w:val="24"/>
          <w:lang w:val="pl-PL"/>
        </w:rPr>
      </w:pPr>
      <w:r w:rsidRPr="00A741CD">
        <w:rPr>
          <w:rFonts w:eastAsia="Arial Unicode MS"/>
          <w:sz w:val="24"/>
          <w:szCs w:val="24"/>
          <w:lang w:val="pl-PL"/>
        </w:rPr>
        <w:t xml:space="preserve">Strony dopuszczają zmianę osoby wyznaczonej do realizacji przedmiotu umowy wskazanej w ofercie </w:t>
      </w:r>
      <w:r w:rsidR="00EC0867">
        <w:rPr>
          <w:rFonts w:eastAsia="Arial Unicode MS"/>
          <w:sz w:val="24"/>
          <w:szCs w:val="24"/>
          <w:lang w:val="pl-PL"/>
        </w:rPr>
        <w:t>Sprzedawcy</w:t>
      </w:r>
      <w:r w:rsidRPr="00A741CD">
        <w:rPr>
          <w:rFonts w:eastAsia="Arial Unicode MS"/>
          <w:sz w:val="24"/>
          <w:szCs w:val="24"/>
          <w:lang w:val="pl-PL"/>
        </w:rPr>
        <w:t xml:space="preserve"> z przyczyn losowych, zdrowotnych lub innych umotywowanych pisemnie przez </w:t>
      </w:r>
      <w:r w:rsidR="00EC0867">
        <w:rPr>
          <w:rFonts w:eastAsia="Arial Unicode MS"/>
          <w:sz w:val="24"/>
          <w:szCs w:val="24"/>
          <w:lang w:val="pl-PL"/>
        </w:rPr>
        <w:t xml:space="preserve">Sprzedawcę </w:t>
      </w:r>
      <w:r w:rsidRPr="00A741CD">
        <w:rPr>
          <w:rFonts w:eastAsia="Arial Unicode MS"/>
          <w:sz w:val="24"/>
          <w:szCs w:val="24"/>
          <w:lang w:val="pl-PL"/>
        </w:rPr>
        <w:t xml:space="preserve">przyczyn, przy czym następca osoby </w:t>
      </w:r>
      <w:r w:rsidRPr="00A741CD">
        <w:rPr>
          <w:rFonts w:eastAsia="Arial Unicode MS"/>
          <w:sz w:val="24"/>
          <w:szCs w:val="24"/>
          <w:lang w:val="pl-PL"/>
        </w:rPr>
        <w:lastRenderedPageBreak/>
        <w:t xml:space="preserve">wyznaczonej do realizacji przedmiotu umowy musi posiadać co najmniej takie doświadczenie i kwalifikacje jak osoba wskazana przez </w:t>
      </w:r>
      <w:r w:rsidR="00EC0867">
        <w:rPr>
          <w:rFonts w:eastAsia="Arial Unicode MS"/>
          <w:sz w:val="24"/>
          <w:szCs w:val="24"/>
          <w:lang w:val="pl-PL"/>
        </w:rPr>
        <w:t>Sprzedawcę</w:t>
      </w:r>
      <w:r w:rsidRPr="00A741CD">
        <w:rPr>
          <w:rFonts w:eastAsia="Arial Unicode MS"/>
          <w:sz w:val="24"/>
          <w:szCs w:val="24"/>
          <w:lang w:val="pl-PL"/>
        </w:rPr>
        <w:t xml:space="preserve"> w ofercie.</w:t>
      </w:r>
    </w:p>
    <w:p w14:paraId="6B2A03CC" w14:textId="77777777" w:rsidR="008F15EA" w:rsidRPr="00A741CD" w:rsidRDefault="008F15EA" w:rsidP="008F15EA">
      <w:pPr>
        <w:numPr>
          <w:ilvl w:val="0"/>
          <w:numId w:val="14"/>
        </w:numPr>
        <w:jc w:val="both"/>
        <w:rPr>
          <w:rFonts w:eastAsia="Arial Unicode MS"/>
          <w:sz w:val="24"/>
          <w:szCs w:val="24"/>
          <w:lang w:val="pl-PL"/>
        </w:rPr>
      </w:pPr>
      <w:r w:rsidRPr="00A741CD">
        <w:rPr>
          <w:rFonts w:eastAsia="Arial Unicode MS"/>
          <w:sz w:val="24"/>
          <w:szCs w:val="24"/>
          <w:lang w:val="pl-PL"/>
        </w:rPr>
        <w:t>Po podpisaniu umowy nadzór nad jej realizacją sprawuje:</w:t>
      </w:r>
    </w:p>
    <w:p w14:paraId="45E08C17" w14:textId="2ECFAB5A" w:rsidR="008F15EA" w:rsidRPr="00A741CD" w:rsidRDefault="008F15EA" w:rsidP="008F15EA">
      <w:pPr>
        <w:tabs>
          <w:tab w:val="left" w:pos="300"/>
        </w:tabs>
        <w:ind w:left="300"/>
        <w:rPr>
          <w:rFonts w:eastAsia="Arial Unicode MS"/>
          <w:sz w:val="24"/>
          <w:szCs w:val="24"/>
          <w:lang w:val="pl-PL"/>
        </w:rPr>
      </w:pPr>
      <w:r w:rsidRPr="00A741CD">
        <w:rPr>
          <w:rFonts w:eastAsia="Arial Unicode MS"/>
          <w:sz w:val="24"/>
          <w:szCs w:val="24"/>
          <w:lang w:val="pl-PL"/>
        </w:rPr>
        <w:t xml:space="preserve">ze strony </w:t>
      </w:r>
      <w:r w:rsidR="00EC0867">
        <w:rPr>
          <w:rFonts w:eastAsia="Arial Unicode MS"/>
          <w:sz w:val="24"/>
          <w:szCs w:val="24"/>
          <w:lang w:val="pl-PL"/>
        </w:rPr>
        <w:t>Kupującego</w:t>
      </w:r>
      <w:r w:rsidRPr="00A741CD">
        <w:rPr>
          <w:rFonts w:eastAsia="Arial Unicode MS"/>
          <w:sz w:val="24"/>
          <w:szCs w:val="24"/>
          <w:lang w:val="pl-PL"/>
        </w:rPr>
        <w:t>: …………… Tel. …………………., e-mail ……………….…..</w:t>
      </w:r>
    </w:p>
    <w:p w14:paraId="73A71B32" w14:textId="7B1956B0" w:rsidR="008F15EA" w:rsidRPr="00A741CD" w:rsidRDefault="008F15EA" w:rsidP="00615101">
      <w:pPr>
        <w:pStyle w:val="Tekstpodstawowy"/>
        <w:ind w:left="300"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eastAsia="Arial Unicode MS" w:hAnsi="Times New Roman"/>
          <w:szCs w:val="24"/>
        </w:rPr>
        <w:t xml:space="preserve">ze strony </w:t>
      </w:r>
      <w:r w:rsidR="00EC0867">
        <w:rPr>
          <w:rFonts w:ascii="Times New Roman" w:eastAsia="Arial Unicode MS" w:hAnsi="Times New Roman"/>
          <w:szCs w:val="24"/>
        </w:rPr>
        <w:t>Sprzedawcy</w:t>
      </w:r>
      <w:r w:rsidRPr="00A741CD">
        <w:rPr>
          <w:rFonts w:ascii="Times New Roman" w:eastAsia="Arial Unicode MS" w:hAnsi="Times New Roman"/>
          <w:szCs w:val="24"/>
        </w:rPr>
        <w:t>: ……..……… Tel. …………………., e-mail ……………………..</w:t>
      </w:r>
    </w:p>
    <w:p w14:paraId="65370D5A" w14:textId="77777777" w:rsidR="00615101" w:rsidRPr="00A741CD" w:rsidRDefault="00615101" w:rsidP="00615101">
      <w:pPr>
        <w:pStyle w:val="Tekstpodstawowy"/>
        <w:ind w:left="300" w:right="-47"/>
        <w:jc w:val="both"/>
        <w:rPr>
          <w:rFonts w:ascii="Times New Roman" w:hAnsi="Times New Roman"/>
          <w:szCs w:val="24"/>
        </w:rPr>
      </w:pPr>
    </w:p>
    <w:p w14:paraId="6CCB44F9" w14:textId="4C008765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 xml:space="preserve">§ </w:t>
      </w:r>
      <w:r w:rsidR="0037399C" w:rsidRPr="00A741CD">
        <w:rPr>
          <w:rFonts w:ascii="Times New Roman" w:hAnsi="Times New Roman"/>
          <w:b/>
          <w:bCs/>
          <w:szCs w:val="24"/>
        </w:rPr>
        <w:t>6</w:t>
      </w:r>
    </w:p>
    <w:p w14:paraId="4D21EF61" w14:textId="77777777" w:rsidR="008F15EA" w:rsidRPr="00A741CD" w:rsidRDefault="008F15EA" w:rsidP="008F15EA">
      <w:pPr>
        <w:shd w:val="clear" w:color="auto" w:fill="FFFFFF"/>
        <w:ind w:left="284" w:hanging="284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1. Warunki powierzenia przetwarzania danych osobowych  pracowników określa umowa  powierzenia przetwarzania danych osobowych stanowiąca załącznik nr 2 do niniejszej umowy.</w:t>
      </w:r>
    </w:p>
    <w:p w14:paraId="29E93DDF" w14:textId="77777777" w:rsidR="008F15EA" w:rsidRPr="00A741CD" w:rsidRDefault="008F15EA" w:rsidP="008F15EA">
      <w:pPr>
        <w:shd w:val="clear" w:color="auto" w:fill="FFFFFF"/>
        <w:ind w:left="284" w:hanging="284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73F7617C" w14:textId="77777777" w:rsidR="008F15EA" w:rsidRPr="00A741CD" w:rsidRDefault="008F15EA" w:rsidP="008F15EA">
      <w:pPr>
        <w:shd w:val="clear" w:color="auto" w:fill="FFFFFF"/>
        <w:ind w:left="284" w:hanging="284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7463CB34" w14:textId="77777777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33777F28" w14:textId="63057261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 xml:space="preserve">§ </w:t>
      </w:r>
      <w:r w:rsidR="0037399C" w:rsidRPr="00A741CD">
        <w:rPr>
          <w:rFonts w:ascii="Times New Roman" w:hAnsi="Times New Roman"/>
          <w:b/>
          <w:bCs/>
          <w:szCs w:val="24"/>
        </w:rPr>
        <w:t>7</w:t>
      </w:r>
    </w:p>
    <w:p w14:paraId="2869B32B" w14:textId="3815D5D8" w:rsidR="00DE0F57" w:rsidRPr="00E828B9" w:rsidRDefault="00FF0788" w:rsidP="00FF0788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828B9">
        <w:rPr>
          <w:rFonts w:ascii="Times New Roman" w:hAnsi="Times New Roman"/>
          <w:szCs w:val="24"/>
        </w:rPr>
        <w:t>Należność, o której mowa w § 3</w:t>
      </w:r>
      <w:r w:rsidR="0019043A" w:rsidRPr="00E828B9">
        <w:rPr>
          <w:rFonts w:ascii="Times New Roman" w:hAnsi="Times New Roman"/>
          <w:szCs w:val="24"/>
        </w:rPr>
        <w:t xml:space="preserve"> ust. 3</w:t>
      </w:r>
      <w:r w:rsidRPr="00E828B9">
        <w:rPr>
          <w:rFonts w:ascii="Times New Roman" w:eastAsia="Calibri" w:hAnsi="Times New Roman"/>
          <w:szCs w:val="24"/>
          <w:lang w:eastAsia="en-US"/>
        </w:rPr>
        <w:t xml:space="preserve"> tj. </w:t>
      </w:r>
      <w:r w:rsidR="00DE0F57" w:rsidRPr="00E828B9">
        <w:rPr>
          <w:rFonts w:ascii="Times New Roman" w:eastAsia="Calibri" w:hAnsi="Times New Roman"/>
          <w:szCs w:val="24"/>
          <w:lang w:eastAsia="en-US"/>
        </w:rPr>
        <w:t xml:space="preserve">za dostawę </w:t>
      </w:r>
      <w:r w:rsidRPr="00E828B9">
        <w:rPr>
          <w:rFonts w:ascii="Times New Roman" w:eastAsia="Calibri" w:hAnsi="Times New Roman"/>
          <w:szCs w:val="24"/>
          <w:lang w:eastAsia="en-US"/>
        </w:rPr>
        <w:t>zostanie uregulowane przez Kupującego</w:t>
      </w:r>
      <w:r w:rsidR="00DE0F57" w:rsidRPr="00E828B9">
        <w:rPr>
          <w:rFonts w:ascii="Times New Roman" w:eastAsia="Calibri" w:hAnsi="Times New Roman"/>
          <w:szCs w:val="24"/>
          <w:lang w:eastAsia="en-US"/>
        </w:rPr>
        <w:t xml:space="preserve"> w całości (100 % kwoty) na podstawie protokołu odbioru końcowego, potwierdzającego: przekazanie licencji; płatność w terminie do 21 dni od daty otrzymania przez </w:t>
      </w:r>
      <w:r w:rsidR="00EC0867" w:rsidRPr="00E828B9">
        <w:rPr>
          <w:rFonts w:ascii="Times New Roman" w:eastAsia="Calibri" w:hAnsi="Times New Roman"/>
          <w:szCs w:val="24"/>
          <w:lang w:eastAsia="en-US"/>
        </w:rPr>
        <w:t xml:space="preserve">Kupującego </w:t>
      </w:r>
      <w:r w:rsidR="00DE0F57" w:rsidRPr="00E828B9">
        <w:rPr>
          <w:rFonts w:ascii="Times New Roman" w:eastAsia="Calibri" w:hAnsi="Times New Roman"/>
          <w:szCs w:val="24"/>
          <w:lang w:eastAsia="en-US"/>
        </w:rPr>
        <w:t xml:space="preserve">poprawnie wystawionej przez </w:t>
      </w:r>
      <w:r w:rsidR="00EC0867" w:rsidRPr="00E828B9">
        <w:rPr>
          <w:rFonts w:ascii="Times New Roman" w:eastAsia="Calibri" w:hAnsi="Times New Roman"/>
          <w:szCs w:val="24"/>
          <w:lang w:eastAsia="en-US"/>
        </w:rPr>
        <w:t xml:space="preserve">Sprzedawcę </w:t>
      </w:r>
      <w:r w:rsidR="00DE0F57" w:rsidRPr="00E828B9">
        <w:rPr>
          <w:rFonts w:ascii="Times New Roman" w:eastAsia="Calibri" w:hAnsi="Times New Roman"/>
          <w:szCs w:val="24"/>
          <w:lang w:eastAsia="en-US"/>
        </w:rPr>
        <w:t>faktury VAT.</w:t>
      </w:r>
    </w:p>
    <w:p w14:paraId="1B662D8E" w14:textId="6AE18FCE" w:rsidR="008F15EA" w:rsidRPr="00E828B9" w:rsidRDefault="008F15EA" w:rsidP="008F15EA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828B9">
        <w:rPr>
          <w:rFonts w:ascii="Times New Roman" w:hAnsi="Times New Roman"/>
          <w:szCs w:val="24"/>
        </w:rPr>
        <w:t xml:space="preserve">Zapłata wynagrodzenia nastąpi przelewem na rachunek </w:t>
      </w:r>
      <w:r w:rsidR="0019043A" w:rsidRPr="00E828B9">
        <w:rPr>
          <w:rFonts w:ascii="Times New Roman" w:hAnsi="Times New Roman"/>
          <w:szCs w:val="24"/>
        </w:rPr>
        <w:t>Sprzedawcy</w:t>
      </w:r>
      <w:r w:rsidRPr="00E828B9">
        <w:rPr>
          <w:rFonts w:ascii="Times New Roman" w:hAnsi="Times New Roman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9EE5A5B" w14:textId="77777777" w:rsidR="008F15EA" w:rsidRPr="00E828B9" w:rsidRDefault="008F15EA" w:rsidP="008F15EA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828B9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80D30A0" w14:textId="70B779C0" w:rsidR="008F15EA" w:rsidRPr="00E828B9" w:rsidRDefault="0019043A" w:rsidP="008F15EA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828B9">
        <w:rPr>
          <w:rFonts w:ascii="Times New Roman" w:hAnsi="Times New Roman"/>
          <w:szCs w:val="24"/>
        </w:rPr>
        <w:t xml:space="preserve">Sprzedawca </w:t>
      </w:r>
      <w:r w:rsidR="008F15EA" w:rsidRPr="00E828B9">
        <w:rPr>
          <w:rFonts w:ascii="Times New Roman" w:hAnsi="Times New Roman"/>
          <w:szCs w:val="24"/>
        </w:rPr>
        <w:t>nie może dokonywać cesji wierzytelności wynikających z niniejszej umowy.</w:t>
      </w:r>
    </w:p>
    <w:p w14:paraId="20535457" w14:textId="77777777" w:rsidR="00E47968" w:rsidRPr="00A741CD" w:rsidRDefault="00E47968" w:rsidP="00E47968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14:paraId="5263999D" w14:textId="640ABEB7" w:rsidR="00FF717E" w:rsidRPr="00A741CD" w:rsidRDefault="0037399C" w:rsidP="00E47968">
      <w:pPr>
        <w:pStyle w:val="Tekstpodstawowy"/>
        <w:ind w:left="340"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 8</w:t>
      </w:r>
    </w:p>
    <w:p w14:paraId="395D23C8" w14:textId="2934146D" w:rsidR="008E4D4E" w:rsidRPr="00A741CD" w:rsidRDefault="008E4D4E" w:rsidP="008E4D4E">
      <w:pPr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  <w:lang w:val="pl-PL" w:eastAsia="en-US"/>
        </w:rPr>
      </w:pPr>
      <w:r w:rsidRPr="00A741CD">
        <w:rPr>
          <w:rFonts w:eastAsia="Calibri"/>
          <w:color w:val="FF0000"/>
          <w:sz w:val="24"/>
          <w:szCs w:val="24"/>
          <w:lang w:val="pl-PL" w:eastAsia="en-US"/>
        </w:rPr>
        <w:t xml:space="preserve">1. </w:t>
      </w:r>
      <w:r w:rsidRPr="00A741CD">
        <w:rPr>
          <w:rFonts w:eastAsia="Calibri"/>
          <w:sz w:val="24"/>
          <w:szCs w:val="24"/>
          <w:lang w:val="pl-PL" w:eastAsia="en-US"/>
        </w:rPr>
        <w:t xml:space="preserve">Na mocy umowy </w:t>
      </w:r>
      <w:r w:rsidR="00864961" w:rsidRPr="00A741CD">
        <w:rPr>
          <w:rFonts w:eastAsia="Calibri"/>
          <w:sz w:val="24"/>
          <w:szCs w:val="24"/>
          <w:lang w:val="pl-PL" w:eastAsia="en-US"/>
        </w:rPr>
        <w:t>Sprzedawca</w:t>
      </w:r>
      <w:r w:rsidRPr="00A741CD">
        <w:rPr>
          <w:rFonts w:eastAsia="Calibri"/>
          <w:sz w:val="24"/>
          <w:szCs w:val="24"/>
          <w:lang w:val="pl-PL" w:eastAsia="en-US"/>
        </w:rPr>
        <w:t xml:space="preserve">, udziela </w:t>
      </w:r>
      <w:r w:rsidR="00864961" w:rsidRPr="00A741CD">
        <w:rPr>
          <w:rFonts w:eastAsia="Calibri"/>
          <w:sz w:val="24"/>
          <w:szCs w:val="24"/>
          <w:lang w:val="pl-PL" w:eastAsia="en-US"/>
        </w:rPr>
        <w:t>Kupującemu</w:t>
      </w:r>
      <w:r w:rsidRPr="00A741CD">
        <w:rPr>
          <w:rFonts w:eastAsia="Calibri"/>
          <w:sz w:val="24"/>
          <w:szCs w:val="24"/>
          <w:lang w:val="pl-PL" w:eastAsia="en-US"/>
        </w:rPr>
        <w:t xml:space="preserve"> prawa do korzystania z rocznej licencji producenta oprogramowania na pakiet oprogramowania określony  w § 1 ust. 1 na polach eksploatacji obejmujących, co najmniej: </w:t>
      </w:r>
    </w:p>
    <w:p w14:paraId="4532787D" w14:textId="77777777" w:rsidR="008E4D4E" w:rsidRPr="00A741CD" w:rsidRDefault="008E4D4E" w:rsidP="008E4D4E">
      <w:pPr>
        <w:autoSpaceDE w:val="0"/>
        <w:autoSpaceDN w:val="0"/>
        <w:adjustRightInd w:val="0"/>
        <w:ind w:left="709" w:hanging="283"/>
        <w:jc w:val="both"/>
        <w:rPr>
          <w:rFonts w:eastAsia="Calibri"/>
          <w:sz w:val="24"/>
          <w:szCs w:val="24"/>
          <w:lang w:val="pl-PL" w:eastAsia="en-US"/>
        </w:rPr>
      </w:pPr>
      <w:r w:rsidRPr="00A741CD">
        <w:rPr>
          <w:rFonts w:eastAsia="Calibri"/>
          <w:sz w:val="24"/>
          <w:szCs w:val="24"/>
          <w:lang w:val="pl-PL" w:eastAsia="en-US"/>
        </w:rPr>
        <w:t>-    prawo do zainstalowania oprogramowania w pamięci serwera,</w:t>
      </w:r>
    </w:p>
    <w:p w14:paraId="3C451C2B" w14:textId="77777777" w:rsidR="008E4D4E" w:rsidRPr="00A741CD" w:rsidRDefault="008E4D4E" w:rsidP="008E4D4E">
      <w:pPr>
        <w:autoSpaceDE w:val="0"/>
        <w:autoSpaceDN w:val="0"/>
        <w:adjustRightInd w:val="0"/>
        <w:ind w:left="709" w:hanging="283"/>
        <w:jc w:val="both"/>
        <w:rPr>
          <w:rFonts w:eastAsia="Calibri"/>
          <w:sz w:val="24"/>
          <w:szCs w:val="24"/>
          <w:lang w:val="pl-PL" w:eastAsia="en-US"/>
        </w:rPr>
      </w:pPr>
      <w:r w:rsidRPr="00A741CD">
        <w:rPr>
          <w:rFonts w:eastAsia="Calibri"/>
          <w:sz w:val="24"/>
          <w:szCs w:val="24"/>
          <w:lang w:val="pl-PL" w:eastAsia="en-US"/>
        </w:rPr>
        <w:t xml:space="preserve">-  przetwarzanie, archiwizowanie na dowolnym nośniku, drukowanie i publikowanie danych przetwarzanych przez oprogramowanie, zgodnie z postanowieniami umowy licencyjnej, </w:t>
      </w:r>
    </w:p>
    <w:p w14:paraId="145229DA" w14:textId="34EE25A9" w:rsidR="00217D50" w:rsidRPr="0094020F" w:rsidRDefault="008E4D4E" w:rsidP="0094020F">
      <w:pPr>
        <w:autoSpaceDE w:val="0"/>
        <w:autoSpaceDN w:val="0"/>
        <w:adjustRightInd w:val="0"/>
        <w:ind w:left="709" w:hanging="283"/>
        <w:jc w:val="both"/>
        <w:rPr>
          <w:rFonts w:eastAsia="Calibri"/>
          <w:sz w:val="24"/>
          <w:szCs w:val="24"/>
          <w:lang w:val="pl-PL" w:eastAsia="en-US"/>
        </w:rPr>
      </w:pPr>
      <w:r w:rsidRPr="00A741CD">
        <w:rPr>
          <w:rFonts w:eastAsia="Calibri"/>
          <w:sz w:val="24"/>
          <w:szCs w:val="24"/>
          <w:lang w:val="pl-PL" w:eastAsia="en-US"/>
        </w:rPr>
        <w:t>-  przechowywanie na dowolnym nośniku.</w:t>
      </w:r>
    </w:p>
    <w:p w14:paraId="47BBB0F2" w14:textId="2600DA3F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 xml:space="preserve">§ </w:t>
      </w:r>
      <w:r w:rsidR="0037399C" w:rsidRPr="00A741CD">
        <w:rPr>
          <w:rFonts w:ascii="Times New Roman" w:hAnsi="Times New Roman"/>
          <w:b/>
          <w:bCs/>
          <w:szCs w:val="24"/>
        </w:rPr>
        <w:t>9</w:t>
      </w:r>
    </w:p>
    <w:p w14:paraId="06800AC3" w14:textId="25D21284" w:rsidR="008F15EA" w:rsidRPr="00A741CD" w:rsidRDefault="008F15EA" w:rsidP="008F15EA">
      <w:pPr>
        <w:pStyle w:val="default"/>
        <w:spacing w:before="0" w:beforeAutospacing="0" w:after="0" w:afterAutospacing="0"/>
        <w:ind w:left="284" w:hanging="284"/>
        <w:jc w:val="both"/>
      </w:pPr>
      <w:r w:rsidRPr="00A741CD">
        <w:t xml:space="preserve">1. </w:t>
      </w:r>
      <w:r w:rsidR="0019043A">
        <w:t xml:space="preserve">Sprzedawca </w:t>
      </w:r>
      <w:r w:rsidRPr="00A741CD">
        <w:t xml:space="preserve">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9297BF4" w14:textId="1D61CCCE" w:rsidR="008F15EA" w:rsidRPr="00A741CD" w:rsidRDefault="008F15EA" w:rsidP="008F15EA">
      <w:pPr>
        <w:pStyle w:val="default"/>
        <w:spacing w:before="0" w:beforeAutospacing="0" w:after="0" w:afterAutospacing="0"/>
        <w:ind w:left="284" w:hanging="284"/>
        <w:jc w:val="both"/>
      </w:pPr>
      <w:r w:rsidRPr="00A741CD">
        <w:t xml:space="preserve">2. W razie wątpliwości, czy określona informacja stanowi tajemnicę, </w:t>
      </w:r>
      <w:r w:rsidR="0019043A">
        <w:t>Sprzedawca</w:t>
      </w:r>
      <w:r w:rsidRPr="00A741CD">
        <w:t xml:space="preserve"> zobowiązany jest zwrócić się w formie pisemnej do Jednostki o wyjaśnienie takiej wątpliwości. </w:t>
      </w:r>
    </w:p>
    <w:p w14:paraId="47854AC8" w14:textId="00AC1EF9" w:rsidR="008F15EA" w:rsidRPr="00A741CD" w:rsidRDefault="008F15EA" w:rsidP="008F15EA">
      <w:pPr>
        <w:pStyle w:val="default"/>
        <w:spacing w:before="0" w:beforeAutospacing="0" w:after="0" w:afterAutospacing="0"/>
        <w:ind w:left="284" w:hanging="284"/>
        <w:jc w:val="both"/>
      </w:pPr>
      <w:r w:rsidRPr="00A741CD">
        <w:lastRenderedPageBreak/>
        <w:t>3. </w:t>
      </w:r>
      <w:r w:rsidR="0019043A">
        <w:t>Sprzedawca</w:t>
      </w:r>
      <w:r w:rsidRPr="00A741CD">
        <w:t xml:space="preserve"> zobowiązuje się do wykorzystania uzyskanych, powyższych informacji jedynie w celu wykonania przedmiotu umowy. </w:t>
      </w:r>
    </w:p>
    <w:p w14:paraId="5F92C055" w14:textId="34BBB5F1" w:rsidR="008F15EA" w:rsidRPr="00A741CD" w:rsidRDefault="008F15EA" w:rsidP="008F15EA">
      <w:pPr>
        <w:pStyle w:val="default"/>
        <w:spacing w:before="0" w:beforeAutospacing="0" w:after="0" w:afterAutospacing="0"/>
        <w:ind w:left="284" w:hanging="284"/>
        <w:jc w:val="both"/>
      </w:pPr>
      <w:r w:rsidRPr="00A741CD">
        <w:t>4. </w:t>
      </w:r>
      <w:r w:rsidR="0019043A">
        <w:t xml:space="preserve">Sprzedawca </w:t>
      </w:r>
      <w:r w:rsidRPr="00A741CD">
        <w:t xml:space="preserve">zobowiązuje się ujawnić powyższe informacje tylko tym pracownikom </w:t>
      </w:r>
      <w:r w:rsidR="0019043A">
        <w:t>Sprzedawcy</w:t>
      </w:r>
      <w:r w:rsidRPr="00A741CD">
        <w:t xml:space="preserve"> i podwykonawcom, wobec których ujawnienie takie będzie uzasadnione zakresem, w którym wykonują przedmiot umowy. </w:t>
      </w:r>
    </w:p>
    <w:p w14:paraId="1BE96961" w14:textId="77777777" w:rsidR="008F15EA" w:rsidRPr="00A741CD" w:rsidRDefault="008F15EA" w:rsidP="008F15EA">
      <w:pPr>
        <w:pStyle w:val="default"/>
        <w:spacing w:before="0" w:beforeAutospacing="0" w:after="0" w:afterAutospacing="0"/>
        <w:ind w:left="284" w:hanging="284"/>
        <w:jc w:val="both"/>
      </w:pPr>
      <w:r w:rsidRPr="00A741CD">
        <w:t xml:space="preserve">5. Powyższe przepisy nie będą miały zastosowania wobec informacji powszechnie znanych lub opublikowanych oraz w przypadku żądania ich ujawnienia przez uprawniony organ. </w:t>
      </w:r>
    </w:p>
    <w:p w14:paraId="12D47A1F" w14:textId="77777777" w:rsidR="008F15EA" w:rsidRPr="00A741CD" w:rsidRDefault="008F15EA" w:rsidP="00615101">
      <w:pPr>
        <w:pStyle w:val="Tekstpodstawowy"/>
        <w:tabs>
          <w:tab w:val="left" w:pos="4365"/>
          <w:tab w:val="center" w:pos="4705"/>
        </w:tabs>
        <w:spacing w:line="240" w:lineRule="auto"/>
        <w:ind w:right="-45"/>
        <w:rPr>
          <w:rFonts w:ascii="Times New Roman" w:hAnsi="Times New Roman"/>
          <w:b/>
          <w:bCs/>
          <w:szCs w:val="24"/>
        </w:rPr>
      </w:pPr>
    </w:p>
    <w:p w14:paraId="502A45BA" w14:textId="7FB3EA20" w:rsidR="008F15EA" w:rsidRPr="00A741CD" w:rsidRDefault="008F15EA" w:rsidP="008F15EA">
      <w:pPr>
        <w:pStyle w:val="Tekstpodstawowy"/>
        <w:tabs>
          <w:tab w:val="left" w:pos="4365"/>
          <w:tab w:val="center" w:pos="4705"/>
        </w:tabs>
        <w:spacing w:line="240" w:lineRule="auto"/>
        <w:ind w:left="340" w:right="-45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 xml:space="preserve">§ </w:t>
      </w:r>
      <w:r w:rsidR="0037399C" w:rsidRPr="00A741CD">
        <w:rPr>
          <w:rFonts w:ascii="Times New Roman" w:hAnsi="Times New Roman"/>
          <w:b/>
          <w:bCs/>
          <w:szCs w:val="24"/>
        </w:rPr>
        <w:t>10</w:t>
      </w:r>
    </w:p>
    <w:p w14:paraId="0B90BA2E" w14:textId="77777777" w:rsidR="00A85D3E" w:rsidRPr="00A741CD" w:rsidRDefault="00A85D3E" w:rsidP="00A85D3E">
      <w:pPr>
        <w:numPr>
          <w:ilvl w:val="0"/>
          <w:numId w:val="30"/>
        </w:numPr>
        <w:tabs>
          <w:tab w:val="num" w:pos="360"/>
        </w:tabs>
        <w:ind w:right="-47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Strony ustanawiają odpowiedzialność za niewykonanie lub nienależyte wykonanie poniżej wskazanych postanowień umowy  w formie kar umownych.</w:t>
      </w:r>
    </w:p>
    <w:p w14:paraId="4A4328D6" w14:textId="493AF6F5" w:rsidR="00A85D3E" w:rsidRPr="00A741CD" w:rsidRDefault="00A85D3E" w:rsidP="00A85D3E">
      <w:pPr>
        <w:numPr>
          <w:ilvl w:val="0"/>
          <w:numId w:val="30"/>
        </w:numPr>
        <w:tabs>
          <w:tab w:val="num" w:pos="360"/>
        </w:tabs>
        <w:ind w:right="-47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Sprzedawca zapłaci Kupującemu kary umowne:</w:t>
      </w:r>
    </w:p>
    <w:p w14:paraId="0D828771" w14:textId="6835891D" w:rsidR="00A85D3E" w:rsidRPr="00A741CD" w:rsidRDefault="00A85D3E" w:rsidP="00A85D3E">
      <w:pPr>
        <w:numPr>
          <w:ilvl w:val="1"/>
          <w:numId w:val="31"/>
        </w:numPr>
        <w:tabs>
          <w:tab w:val="num" w:pos="720"/>
        </w:tabs>
        <w:ind w:left="720" w:right="-47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za zwłokę w wykonaniu przedmiotu umowy w wysokości 0,2% ceny określonej w §  3 pkt. 1  za każdy dzień zwłoki;</w:t>
      </w:r>
    </w:p>
    <w:p w14:paraId="6392AA87" w14:textId="77777777" w:rsidR="00A85D3E" w:rsidRPr="00A741CD" w:rsidRDefault="00A85D3E" w:rsidP="00A85D3E">
      <w:pPr>
        <w:numPr>
          <w:ilvl w:val="0"/>
          <w:numId w:val="30"/>
        </w:numPr>
        <w:tabs>
          <w:tab w:val="num" w:pos="360"/>
        </w:tabs>
        <w:ind w:right="-47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 xml:space="preserve">Bez względu na postanowienia dotyczące kar umownych, Strony niniejszej umowy zastrzegają sobie prawo dochodzenia odszkodowania na zasadach określonych w art. 471 K.C. do wysokości poniesionej szkody. </w:t>
      </w:r>
    </w:p>
    <w:p w14:paraId="6927B66A" w14:textId="27BDC072" w:rsidR="008E4D4E" w:rsidRPr="00A741CD" w:rsidRDefault="00A85D3E" w:rsidP="00A85D3E">
      <w:pPr>
        <w:numPr>
          <w:ilvl w:val="0"/>
          <w:numId w:val="30"/>
        </w:numPr>
        <w:tabs>
          <w:tab w:val="num" w:pos="360"/>
        </w:tabs>
        <w:ind w:right="-47"/>
        <w:jc w:val="both"/>
        <w:rPr>
          <w:sz w:val="24"/>
          <w:szCs w:val="24"/>
          <w:lang w:val="pl-PL"/>
        </w:rPr>
      </w:pPr>
      <w:r w:rsidRPr="00A741CD">
        <w:rPr>
          <w:sz w:val="24"/>
          <w:szCs w:val="24"/>
          <w:lang w:val="pl-PL"/>
        </w:rPr>
        <w:t>Łączna maksymalna wysokość kar umownych, których mogą dochodzić Strony nie może przekroczyć 20% wynagrodzenia netto o którym mowa w § 3 ust. 1 umowy.</w:t>
      </w:r>
    </w:p>
    <w:p w14:paraId="3CBF137E" w14:textId="77777777" w:rsidR="008F15EA" w:rsidRPr="00A741CD" w:rsidRDefault="008F15EA" w:rsidP="008F15EA">
      <w:pPr>
        <w:pStyle w:val="Tekstpodstawowy"/>
        <w:ind w:right="-47"/>
        <w:rPr>
          <w:rFonts w:ascii="Times New Roman" w:hAnsi="Times New Roman"/>
          <w:szCs w:val="24"/>
        </w:rPr>
      </w:pPr>
    </w:p>
    <w:p w14:paraId="095BA174" w14:textId="41711F48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 1</w:t>
      </w:r>
      <w:r w:rsidR="0037399C" w:rsidRPr="00A741CD">
        <w:rPr>
          <w:rFonts w:ascii="Times New Roman" w:hAnsi="Times New Roman"/>
          <w:b/>
          <w:bCs/>
          <w:szCs w:val="24"/>
        </w:rPr>
        <w:t>1</w:t>
      </w:r>
    </w:p>
    <w:p w14:paraId="1B4DA4AD" w14:textId="35B7992D" w:rsidR="008F15EA" w:rsidRPr="00A741CD" w:rsidRDefault="008F15EA" w:rsidP="008F15EA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A741CD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A741CD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</w:t>
      </w:r>
      <w:r w:rsidR="00EC0867">
        <w:rPr>
          <w:rFonts w:ascii="Times New Roman" w:eastAsia="Calibri" w:hAnsi="Times New Roman"/>
          <w:color w:val="000000"/>
          <w:szCs w:val="24"/>
          <w:lang w:eastAsia="en-US"/>
        </w:rPr>
        <w:t>kupujący</w:t>
      </w:r>
      <w:r w:rsidRPr="00A741CD">
        <w:rPr>
          <w:rFonts w:ascii="Times New Roman" w:eastAsia="Calibri" w:hAnsi="Times New Roman"/>
          <w:color w:val="000000"/>
          <w:szCs w:val="24"/>
          <w:lang w:eastAsia="en-US"/>
        </w:rPr>
        <w:t xml:space="preserve"> może odstąpić </w:t>
      </w:r>
      <w:r w:rsidRPr="00A741CD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0CB349E8" w14:textId="77777777" w:rsidR="008F15EA" w:rsidRPr="00A741CD" w:rsidRDefault="008F15EA" w:rsidP="008F15EA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A741CD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544E098D" w14:textId="77777777" w:rsidR="008F15EA" w:rsidRPr="00A741CD" w:rsidRDefault="008F15EA" w:rsidP="00615101">
      <w:pPr>
        <w:pStyle w:val="Tekstpodstawowy"/>
        <w:ind w:right="-47"/>
        <w:rPr>
          <w:rFonts w:ascii="Times New Roman" w:hAnsi="Times New Roman"/>
          <w:szCs w:val="24"/>
        </w:rPr>
      </w:pPr>
    </w:p>
    <w:p w14:paraId="50D1539E" w14:textId="7C08B24C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 1</w:t>
      </w:r>
      <w:r w:rsidR="0037399C" w:rsidRPr="00A741CD">
        <w:rPr>
          <w:rFonts w:ascii="Times New Roman" w:hAnsi="Times New Roman"/>
          <w:b/>
          <w:bCs/>
          <w:szCs w:val="24"/>
        </w:rPr>
        <w:t>2</w:t>
      </w:r>
    </w:p>
    <w:p w14:paraId="0981B5BC" w14:textId="207A68D6" w:rsidR="008F15EA" w:rsidRPr="00E33CFD" w:rsidRDefault="008F15EA" w:rsidP="008F15EA">
      <w:pPr>
        <w:pStyle w:val="Akapitzlist"/>
        <w:numPr>
          <w:ilvl w:val="0"/>
          <w:numId w:val="26"/>
        </w:numPr>
        <w:spacing w:after="160" w:line="256" w:lineRule="auto"/>
        <w:rPr>
          <w:b/>
          <w:sz w:val="24"/>
          <w:szCs w:val="24"/>
          <w:shd w:val="clear" w:color="auto" w:fill="FFFFFF"/>
          <w:lang w:val="pl-PL"/>
        </w:rPr>
      </w:pPr>
      <w:r w:rsidRPr="00A741CD">
        <w:rPr>
          <w:b/>
          <w:bCs/>
          <w:sz w:val="24"/>
          <w:szCs w:val="24"/>
          <w:lang w:val="pl-PL"/>
        </w:rPr>
        <w:t>Sprzedawca zapewnia Kupującemu ws</w:t>
      </w:r>
      <w:r w:rsidRPr="00A741CD">
        <w:rPr>
          <w:b/>
          <w:sz w:val="24"/>
          <w:szCs w:val="24"/>
          <w:lang w:val="pl-PL"/>
        </w:rPr>
        <w:t>parcie techniczne</w:t>
      </w:r>
      <w:r w:rsidR="0019043A" w:rsidRPr="000F56C0">
        <w:rPr>
          <w:b/>
          <w:color w:val="FF0000"/>
          <w:sz w:val="24"/>
          <w:szCs w:val="24"/>
          <w:lang w:val="pl-PL"/>
        </w:rPr>
        <w:t>*</w:t>
      </w:r>
      <w:r w:rsidRPr="00A741CD">
        <w:rPr>
          <w:b/>
          <w:sz w:val="24"/>
          <w:szCs w:val="24"/>
          <w:lang w:val="pl-PL"/>
        </w:rPr>
        <w:t xml:space="preserve"> i usługi konsultacyjne</w:t>
      </w:r>
      <w:r w:rsidRPr="00A741CD">
        <w:rPr>
          <w:b/>
          <w:sz w:val="24"/>
          <w:szCs w:val="24"/>
          <w:shd w:val="clear" w:color="auto" w:fill="FFFFFF"/>
          <w:lang w:val="pl-PL"/>
        </w:rPr>
        <w:t xml:space="preserve"> </w:t>
      </w:r>
      <w:r w:rsidRPr="00A741CD">
        <w:rPr>
          <w:b/>
          <w:sz w:val="24"/>
          <w:szCs w:val="24"/>
          <w:shd w:val="clear" w:color="auto" w:fill="FFFFFF"/>
          <w:lang w:val="pl-PL"/>
        </w:rPr>
        <w:br/>
      </w:r>
      <w:r w:rsidRPr="00E33CFD">
        <w:rPr>
          <w:b/>
          <w:sz w:val="24"/>
          <w:szCs w:val="24"/>
          <w:shd w:val="clear" w:color="auto" w:fill="FFFFFF"/>
          <w:lang w:val="pl-PL"/>
        </w:rPr>
        <w:t xml:space="preserve">w zakresie użytkowania oprogramowania będącego przedmiotem niniejszej umowy przez okres …………… od zakończenia </w:t>
      </w:r>
      <w:r w:rsidR="0071066F">
        <w:rPr>
          <w:b/>
          <w:sz w:val="24"/>
          <w:szCs w:val="24"/>
          <w:shd w:val="clear" w:color="auto" w:fill="FFFFFF"/>
          <w:lang w:val="pl-PL"/>
        </w:rPr>
        <w:t>dostawy</w:t>
      </w:r>
      <w:r w:rsidR="00B82B23" w:rsidRPr="00E33CFD">
        <w:rPr>
          <w:b/>
          <w:sz w:val="24"/>
          <w:szCs w:val="24"/>
          <w:shd w:val="clear" w:color="auto" w:fill="FFFFFF"/>
          <w:lang w:val="pl-PL"/>
        </w:rPr>
        <w:t>.</w:t>
      </w:r>
      <w:r w:rsidRPr="00E33CFD">
        <w:rPr>
          <w:b/>
          <w:sz w:val="24"/>
          <w:szCs w:val="24"/>
          <w:shd w:val="clear" w:color="auto" w:fill="FFFFFF"/>
          <w:lang w:val="pl-PL"/>
        </w:rPr>
        <w:t xml:space="preserve"> </w:t>
      </w:r>
    </w:p>
    <w:p w14:paraId="50259EE6" w14:textId="6F67BE9B" w:rsidR="008F15EA" w:rsidRDefault="008F15EA" w:rsidP="008F15EA">
      <w:pPr>
        <w:pStyle w:val="Akapitzlist"/>
        <w:numPr>
          <w:ilvl w:val="0"/>
          <w:numId w:val="26"/>
        </w:numPr>
        <w:spacing w:after="160" w:line="256" w:lineRule="auto"/>
        <w:rPr>
          <w:b/>
          <w:sz w:val="24"/>
          <w:szCs w:val="24"/>
          <w:shd w:val="clear" w:color="auto" w:fill="FFFFFF"/>
          <w:lang w:val="pl-PL"/>
        </w:rPr>
      </w:pPr>
      <w:r w:rsidRPr="00E33CFD">
        <w:rPr>
          <w:b/>
          <w:sz w:val="24"/>
          <w:szCs w:val="24"/>
          <w:shd w:val="clear" w:color="auto" w:fill="FFFFFF"/>
          <w:lang w:val="pl-PL"/>
        </w:rPr>
        <w:t>Wsparcie techniczne i usługi konsultacyjne, o którym mowa w ust.1 polegać będą na łącznym zapewnieniu przez Sprzedawcę</w:t>
      </w:r>
    </w:p>
    <w:p w14:paraId="1D45E8C9" w14:textId="18A25630" w:rsidR="005A1579" w:rsidRPr="005A1579" w:rsidRDefault="00E33CFD" w:rsidP="00655CF2">
      <w:pPr>
        <w:pStyle w:val="Akapitzlist"/>
        <w:numPr>
          <w:ilvl w:val="0"/>
          <w:numId w:val="33"/>
        </w:numPr>
        <w:spacing w:after="160" w:line="256" w:lineRule="auto"/>
        <w:jc w:val="both"/>
        <w:rPr>
          <w:bCs/>
          <w:sz w:val="24"/>
          <w:szCs w:val="24"/>
          <w:shd w:val="clear" w:color="auto" w:fill="FFFFFF"/>
          <w:lang w:val="pl-PL"/>
        </w:rPr>
      </w:pPr>
      <w:r w:rsidRPr="00E33CFD">
        <w:rPr>
          <w:sz w:val="24"/>
          <w:szCs w:val="24"/>
          <w:lang w:val="pl-PL"/>
        </w:rPr>
        <w:t>wsparcia technicznego tj. kontakt</w:t>
      </w:r>
      <w:r w:rsidR="0071066F">
        <w:rPr>
          <w:sz w:val="24"/>
          <w:szCs w:val="24"/>
          <w:lang w:val="pl-PL"/>
        </w:rPr>
        <w:t>u</w:t>
      </w:r>
      <w:r w:rsidRPr="00E33CFD">
        <w:rPr>
          <w:sz w:val="24"/>
          <w:szCs w:val="24"/>
          <w:lang w:val="pl-PL"/>
        </w:rPr>
        <w:t xml:space="preserve"> z przedstawicielem </w:t>
      </w:r>
      <w:r>
        <w:rPr>
          <w:sz w:val="24"/>
          <w:szCs w:val="24"/>
          <w:lang w:val="pl-PL"/>
        </w:rPr>
        <w:t>Sprzedawcy</w:t>
      </w:r>
      <w:r w:rsidRPr="00E33CFD">
        <w:rPr>
          <w:sz w:val="24"/>
          <w:szCs w:val="24"/>
          <w:lang w:val="pl-PL"/>
        </w:rPr>
        <w:t xml:space="preserve"> poprzez dedykowany portal. Zakres wsparcia - zagadnienia omawiane w ramach zaoferowanego oprogramowania objętego SWZ</w:t>
      </w:r>
      <w:r>
        <w:rPr>
          <w:sz w:val="24"/>
          <w:szCs w:val="24"/>
          <w:lang w:val="pl-PL"/>
        </w:rPr>
        <w:t>.</w:t>
      </w:r>
    </w:p>
    <w:p w14:paraId="1D75201D" w14:textId="02A8A24C" w:rsidR="00E33CFD" w:rsidRPr="00655CF2" w:rsidRDefault="00E33CFD" w:rsidP="00655CF2">
      <w:pPr>
        <w:pStyle w:val="Akapitzlist"/>
        <w:numPr>
          <w:ilvl w:val="0"/>
          <w:numId w:val="33"/>
        </w:numPr>
        <w:spacing w:after="160" w:line="256" w:lineRule="auto"/>
        <w:jc w:val="both"/>
        <w:rPr>
          <w:bCs/>
          <w:sz w:val="24"/>
          <w:szCs w:val="24"/>
          <w:shd w:val="clear" w:color="auto" w:fill="FFFFFF"/>
          <w:lang w:val="pl-PL"/>
        </w:rPr>
      </w:pPr>
      <w:r w:rsidRPr="00E33CFD">
        <w:rPr>
          <w:sz w:val="24"/>
          <w:szCs w:val="24"/>
          <w:lang w:val="pl-PL"/>
        </w:rPr>
        <w:t xml:space="preserve">usług konsultacyjnych tj. możliwości indywidualnych konsultacji (zdalnie-z przedstawicielem </w:t>
      </w:r>
      <w:r>
        <w:rPr>
          <w:sz w:val="24"/>
          <w:szCs w:val="24"/>
          <w:lang w:val="pl-PL"/>
        </w:rPr>
        <w:t>Sprzedawcy</w:t>
      </w:r>
      <w:r w:rsidRPr="00E33CFD">
        <w:rPr>
          <w:sz w:val="24"/>
          <w:szCs w:val="24"/>
          <w:lang w:val="pl-PL"/>
        </w:rPr>
        <w:t xml:space="preserve"> poprzez dedykowany portal), podczas których przedstawiciel </w:t>
      </w:r>
      <w:r>
        <w:rPr>
          <w:sz w:val="24"/>
          <w:szCs w:val="24"/>
          <w:lang w:val="pl-PL"/>
        </w:rPr>
        <w:t>Sprzedawcy</w:t>
      </w:r>
      <w:r w:rsidRPr="00E33CFD">
        <w:rPr>
          <w:sz w:val="24"/>
          <w:szCs w:val="24"/>
          <w:lang w:val="pl-PL"/>
        </w:rPr>
        <w:t xml:space="preserve"> pomagać rozwiązywać napotykane podczas codziennej pracy pracowników </w:t>
      </w:r>
      <w:r>
        <w:rPr>
          <w:sz w:val="24"/>
          <w:szCs w:val="24"/>
          <w:lang w:val="pl-PL"/>
        </w:rPr>
        <w:t>Kupującego</w:t>
      </w:r>
      <w:r w:rsidRPr="00E33CFD">
        <w:rPr>
          <w:sz w:val="24"/>
          <w:szCs w:val="24"/>
          <w:lang w:val="pl-PL"/>
        </w:rPr>
        <w:t xml:space="preserve"> problemy.</w:t>
      </w:r>
    </w:p>
    <w:p w14:paraId="15C926F6" w14:textId="75267955" w:rsidR="00655CF2" w:rsidRPr="00655CF2" w:rsidRDefault="00655CF2" w:rsidP="00655CF2">
      <w:pPr>
        <w:pStyle w:val="Akapitzlist"/>
        <w:spacing w:after="160" w:line="256" w:lineRule="auto"/>
        <w:ind w:left="1080"/>
        <w:jc w:val="both"/>
        <w:rPr>
          <w:bCs/>
          <w:sz w:val="24"/>
          <w:szCs w:val="24"/>
          <w:shd w:val="clear" w:color="auto" w:fill="FFFFFF"/>
          <w:lang w:val="pl-PL"/>
        </w:rPr>
      </w:pPr>
      <w:r w:rsidRPr="00655CF2">
        <w:rPr>
          <w:sz w:val="24"/>
          <w:szCs w:val="24"/>
          <w:lang w:val="pl-PL"/>
        </w:rPr>
        <w:t>Liczba pracowników Kupującego planowanych do styczności z oprogramowaniem: do 12 osób.</w:t>
      </w:r>
    </w:p>
    <w:p w14:paraId="18C73220" w14:textId="2C00ACDE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 1</w:t>
      </w:r>
      <w:r w:rsidR="0037399C" w:rsidRPr="00A741CD">
        <w:rPr>
          <w:rFonts w:ascii="Times New Roman" w:hAnsi="Times New Roman"/>
          <w:b/>
          <w:bCs/>
          <w:szCs w:val="24"/>
        </w:rPr>
        <w:t>3</w:t>
      </w:r>
    </w:p>
    <w:p w14:paraId="2CDAABA6" w14:textId="0CE4DC7B" w:rsidR="008F15EA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42EB04B8" w14:textId="77777777" w:rsidR="0002427A" w:rsidRPr="00A741CD" w:rsidRDefault="0002427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BF7D7B8" w14:textId="31A10D0D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lastRenderedPageBreak/>
        <w:t>§ 1</w:t>
      </w:r>
      <w:r w:rsidR="0037399C" w:rsidRPr="00A741CD">
        <w:rPr>
          <w:rFonts w:ascii="Times New Roman" w:hAnsi="Times New Roman"/>
          <w:b/>
          <w:bCs/>
          <w:szCs w:val="24"/>
        </w:rPr>
        <w:t>4</w:t>
      </w:r>
    </w:p>
    <w:p w14:paraId="4E1B9492" w14:textId="77777777" w:rsidR="008F15EA" w:rsidRPr="00A741CD" w:rsidRDefault="008F15EA" w:rsidP="008F15EA">
      <w:pPr>
        <w:numPr>
          <w:ilvl w:val="0"/>
          <w:numId w:val="12"/>
        </w:numPr>
        <w:ind w:left="284" w:hanging="284"/>
        <w:jc w:val="both"/>
        <w:rPr>
          <w:color w:val="000000"/>
          <w:sz w:val="24"/>
          <w:szCs w:val="24"/>
          <w:lang w:val="pl-PL"/>
        </w:rPr>
      </w:pPr>
      <w:bookmarkStart w:id="0" w:name="_Hlk71531003"/>
      <w:r w:rsidRPr="00A741CD">
        <w:rPr>
          <w:color w:val="000000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131F8001" w14:textId="77777777" w:rsidR="008F15EA" w:rsidRPr="00A741CD" w:rsidRDefault="008F15EA" w:rsidP="008F15EA">
      <w:pPr>
        <w:numPr>
          <w:ilvl w:val="0"/>
          <w:numId w:val="12"/>
        </w:numPr>
        <w:ind w:left="284" w:hanging="284"/>
        <w:jc w:val="both"/>
        <w:rPr>
          <w:color w:val="000000"/>
          <w:sz w:val="24"/>
          <w:szCs w:val="24"/>
          <w:lang w:val="pl-PL"/>
        </w:rPr>
      </w:pPr>
      <w:r w:rsidRPr="00A741CD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A741CD">
        <w:rPr>
          <w:i/>
          <w:color w:val="000000"/>
          <w:sz w:val="24"/>
          <w:szCs w:val="24"/>
          <w:lang w:val="pl-PL"/>
        </w:rPr>
        <w:t xml:space="preserve">  </w:t>
      </w:r>
    </w:p>
    <w:p w14:paraId="3A7E6D79" w14:textId="1E822DDB" w:rsidR="008F15EA" w:rsidRPr="00A741CD" w:rsidRDefault="008F15EA" w:rsidP="008F15EA">
      <w:pPr>
        <w:numPr>
          <w:ilvl w:val="0"/>
          <w:numId w:val="12"/>
        </w:numPr>
        <w:ind w:left="284" w:hanging="284"/>
        <w:jc w:val="both"/>
        <w:rPr>
          <w:color w:val="000000"/>
          <w:sz w:val="24"/>
          <w:szCs w:val="24"/>
          <w:lang w:val="pl-PL"/>
        </w:rPr>
      </w:pPr>
      <w:r w:rsidRPr="00A741CD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</w:t>
      </w:r>
      <w:r w:rsidR="002C4D9B">
        <w:rPr>
          <w:color w:val="000000"/>
          <w:sz w:val="24"/>
          <w:szCs w:val="24"/>
          <w:lang w:val="pl-PL"/>
        </w:rPr>
        <w:t>Sprzedawcy</w:t>
      </w:r>
      <w:r w:rsidRPr="00A741CD">
        <w:rPr>
          <w:color w:val="000000"/>
          <w:sz w:val="24"/>
          <w:szCs w:val="24"/>
          <w:lang w:val="pl-PL"/>
        </w:rPr>
        <w:t xml:space="preserve"> </w:t>
      </w:r>
      <w:r w:rsidRPr="00A741CD">
        <w:rPr>
          <w:color w:val="000000"/>
          <w:sz w:val="24"/>
          <w:szCs w:val="24"/>
          <w:lang w:val="pl-PL"/>
        </w:rPr>
        <w:br/>
        <w:t>w następującym zakresie</w:t>
      </w:r>
      <w:bookmarkEnd w:id="0"/>
      <w:r w:rsidRPr="00A741CD">
        <w:rPr>
          <w:color w:val="000000"/>
          <w:sz w:val="24"/>
          <w:szCs w:val="24"/>
          <w:lang w:val="pl-PL"/>
        </w:rPr>
        <w:t xml:space="preserve"> </w:t>
      </w:r>
      <w:r w:rsidRPr="00A741CD">
        <w:rPr>
          <w:b/>
          <w:bCs/>
          <w:sz w:val="24"/>
          <w:szCs w:val="24"/>
          <w:lang w:val="pl-PL"/>
        </w:rPr>
        <w:t>zmiany wysokości wynagrodzenia w przypadku zmiany stawki podatku od towarów i usług</w:t>
      </w:r>
      <w:r w:rsidRPr="00A741CD">
        <w:rPr>
          <w:sz w:val="24"/>
          <w:szCs w:val="24"/>
          <w:lang w:val="pl-PL"/>
        </w:rPr>
        <w:t xml:space="preserve">, zmiana wysokości wynagrodzenia należnego </w:t>
      </w:r>
      <w:r w:rsidR="002C4D9B">
        <w:rPr>
          <w:sz w:val="24"/>
          <w:szCs w:val="24"/>
          <w:lang w:val="pl-PL"/>
        </w:rPr>
        <w:t>Sprzedawcy</w:t>
      </w:r>
      <w:r w:rsidRPr="00A741CD">
        <w:rPr>
          <w:sz w:val="24"/>
          <w:szCs w:val="24"/>
          <w:lang w:val="pl-PL"/>
        </w:rPr>
        <w:t xml:space="preserve">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F3A7CE5" w14:textId="0325E0BC" w:rsidR="008F15EA" w:rsidRPr="00A741CD" w:rsidRDefault="008F15EA" w:rsidP="008F15EA">
      <w:pPr>
        <w:numPr>
          <w:ilvl w:val="0"/>
          <w:numId w:val="12"/>
        </w:numPr>
        <w:suppressAutoHyphens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741CD">
        <w:rPr>
          <w:kern w:val="2"/>
          <w:sz w:val="24"/>
          <w:szCs w:val="24"/>
          <w:lang w:val="pl-PL"/>
        </w:rPr>
        <w:t>W przypadku zmiany, o której mowa w ust. 3, wartość wynagrodzenia netto nie zmieni się, a wartość</w:t>
      </w:r>
      <w:r w:rsidRPr="00A741CD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312409ED" w14:textId="359146CD" w:rsidR="008F15EA" w:rsidRPr="00A741CD" w:rsidRDefault="008F15EA" w:rsidP="00615101">
      <w:pPr>
        <w:numPr>
          <w:ilvl w:val="0"/>
          <w:numId w:val="12"/>
        </w:numPr>
        <w:suppressAutoHyphens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741CD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877E43">
        <w:rPr>
          <w:color w:val="000000"/>
          <w:kern w:val="2"/>
          <w:sz w:val="24"/>
          <w:szCs w:val="24"/>
          <w:lang w:val="pl-PL"/>
        </w:rPr>
        <w:t>Sprzedawcy</w:t>
      </w:r>
      <w:r w:rsidRPr="00A741CD">
        <w:rPr>
          <w:color w:val="000000"/>
          <w:kern w:val="2"/>
          <w:sz w:val="24"/>
          <w:szCs w:val="24"/>
          <w:lang w:val="pl-PL"/>
        </w:rPr>
        <w:t xml:space="preserve">.  </w:t>
      </w:r>
    </w:p>
    <w:p w14:paraId="4E9D92E7" w14:textId="307B1225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§1</w:t>
      </w:r>
      <w:r w:rsidR="0037399C" w:rsidRPr="00A741CD">
        <w:rPr>
          <w:rFonts w:ascii="Times New Roman" w:hAnsi="Times New Roman"/>
          <w:b/>
          <w:bCs/>
          <w:szCs w:val="24"/>
        </w:rPr>
        <w:t>5</w:t>
      </w:r>
    </w:p>
    <w:p w14:paraId="0E197E8A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031826B7" w14:textId="729638B4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§1</w:t>
      </w:r>
      <w:r w:rsidR="0037399C" w:rsidRPr="00A741CD">
        <w:rPr>
          <w:rFonts w:ascii="Times New Roman" w:hAnsi="Times New Roman"/>
          <w:b/>
          <w:bCs/>
          <w:szCs w:val="24"/>
        </w:rPr>
        <w:t>6</w:t>
      </w:r>
    </w:p>
    <w:p w14:paraId="5091DEE5" w14:textId="5A1F66DE" w:rsidR="008F15EA" w:rsidRPr="00A741CD" w:rsidRDefault="008F15EA" w:rsidP="008F15EA">
      <w:pPr>
        <w:pStyle w:val="NormalnyWeb"/>
        <w:spacing w:before="0" w:after="0"/>
        <w:ind w:left="284" w:hanging="284"/>
        <w:jc w:val="both"/>
      </w:pPr>
      <w:r w:rsidRPr="00A741CD">
        <w:t xml:space="preserve">1. </w:t>
      </w:r>
      <w:r w:rsidR="00877E43">
        <w:t>Sprzedawca</w:t>
      </w:r>
      <w:r w:rsidRPr="00A741CD"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="00877E43">
        <w:t>Kupującego</w:t>
      </w:r>
      <w:r w:rsidRPr="00A741CD">
        <w:t xml:space="preserve">. </w:t>
      </w:r>
    </w:p>
    <w:p w14:paraId="0720DBAD" w14:textId="3DF09556" w:rsidR="008F15EA" w:rsidRPr="00A741CD" w:rsidRDefault="008F15EA" w:rsidP="008F15EA">
      <w:pPr>
        <w:pStyle w:val="NormalnyWeb"/>
        <w:spacing w:before="0" w:after="0"/>
        <w:ind w:left="284" w:hanging="284"/>
        <w:jc w:val="both"/>
      </w:pPr>
      <w:r w:rsidRPr="00A741CD">
        <w:t xml:space="preserve">2. W razie wątpliwości, czy określona informacja stanowi tajemnicę </w:t>
      </w:r>
      <w:r w:rsidR="00877E43">
        <w:t>Sprzedawca</w:t>
      </w:r>
      <w:r w:rsidRPr="00A741CD">
        <w:t xml:space="preserve"> zobowiązany jest zwrócić się w formie pisemnej do </w:t>
      </w:r>
      <w:r w:rsidR="00877E43">
        <w:t>Kupującego</w:t>
      </w:r>
      <w:r w:rsidRPr="00A741CD">
        <w:t xml:space="preserve"> o wyjaśnienie takiej wątpliwości. </w:t>
      </w:r>
    </w:p>
    <w:p w14:paraId="12983638" w14:textId="0BCC794A" w:rsidR="008F15EA" w:rsidRPr="00A741CD" w:rsidRDefault="008F15EA" w:rsidP="008F15EA">
      <w:pPr>
        <w:pStyle w:val="NormalnyWeb"/>
        <w:spacing w:before="0" w:after="0"/>
        <w:ind w:left="284" w:hanging="284"/>
        <w:jc w:val="both"/>
      </w:pPr>
      <w:r w:rsidRPr="00A741CD">
        <w:t xml:space="preserve">3. </w:t>
      </w:r>
      <w:r w:rsidR="00877E43">
        <w:t>Sprzedawca</w:t>
      </w:r>
      <w:r w:rsidRPr="00A741CD">
        <w:t xml:space="preserve"> zobowiązuje się do wykorzystania uzyskanych, powyższych informacji jedynie w celu wykonania przedmiotu umowy. </w:t>
      </w:r>
    </w:p>
    <w:p w14:paraId="7464C8EC" w14:textId="038CA2BA" w:rsidR="008F15EA" w:rsidRPr="00A741CD" w:rsidRDefault="008F15EA" w:rsidP="008F15EA">
      <w:pPr>
        <w:pStyle w:val="NormalnyWeb"/>
        <w:spacing w:before="0" w:after="0"/>
        <w:ind w:left="284" w:hanging="284"/>
        <w:jc w:val="both"/>
      </w:pPr>
      <w:r w:rsidRPr="00A741CD">
        <w:t xml:space="preserve">4. </w:t>
      </w:r>
      <w:r w:rsidR="00877E43">
        <w:t>Sprzedawca</w:t>
      </w:r>
      <w:r w:rsidRPr="00A741CD">
        <w:t xml:space="preserve"> zobowiązuje się ujawnić powyższe informacje tylko tym pracownikom </w:t>
      </w:r>
      <w:r w:rsidR="00877E43">
        <w:t>Sprzedawcy</w:t>
      </w:r>
      <w:r w:rsidRPr="00A741CD">
        <w:t xml:space="preserve">, wobec których ujawnienie takie będzie uzasadnione zakresem, w którym wykonują przedmiot umowy. </w:t>
      </w:r>
    </w:p>
    <w:p w14:paraId="597D09FB" w14:textId="77777777" w:rsidR="008F15EA" w:rsidRPr="00A741CD" w:rsidRDefault="008F15EA" w:rsidP="008F15EA">
      <w:pPr>
        <w:pStyle w:val="NormalnyWeb"/>
        <w:spacing w:before="0" w:after="0"/>
        <w:ind w:left="284" w:hanging="284"/>
        <w:jc w:val="both"/>
      </w:pPr>
      <w:r w:rsidRPr="00A741CD">
        <w:t>5. Powyższe przepisy nie będą miały zastosowania wobec informacji powszechnie znanych lub opublikowanych oraz w przypadku żądania ich ujawnienia przez uprawniony organ.</w:t>
      </w:r>
    </w:p>
    <w:p w14:paraId="1C0375C4" w14:textId="77777777" w:rsidR="008F15EA" w:rsidRPr="00A741CD" w:rsidRDefault="008F15EA" w:rsidP="00615101">
      <w:pPr>
        <w:pStyle w:val="Tekstpodstawowy"/>
        <w:ind w:right="-47"/>
        <w:rPr>
          <w:rFonts w:ascii="Times New Roman" w:hAnsi="Times New Roman"/>
          <w:b/>
          <w:bCs/>
          <w:szCs w:val="24"/>
        </w:rPr>
      </w:pPr>
    </w:p>
    <w:p w14:paraId="4BC9A882" w14:textId="0D4558DA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§1</w:t>
      </w:r>
      <w:r w:rsidR="0037399C" w:rsidRPr="00A741CD">
        <w:rPr>
          <w:rFonts w:ascii="Times New Roman" w:hAnsi="Times New Roman"/>
          <w:b/>
          <w:bCs/>
          <w:szCs w:val="24"/>
        </w:rPr>
        <w:t>7</w:t>
      </w:r>
    </w:p>
    <w:p w14:paraId="7E69F418" w14:textId="513E6C80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615101" w:rsidRPr="00A741CD">
        <w:rPr>
          <w:rFonts w:ascii="Times New Roman" w:hAnsi="Times New Roman"/>
          <w:szCs w:val="24"/>
        </w:rPr>
        <w:t>.</w:t>
      </w:r>
    </w:p>
    <w:p w14:paraId="41C6265E" w14:textId="7B283FDA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§1</w:t>
      </w:r>
      <w:r w:rsidR="0037399C" w:rsidRPr="00A741CD">
        <w:rPr>
          <w:rFonts w:ascii="Times New Roman" w:hAnsi="Times New Roman"/>
          <w:b/>
          <w:bCs/>
          <w:szCs w:val="24"/>
        </w:rPr>
        <w:t>8</w:t>
      </w:r>
    </w:p>
    <w:p w14:paraId="69BAC27B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741CD">
        <w:rPr>
          <w:rFonts w:ascii="Times New Roman" w:hAnsi="Times New Roman"/>
          <w:szCs w:val="24"/>
        </w:rPr>
        <w:t>Wszelkie załączniki stanowią integralną część niniejszej umowy.</w:t>
      </w:r>
    </w:p>
    <w:p w14:paraId="3CC3DCD3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40FB52F5" w14:textId="2C73CDE7" w:rsidR="008F15EA" w:rsidRPr="00A741CD" w:rsidRDefault="008F15EA" w:rsidP="008F15EA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A741CD">
        <w:rPr>
          <w:rFonts w:ascii="Times New Roman" w:hAnsi="Times New Roman"/>
          <w:b/>
          <w:bCs/>
          <w:szCs w:val="24"/>
        </w:rPr>
        <w:t>§1</w:t>
      </w:r>
      <w:r w:rsidR="0037399C" w:rsidRPr="00A741CD">
        <w:rPr>
          <w:rFonts w:ascii="Times New Roman" w:hAnsi="Times New Roman"/>
          <w:b/>
          <w:bCs/>
          <w:szCs w:val="24"/>
        </w:rPr>
        <w:t>9</w:t>
      </w:r>
    </w:p>
    <w:p w14:paraId="04AA65B6" w14:textId="77777777" w:rsidR="008F15EA" w:rsidRPr="00A741CD" w:rsidRDefault="008F15EA" w:rsidP="008F15E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741CD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180CAF64" w14:textId="77777777" w:rsidR="008F15EA" w:rsidRPr="00A741CD" w:rsidRDefault="008F15EA" w:rsidP="008F15EA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39B1529D" w14:textId="77777777" w:rsidR="008F15EA" w:rsidRPr="00A741CD" w:rsidRDefault="008F15EA" w:rsidP="008F15EA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A741CD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62849468" w14:textId="77777777" w:rsidR="008F15EA" w:rsidRPr="00A741CD" w:rsidRDefault="008F15EA" w:rsidP="008F15E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133E3DBD" w14:textId="77777777" w:rsidR="008F15EA" w:rsidRPr="00A741CD" w:rsidRDefault="008F15EA" w:rsidP="008F15E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A741CD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</w:t>
      </w:r>
      <w:r w:rsidRPr="00A741C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741C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741C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              ...................................................</w:t>
      </w:r>
    </w:p>
    <w:p w14:paraId="55D33AF9" w14:textId="1B98D89A" w:rsidR="008F15EA" w:rsidRPr="00A741CD" w:rsidRDefault="008F15EA" w:rsidP="008F15EA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A741CD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A741CD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725EF58C" w14:textId="7E4F2750" w:rsidR="00FC404C" w:rsidRDefault="00FC404C" w:rsidP="00FC404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DA42472" w14:textId="5D16F0F8" w:rsidR="00A741CD" w:rsidRDefault="00A741CD" w:rsidP="00FC404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42745D7" w14:textId="239A4B2B" w:rsidR="00A741CD" w:rsidRDefault="00742928" w:rsidP="00FC404C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742928">
        <w:rPr>
          <w:rFonts w:ascii="Times New Roman" w:hAnsi="Times New Roman" w:cs="Times New Roman"/>
          <w:color w:val="FF0000"/>
          <w:sz w:val="24"/>
          <w:szCs w:val="24"/>
          <w:lang w:val="pl-PL"/>
        </w:rPr>
        <w:t>*</w:t>
      </w:r>
      <w:r>
        <w:rPr>
          <w:rFonts w:ascii="Times New Roman" w:hAnsi="Times New Roman" w:cs="Times New Roman"/>
          <w:sz w:val="24"/>
          <w:szCs w:val="24"/>
          <w:lang w:val="pl-PL"/>
        </w:rPr>
        <w:t>zgodnie z treścią oferty Sprzedawcy na podstawie kryterium oceny ofert, które zostało opisane w pkt. 21.2.2 SWZ.</w:t>
      </w:r>
    </w:p>
    <w:p w14:paraId="25110D58" w14:textId="1A39AE35" w:rsidR="00742928" w:rsidRDefault="00742928" w:rsidP="00FC404C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31DCDFF0" w14:textId="77777777" w:rsidR="00742928" w:rsidRPr="00742928" w:rsidRDefault="00742928" w:rsidP="00FC404C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3FFEFE89" w14:textId="77777777" w:rsidR="00FC404C" w:rsidRPr="00A741CD" w:rsidRDefault="00FC404C" w:rsidP="00FC404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741CD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umowy:</w:t>
      </w:r>
    </w:p>
    <w:p w14:paraId="34779F38" w14:textId="77777777" w:rsidR="00FC404C" w:rsidRPr="00A741CD" w:rsidRDefault="00FC404C" w:rsidP="00FC404C">
      <w:pPr>
        <w:pStyle w:val="Zwykytekst"/>
        <w:numPr>
          <w:ilvl w:val="2"/>
          <w:numId w:val="1"/>
        </w:numPr>
        <w:tabs>
          <w:tab w:val="clear" w:pos="2160"/>
          <w:tab w:val="num" w:pos="709"/>
          <w:tab w:val="left" w:pos="7050"/>
        </w:tabs>
        <w:ind w:hanging="1734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741C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Szczegółowa specyfikacja sprzętu/opis przedmiotu zamówienia </w:t>
      </w:r>
    </w:p>
    <w:p w14:paraId="6C23EBD3" w14:textId="77777777" w:rsidR="00FC404C" w:rsidRPr="00A741CD" w:rsidRDefault="00FC404C" w:rsidP="00FC404C">
      <w:pPr>
        <w:pStyle w:val="Zwykytekst"/>
        <w:numPr>
          <w:ilvl w:val="0"/>
          <w:numId w:val="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741CD">
        <w:rPr>
          <w:rFonts w:ascii="Times New Roman" w:hAnsi="Times New Roman" w:cs="Times New Roman"/>
          <w:i/>
          <w:iCs/>
          <w:sz w:val="24"/>
          <w:szCs w:val="24"/>
          <w:lang w:val="pl-PL"/>
        </w:rPr>
        <w:t>Umowa powierzenia przetwarzania danych osobowych</w:t>
      </w:r>
    </w:p>
    <w:p w14:paraId="391AFE9B" w14:textId="77777777" w:rsidR="00FC404C" w:rsidRPr="00A741CD" w:rsidRDefault="00FC404C" w:rsidP="00FC404C">
      <w:pPr>
        <w:pStyle w:val="Zwykytekst"/>
        <w:numPr>
          <w:ilvl w:val="0"/>
          <w:numId w:val="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741CD">
        <w:rPr>
          <w:rFonts w:ascii="Times New Roman" w:hAnsi="Times New Roman" w:cs="Times New Roman"/>
          <w:i/>
          <w:iCs/>
          <w:sz w:val="24"/>
          <w:szCs w:val="24"/>
          <w:lang w:val="pl-PL"/>
        </w:rPr>
        <w:t>Oświadczenie dla celów podatkowych dotyczące podmiotów powiązanych</w:t>
      </w:r>
    </w:p>
    <w:p w14:paraId="51BA47BD" w14:textId="77777777" w:rsidR="00FC404C" w:rsidRPr="00C176A0" w:rsidRDefault="00FC404C" w:rsidP="008F15EA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238A4EF5" w14:textId="77777777" w:rsidR="008F15EA" w:rsidRPr="00C176A0" w:rsidRDefault="008F15EA" w:rsidP="008F15E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EBE91AC" w14:textId="77777777" w:rsidR="008F15EA" w:rsidRDefault="008F15EA" w:rsidP="008F15EA">
      <w:pPr>
        <w:rPr>
          <w:lang w:val="pl-PL"/>
        </w:rPr>
      </w:pPr>
    </w:p>
    <w:p w14:paraId="5FE73EC9" w14:textId="45CBED5E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 xml:space="preserve">                                                                                         </w:t>
      </w:r>
      <w:r w:rsidRPr="00A03F53">
        <w:rPr>
          <w:rFonts w:cs="Calibri"/>
          <w:lang w:val="pl-PL"/>
        </w:rPr>
        <w:tab/>
      </w:r>
      <w:r w:rsidRPr="00A03F53">
        <w:rPr>
          <w:rFonts w:cs="Calibri"/>
          <w:lang w:val="pl-PL"/>
        </w:rPr>
        <w:tab/>
      </w:r>
      <w:r w:rsidRPr="00A03F53">
        <w:rPr>
          <w:rFonts w:cs="Calibri"/>
          <w:lang w:val="pl-PL"/>
        </w:rPr>
        <w:tab/>
      </w:r>
      <w:r w:rsidR="00FC404C">
        <w:rPr>
          <w:rFonts w:cs="Calibri"/>
          <w:lang w:val="pl-PL"/>
        </w:rPr>
        <w:t xml:space="preserve">                    </w:t>
      </w:r>
      <w:r w:rsidRPr="00A03F53">
        <w:rPr>
          <w:rFonts w:cs="Calibri"/>
          <w:lang w:val="pl-PL"/>
        </w:rPr>
        <w:t>Zał. Nr 2 do umowy</w:t>
      </w:r>
    </w:p>
    <w:p w14:paraId="456093EA" w14:textId="77777777" w:rsidR="008F15EA" w:rsidRPr="00A03F53" w:rsidRDefault="008F15EA" w:rsidP="008F15EA">
      <w:pPr>
        <w:jc w:val="center"/>
        <w:rPr>
          <w:rFonts w:cs="Calibri"/>
          <w:b/>
          <w:sz w:val="2"/>
          <w:lang w:val="pl-PL"/>
        </w:rPr>
      </w:pPr>
    </w:p>
    <w:p w14:paraId="25174B41" w14:textId="77777777" w:rsidR="008F15EA" w:rsidRPr="00A03F53" w:rsidRDefault="008F15EA" w:rsidP="008F15EA">
      <w:pPr>
        <w:jc w:val="center"/>
        <w:rPr>
          <w:rFonts w:cs="Calibri"/>
          <w:b/>
          <w:lang w:val="pl-PL"/>
        </w:rPr>
      </w:pPr>
      <w:r w:rsidRPr="00A03F53">
        <w:rPr>
          <w:rFonts w:cs="Calibri"/>
          <w:b/>
          <w:lang w:val="pl-PL"/>
        </w:rPr>
        <w:t>Umowa powierzenia przetwarzania danych osobowych</w:t>
      </w:r>
    </w:p>
    <w:p w14:paraId="09AECEE3" w14:textId="77777777" w:rsidR="008F15EA" w:rsidRPr="00A03F53" w:rsidRDefault="008F15EA" w:rsidP="008F15EA">
      <w:pPr>
        <w:jc w:val="both"/>
        <w:rPr>
          <w:rFonts w:cs="Calibri"/>
          <w:sz w:val="12"/>
          <w:lang w:val="pl-PL"/>
        </w:rPr>
      </w:pPr>
    </w:p>
    <w:p w14:paraId="4732CAFF" w14:textId="1093E2E9" w:rsidR="008F15EA" w:rsidRPr="00A03F53" w:rsidRDefault="00FC404C" w:rsidP="008F15EA">
      <w:pPr>
        <w:jc w:val="both"/>
        <w:rPr>
          <w:rFonts w:cs="Calibri"/>
          <w:lang w:val="pl-PL"/>
        </w:rPr>
      </w:pPr>
      <w:r>
        <w:rPr>
          <w:rFonts w:cs="Calibri"/>
          <w:lang w:val="pl-PL"/>
        </w:rPr>
        <w:t>Z</w:t>
      </w:r>
      <w:r w:rsidR="008F15EA" w:rsidRPr="00A03F53">
        <w:rPr>
          <w:rFonts w:cs="Calibri"/>
          <w:lang w:val="pl-PL"/>
        </w:rPr>
        <w:t>awarta w dniu ...................................... w ......................................  pomiędzy:</w:t>
      </w:r>
    </w:p>
    <w:p w14:paraId="02A26764" w14:textId="77777777" w:rsidR="008F15EA" w:rsidRPr="00A03F53" w:rsidRDefault="008F15EA" w:rsidP="008F15EA">
      <w:pPr>
        <w:jc w:val="both"/>
        <w:rPr>
          <w:rFonts w:cs="Calibri"/>
          <w:b/>
          <w:lang w:val="pl-PL"/>
        </w:rPr>
      </w:pPr>
      <w:r w:rsidRPr="00A03F53">
        <w:rPr>
          <w:rFonts w:cs="Calibri"/>
          <w:b/>
          <w:lang w:val="pl-PL"/>
        </w:rPr>
        <w:t xml:space="preserve">Akademią Górniczo-Hutniczą im. Stanisława Staszica w Krakowie </w:t>
      </w:r>
    </w:p>
    <w:p w14:paraId="2B651722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 xml:space="preserve">Al. Mickiewicza 30, 30-059 Kraków </w:t>
      </w:r>
    </w:p>
    <w:p w14:paraId="603548D8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reprezentowaną przez:</w:t>
      </w:r>
    </w:p>
    <w:p w14:paraId="773880F9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……………………………………………………………………………………………</w:t>
      </w:r>
    </w:p>
    <w:p w14:paraId="4DB8CFFC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zwaną dalej również „</w:t>
      </w:r>
      <w:r w:rsidRPr="00A03F53">
        <w:rPr>
          <w:rFonts w:cs="Calibri"/>
          <w:b/>
          <w:lang w:val="pl-PL"/>
        </w:rPr>
        <w:t>AGH</w:t>
      </w:r>
      <w:r w:rsidRPr="00A03F53">
        <w:rPr>
          <w:rFonts w:cs="Calibri"/>
          <w:lang w:val="pl-PL"/>
        </w:rPr>
        <w:t>”</w:t>
      </w:r>
    </w:p>
    <w:p w14:paraId="460FD661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a</w:t>
      </w:r>
    </w:p>
    <w:p w14:paraId="68A02D4A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XXX * .</w:t>
      </w:r>
      <w:r w:rsidRPr="00A03F53">
        <w:rPr>
          <w:rFonts w:cs="Calibri"/>
          <w:b/>
          <w:lang w:val="pl-PL"/>
        </w:rPr>
        <w:t>...........................................</w:t>
      </w:r>
      <w:r w:rsidRPr="00A03F53">
        <w:rPr>
          <w:rFonts w:cs="Calibri"/>
          <w:lang w:val="pl-PL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63F658DB" w14:textId="77777777" w:rsidR="008F15EA" w:rsidRPr="00A03F53" w:rsidRDefault="008F15EA" w:rsidP="008F15EA">
      <w:pPr>
        <w:jc w:val="both"/>
        <w:rPr>
          <w:rFonts w:cs="Calibri"/>
          <w:i/>
          <w:lang w:val="pl-PL"/>
        </w:rPr>
      </w:pPr>
      <w:r w:rsidRPr="00A03F53">
        <w:rPr>
          <w:rFonts w:cs="Calibri"/>
          <w:i/>
          <w:lang w:val="pl-PL"/>
        </w:rPr>
        <w:t>* dotyczy podmiotów podlegających wpisowi do KRS (spółki prawa handlowego, fundacje, stowarzyszenia itp.)</w:t>
      </w:r>
    </w:p>
    <w:p w14:paraId="7CBBB5C0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reprezentowaną przez: ....</w:t>
      </w:r>
    </w:p>
    <w:p w14:paraId="4838920B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 xml:space="preserve">lub </w:t>
      </w:r>
    </w:p>
    <w:p w14:paraId="3D477D3F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7A9CBE23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i Informacji o Działalności Gospodarczej, NIP …………., REGON ……….,</w:t>
      </w:r>
    </w:p>
    <w:p w14:paraId="6A374643" w14:textId="77777777" w:rsidR="008F15EA" w:rsidRPr="00A03F53" w:rsidRDefault="008F15EA" w:rsidP="008F15EA">
      <w:pPr>
        <w:jc w:val="both"/>
        <w:rPr>
          <w:rFonts w:cs="Calibri"/>
          <w:i/>
          <w:lang w:val="pl-PL"/>
        </w:rPr>
      </w:pPr>
      <w:r w:rsidRPr="00A03F53">
        <w:rPr>
          <w:rFonts w:cs="Calibri"/>
          <w:i/>
          <w:lang w:val="pl-PL"/>
        </w:rPr>
        <w:t xml:space="preserve">** dotyczy przedsiębiorców będący osobami fizycznymi </w:t>
      </w:r>
    </w:p>
    <w:p w14:paraId="658F7ACA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zwaną(ym) dalej również „</w:t>
      </w:r>
      <w:r w:rsidRPr="00A03F53">
        <w:rPr>
          <w:rFonts w:cs="Calibri"/>
          <w:b/>
          <w:lang w:val="pl-PL"/>
        </w:rPr>
        <w:t>Podmiotem przetwarzającym</w:t>
      </w:r>
      <w:r w:rsidRPr="00A03F53">
        <w:rPr>
          <w:rFonts w:cs="Calibri"/>
          <w:lang w:val="pl-PL"/>
        </w:rPr>
        <w:t>”</w:t>
      </w:r>
    </w:p>
    <w:p w14:paraId="4C667A4A" w14:textId="77777777" w:rsidR="008F15EA" w:rsidRPr="00A03F53" w:rsidRDefault="008F15EA" w:rsidP="008F15EA">
      <w:pPr>
        <w:jc w:val="both"/>
        <w:rPr>
          <w:rFonts w:cs="Calibri"/>
          <w:lang w:val="pl-PL"/>
        </w:rPr>
      </w:pPr>
    </w:p>
    <w:p w14:paraId="126E39BC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łącznie zwanymi „</w:t>
      </w:r>
      <w:r w:rsidRPr="00A03F53">
        <w:rPr>
          <w:rFonts w:cs="Calibri"/>
          <w:b/>
          <w:lang w:val="pl-PL"/>
        </w:rPr>
        <w:t>Stronami</w:t>
      </w:r>
      <w:r w:rsidRPr="00A03F53">
        <w:rPr>
          <w:rFonts w:cs="Calibri"/>
          <w:lang w:val="pl-PL"/>
        </w:rPr>
        <w:t>”.</w:t>
      </w:r>
    </w:p>
    <w:p w14:paraId="29A99466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W związku z:</w:t>
      </w:r>
    </w:p>
    <w:p w14:paraId="69AEE23F" w14:textId="77777777" w:rsidR="008F15EA" w:rsidRPr="008F15EA" w:rsidRDefault="008F15EA" w:rsidP="008F15EA">
      <w:pPr>
        <w:pStyle w:val="Akapitzlist"/>
        <w:numPr>
          <w:ilvl w:val="0"/>
          <w:numId w:val="15"/>
        </w:numPr>
        <w:ind w:left="714" w:hanging="354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752A78E1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(ii)</w:t>
      </w:r>
      <w:r w:rsidRPr="00A03F53">
        <w:rPr>
          <w:rFonts w:cs="Calibri"/>
          <w:lang w:val="pl-PL"/>
        </w:rPr>
        <w:tab/>
        <w:t>zawarciem przez Strony umowy nr ……………………..</w:t>
      </w:r>
    </w:p>
    <w:p w14:paraId="796C4273" w14:textId="77777777" w:rsidR="008F15EA" w:rsidRPr="00A03F53" w:rsidRDefault="008F15EA" w:rsidP="008F15EA">
      <w:pPr>
        <w:jc w:val="both"/>
        <w:rPr>
          <w:rFonts w:cs="Calibri"/>
          <w:lang w:val="pl-PL"/>
        </w:rPr>
      </w:pPr>
    </w:p>
    <w:p w14:paraId="493E3993" w14:textId="77777777" w:rsidR="008F15EA" w:rsidRPr="00A03F53" w:rsidRDefault="008F15EA" w:rsidP="008F15EA">
      <w:pPr>
        <w:jc w:val="both"/>
        <w:rPr>
          <w:rFonts w:cs="Calibri"/>
          <w:lang w:val="pl-PL"/>
        </w:rPr>
      </w:pPr>
    </w:p>
    <w:p w14:paraId="7333A9B8" w14:textId="2F1C39DB" w:rsidR="008F15EA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Strony zawierają niniejszą umowę powierzenia przetwarzania danych.</w:t>
      </w:r>
    </w:p>
    <w:p w14:paraId="68E46019" w14:textId="77777777" w:rsidR="00217D50" w:rsidRPr="00A03F53" w:rsidRDefault="00217D50" w:rsidP="008F15EA">
      <w:pPr>
        <w:jc w:val="both"/>
        <w:rPr>
          <w:rFonts w:cs="Calibri"/>
          <w:lang w:val="pl-PL"/>
        </w:rPr>
      </w:pPr>
    </w:p>
    <w:p w14:paraId="2002F893" w14:textId="77777777" w:rsidR="008F15EA" w:rsidRPr="00A03F53" w:rsidRDefault="008F15EA" w:rsidP="008F15EA">
      <w:pPr>
        <w:jc w:val="center"/>
        <w:rPr>
          <w:rFonts w:cs="Calibri"/>
          <w:b/>
          <w:lang w:val="pl-PL"/>
        </w:rPr>
      </w:pPr>
    </w:p>
    <w:p w14:paraId="2D06D547" w14:textId="77777777" w:rsidR="008F15EA" w:rsidRPr="00A03F53" w:rsidRDefault="008F15EA" w:rsidP="008F15EA">
      <w:pPr>
        <w:jc w:val="center"/>
        <w:rPr>
          <w:rFonts w:cs="Calibri"/>
          <w:b/>
        </w:rPr>
      </w:pPr>
      <w:r w:rsidRPr="00A03F53">
        <w:rPr>
          <w:rFonts w:cs="Calibri"/>
          <w:b/>
        </w:rPr>
        <w:t>§ 1.</w:t>
      </w:r>
    </w:p>
    <w:p w14:paraId="7A30CF45" w14:textId="77777777" w:rsidR="008F15EA" w:rsidRPr="008F15EA" w:rsidRDefault="008F15EA" w:rsidP="008F15EA">
      <w:pPr>
        <w:pStyle w:val="Akapitzlist"/>
        <w:numPr>
          <w:ilvl w:val="0"/>
          <w:numId w:val="16"/>
        </w:numPr>
        <w:ind w:left="425" w:hanging="42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</w:t>
      </w:r>
      <w:r w:rsidRPr="008F15EA">
        <w:rPr>
          <w:rFonts w:cs="Calibri"/>
          <w:lang w:val="pl-PL"/>
        </w:rPr>
        <w:lastRenderedPageBreak/>
        <w:t>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3D8C7909" w14:textId="77777777" w:rsidR="008F15EA" w:rsidRPr="008F15EA" w:rsidRDefault="008F15EA" w:rsidP="008F15EA">
      <w:pPr>
        <w:pStyle w:val="Akapitzlist"/>
        <w:numPr>
          <w:ilvl w:val="0"/>
          <w:numId w:val="16"/>
        </w:numPr>
        <w:ind w:left="425" w:hanging="42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510C288F" w14:textId="77777777" w:rsidR="008F15EA" w:rsidRPr="008F15EA" w:rsidRDefault="008F15EA" w:rsidP="008F15EA">
      <w:pPr>
        <w:pStyle w:val="Akapitzlist"/>
        <w:numPr>
          <w:ilvl w:val="0"/>
          <w:numId w:val="16"/>
        </w:numPr>
        <w:ind w:left="425" w:hanging="42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5A7CCB11" w14:textId="77777777" w:rsidR="008F15EA" w:rsidRPr="008F15EA" w:rsidRDefault="008F15EA" w:rsidP="008F15EA">
      <w:pPr>
        <w:pStyle w:val="Akapitzlist"/>
        <w:numPr>
          <w:ilvl w:val="0"/>
          <w:numId w:val="16"/>
        </w:numPr>
        <w:ind w:left="425" w:hanging="42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oświadcza, iż prowadzi rejestr kategorii czynności przetwarzania oraz stosuje środki bezpieczeństwa spełniające wymogi zawarte w RODO.</w:t>
      </w:r>
    </w:p>
    <w:p w14:paraId="00873235" w14:textId="77777777" w:rsidR="008F15EA" w:rsidRPr="00A03F53" w:rsidRDefault="008F15EA" w:rsidP="008F15EA">
      <w:pPr>
        <w:jc w:val="center"/>
        <w:rPr>
          <w:rFonts w:cs="Calibri"/>
          <w:b/>
        </w:rPr>
      </w:pPr>
      <w:r w:rsidRPr="00A03F53">
        <w:rPr>
          <w:rFonts w:cs="Calibri"/>
          <w:b/>
        </w:rPr>
        <w:t>§ 2.</w:t>
      </w:r>
    </w:p>
    <w:p w14:paraId="5D9DC55D" w14:textId="77777777" w:rsidR="008F15EA" w:rsidRPr="008F15EA" w:rsidRDefault="008F15EA" w:rsidP="008F15EA">
      <w:pPr>
        <w:pStyle w:val="Akapitzlist"/>
        <w:numPr>
          <w:ilvl w:val="0"/>
          <w:numId w:val="17"/>
        </w:numPr>
        <w:ind w:left="426" w:hanging="426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będzie przetwarzał powierzone, na podstawie niniejszej umowy, następujące dane osobowe pracowników/studentów AGH: …………………………</w:t>
      </w:r>
    </w:p>
    <w:p w14:paraId="08A95DC7" w14:textId="77777777" w:rsidR="008F15EA" w:rsidRPr="00A03F53" w:rsidRDefault="008F15EA" w:rsidP="008F15EA">
      <w:pPr>
        <w:jc w:val="center"/>
        <w:rPr>
          <w:rFonts w:cs="Calibri"/>
          <w:b/>
        </w:rPr>
      </w:pPr>
      <w:r w:rsidRPr="00A03F53">
        <w:rPr>
          <w:rFonts w:cs="Calibri"/>
          <w:b/>
        </w:rPr>
        <w:t>§ 3.</w:t>
      </w:r>
    </w:p>
    <w:p w14:paraId="647F43D4" w14:textId="77777777" w:rsidR="008F15EA" w:rsidRPr="008F15EA" w:rsidRDefault="008F15EA" w:rsidP="008F15EA">
      <w:pPr>
        <w:pStyle w:val="Akapitzlist"/>
        <w:numPr>
          <w:ilvl w:val="0"/>
          <w:numId w:val="18"/>
        </w:numPr>
        <w:ind w:left="448" w:hanging="448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015A0020" w14:textId="77777777" w:rsidR="008F15EA" w:rsidRPr="008F15EA" w:rsidRDefault="008F15EA" w:rsidP="008F15EA">
      <w:pPr>
        <w:pStyle w:val="Akapitzlist"/>
        <w:numPr>
          <w:ilvl w:val="0"/>
          <w:numId w:val="18"/>
        </w:numPr>
        <w:ind w:left="448" w:hanging="448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zobowiązuje się dołożyć należytej staranności przy przetwarzaniu powierzonych danych osobowych.</w:t>
      </w:r>
    </w:p>
    <w:p w14:paraId="74C37283" w14:textId="77777777" w:rsidR="008F15EA" w:rsidRPr="008F15EA" w:rsidRDefault="008F15EA" w:rsidP="008F15EA">
      <w:pPr>
        <w:pStyle w:val="Akapitzlist"/>
        <w:numPr>
          <w:ilvl w:val="0"/>
          <w:numId w:val="18"/>
        </w:numPr>
        <w:ind w:left="448" w:hanging="448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090CEFD9" w14:textId="77777777" w:rsidR="008F15EA" w:rsidRPr="008F15EA" w:rsidRDefault="008F15EA" w:rsidP="008F15EA">
      <w:pPr>
        <w:pStyle w:val="Akapitzlist"/>
        <w:numPr>
          <w:ilvl w:val="0"/>
          <w:numId w:val="18"/>
        </w:numPr>
        <w:ind w:left="448" w:hanging="448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505A1832" w14:textId="77777777" w:rsidR="008F15EA" w:rsidRPr="008F15EA" w:rsidRDefault="008F15EA" w:rsidP="008F15EA">
      <w:pPr>
        <w:pStyle w:val="Akapitzlist"/>
        <w:numPr>
          <w:ilvl w:val="0"/>
          <w:numId w:val="18"/>
        </w:numPr>
        <w:ind w:left="448" w:hanging="448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2B5F1121" w14:textId="77777777" w:rsidR="008F15EA" w:rsidRPr="008F15EA" w:rsidRDefault="008F15EA" w:rsidP="008F15EA">
      <w:pPr>
        <w:pStyle w:val="Akapitzlist"/>
        <w:numPr>
          <w:ilvl w:val="0"/>
          <w:numId w:val="18"/>
        </w:numPr>
        <w:ind w:left="448" w:hanging="448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7920E618" w14:textId="77777777" w:rsidR="008F15EA" w:rsidRPr="008F15EA" w:rsidRDefault="008F15EA" w:rsidP="008F15EA">
      <w:pPr>
        <w:pStyle w:val="Akapitzlist"/>
        <w:numPr>
          <w:ilvl w:val="0"/>
          <w:numId w:val="18"/>
        </w:numPr>
        <w:ind w:left="448" w:hanging="448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7E280F04" w14:textId="77777777" w:rsidR="008F15EA" w:rsidRPr="00A03F53" w:rsidRDefault="008F15EA" w:rsidP="008F15EA">
      <w:pPr>
        <w:jc w:val="center"/>
        <w:rPr>
          <w:rFonts w:cs="Calibri"/>
          <w:b/>
        </w:rPr>
      </w:pPr>
      <w:r w:rsidRPr="00A03F53">
        <w:rPr>
          <w:rFonts w:cs="Calibri"/>
          <w:b/>
        </w:rPr>
        <w:t>§ 4.</w:t>
      </w:r>
    </w:p>
    <w:p w14:paraId="61D506A9" w14:textId="77777777" w:rsidR="008F15EA" w:rsidRPr="008F15EA" w:rsidRDefault="008F15EA" w:rsidP="008F15EA">
      <w:pPr>
        <w:pStyle w:val="Akapitzlist"/>
        <w:numPr>
          <w:ilvl w:val="0"/>
          <w:numId w:val="19"/>
        </w:numPr>
        <w:ind w:left="284" w:hanging="426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446D6520" w14:textId="77777777" w:rsidR="008F15EA" w:rsidRPr="008F15EA" w:rsidRDefault="008F15EA" w:rsidP="008F15EA">
      <w:pPr>
        <w:pStyle w:val="Akapitzlist"/>
        <w:numPr>
          <w:ilvl w:val="0"/>
          <w:numId w:val="19"/>
        </w:numPr>
        <w:ind w:left="284" w:hanging="426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3CD4D66" w14:textId="77777777" w:rsidR="008F15EA" w:rsidRPr="008F15EA" w:rsidRDefault="008F15EA" w:rsidP="008F15EA">
      <w:pPr>
        <w:pStyle w:val="Akapitzlist"/>
        <w:numPr>
          <w:ilvl w:val="0"/>
          <w:numId w:val="19"/>
        </w:numPr>
        <w:ind w:left="284" w:hanging="426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61F148C" w14:textId="77777777" w:rsidR="008F15EA" w:rsidRPr="008F15EA" w:rsidRDefault="008F15EA" w:rsidP="008F15EA">
      <w:pPr>
        <w:pStyle w:val="Akapitzlist"/>
        <w:numPr>
          <w:ilvl w:val="0"/>
          <w:numId w:val="19"/>
        </w:numPr>
        <w:ind w:left="284" w:hanging="426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Kontrolerzy mają w szczególności prawo:</w:t>
      </w:r>
    </w:p>
    <w:p w14:paraId="51643E89" w14:textId="77777777" w:rsidR="008F15EA" w:rsidRPr="008F15EA" w:rsidRDefault="008F15EA" w:rsidP="008F15EA">
      <w:pPr>
        <w:pStyle w:val="Akapitzlist"/>
        <w:numPr>
          <w:ilvl w:val="2"/>
          <w:numId w:val="20"/>
        </w:numPr>
        <w:ind w:left="567" w:hanging="28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wstępu, w godzinach pracy Podmiotu przetwarzającego, za okazaniem imiennego upoważnienia, do pomieszczenia, w którym jest zlokalizowany zbiór powierzonych do przetwarzania danych osobowych, </w:t>
      </w:r>
      <w:r w:rsidRPr="008F15EA">
        <w:rPr>
          <w:rFonts w:cs="Calibri"/>
          <w:lang w:val="pl-PL"/>
        </w:rPr>
        <w:lastRenderedPageBreak/>
        <w:t>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DBFFB65" w14:textId="77777777" w:rsidR="008F15EA" w:rsidRPr="008F15EA" w:rsidRDefault="008F15EA" w:rsidP="008F15EA">
      <w:pPr>
        <w:pStyle w:val="Akapitzlist"/>
        <w:numPr>
          <w:ilvl w:val="2"/>
          <w:numId w:val="20"/>
        </w:numPr>
        <w:ind w:left="567" w:hanging="28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191BFB34" w14:textId="77777777" w:rsidR="008F15EA" w:rsidRPr="008F15EA" w:rsidRDefault="008F15EA" w:rsidP="008F15EA">
      <w:pPr>
        <w:pStyle w:val="Akapitzlist"/>
        <w:numPr>
          <w:ilvl w:val="2"/>
          <w:numId w:val="20"/>
        </w:numPr>
        <w:ind w:left="567" w:hanging="28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wglądu do wszelkich dokumentów i wszelkich danych mających bezpośredni związek z przedmiotem kontroli lub audytu oraz sporządzania ich kopii;</w:t>
      </w:r>
    </w:p>
    <w:p w14:paraId="6180C57E" w14:textId="77777777" w:rsidR="008F15EA" w:rsidRPr="008F15EA" w:rsidRDefault="008F15EA" w:rsidP="008F15EA">
      <w:pPr>
        <w:pStyle w:val="Akapitzlist"/>
        <w:numPr>
          <w:ilvl w:val="2"/>
          <w:numId w:val="20"/>
        </w:numPr>
        <w:ind w:left="567" w:hanging="28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przeprowadzania oględzin urządzeń, nośników oraz systemu informatycznego służącego do przetwarzania danych osobowych.</w:t>
      </w:r>
    </w:p>
    <w:p w14:paraId="2425572E" w14:textId="77777777" w:rsidR="008F15EA" w:rsidRPr="008F15EA" w:rsidRDefault="008F15EA" w:rsidP="008F15EA">
      <w:pPr>
        <w:pStyle w:val="Akapitzlist"/>
        <w:numPr>
          <w:ilvl w:val="0"/>
          <w:numId w:val="19"/>
        </w:numPr>
        <w:ind w:left="284" w:hanging="426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478E4279" w14:textId="77777777" w:rsidR="008F15EA" w:rsidRPr="008F15EA" w:rsidRDefault="008F15EA" w:rsidP="008F15EA">
      <w:pPr>
        <w:pStyle w:val="Akapitzlist"/>
        <w:numPr>
          <w:ilvl w:val="0"/>
          <w:numId w:val="19"/>
        </w:numPr>
        <w:ind w:left="284" w:hanging="426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798EFBA" w14:textId="77777777" w:rsidR="008F15EA" w:rsidRPr="008F15EA" w:rsidRDefault="008F15EA" w:rsidP="008F15EA">
      <w:pPr>
        <w:pStyle w:val="Akapitzlist"/>
        <w:numPr>
          <w:ilvl w:val="0"/>
          <w:numId w:val="19"/>
        </w:numPr>
        <w:ind w:left="284" w:hanging="426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Podmiot przetwarzający udostępnia AGH wszelkie informacje niezbędne do wykazania spełnienia obowiązków określonych w art. 28 RODO. </w:t>
      </w:r>
    </w:p>
    <w:p w14:paraId="01318F43" w14:textId="77777777" w:rsidR="008F15EA" w:rsidRPr="00A03F53" w:rsidRDefault="008F15EA" w:rsidP="008F15EA">
      <w:pPr>
        <w:jc w:val="center"/>
        <w:rPr>
          <w:rFonts w:cs="Calibri"/>
          <w:b/>
        </w:rPr>
      </w:pPr>
      <w:r w:rsidRPr="00A03F53">
        <w:rPr>
          <w:rFonts w:cs="Calibri"/>
          <w:b/>
        </w:rPr>
        <w:t>§ 5.</w:t>
      </w:r>
    </w:p>
    <w:p w14:paraId="6551A4E6" w14:textId="77777777" w:rsidR="008F15EA" w:rsidRPr="008F15EA" w:rsidRDefault="008F15EA" w:rsidP="008F15EA">
      <w:pPr>
        <w:pStyle w:val="Akapitzlist"/>
        <w:numPr>
          <w:ilvl w:val="0"/>
          <w:numId w:val="21"/>
        </w:numPr>
        <w:ind w:left="294" w:hanging="434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Podmiot przetwarzający nie może powierzyć danych osobowych objętych niniejszą umową do dalszego przetwarzania.  </w:t>
      </w:r>
    </w:p>
    <w:p w14:paraId="0830082A" w14:textId="77777777" w:rsidR="008F15EA" w:rsidRPr="00A03F53" w:rsidRDefault="008F15EA" w:rsidP="008F15EA">
      <w:pPr>
        <w:jc w:val="center"/>
        <w:rPr>
          <w:rFonts w:cs="Calibri"/>
          <w:b/>
        </w:rPr>
      </w:pPr>
      <w:r w:rsidRPr="00A03F53">
        <w:rPr>
          <w:rFonts w:cs="Calibri"/>
          <w:b/>
        </w:rPr>
        <w:t>§ 6.</w:t>
      </w:r>
    </w:p>
    <w:p w14:paraId="35B5F4D2" w14:textId="77777777" w:rsidR="008F15EA" w:rsidRPr="008F15EA" w:rsidRDefault="008F15EA" w:rsidP="008F15EA">
      <w:pPr>
        <w:pStyle w:val="Akapitzlist"/>
        <w:numPr>
          <w:ilvl w:val="0"/>
          <w:numId w:val="22"/>
        </w:numPr>
        <w:ind w:left="295" w:hanging="43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207DF3A8" w14:textId="77777777" w:rsidR="008F15EA" w:rsidRPr="008F15EA" w:rsidRDefault="008F15EA" w:rsidP="008F15EA">
      <w:pPr>
        <w:pStyle w:val="Akapitzlist"/>
        <w:numPr>
          <w:ilvl w:val="0"/>
          <w:numId w:val="22"/>
        </w:numPr>
        <w:ind w:left="295" w:hanging="43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AF945EE" w14:textId="77777777" w:rsidR="008F15EA" w:rsidRPr="00A03F53" w:rsidRDefault="008F15EA" w:rsidP="008F15EA">
      <w:pPr>
        <w:pStyle w:val="Akapitzlist"/>
        <w:numPr>
          <w:ilvl w:val="0"/>
          <w:numId w:val="22"/>
        </w:numPr>
        <w:ind w:left="295" w:hanging="437"/>
        <w:contextualSpacing w:val="0"/>
        <w:jc w:val="both"/>
        <w:rPr>
          <w:rFonts w:cs="Calibri"/>
        </w:rPr>
      </w:pPr>
      <w:r w:rsidRPr="008F15EA">
        <w:rPr>
          <w:rFonts w:cs="Calibri"/>
          <w:lang w:val="pl-PL"/>
        </w:rPr>
        <w:t xml:space="preserve"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</w:t>
      </w:r>
      <w:r w:rsidRPr="00A03F53">
        <w:rPr>
          <w:rFonts w:cs="Calibri"/>
        </w:rPr>
        <w:t>Niniejszy ustęp dotyczy wyłącznie danych osobowych powierzonych przez AGH.</w:t>
      </w:r>
    </w:p>
    <w:p w14:paraId="67FC8364" w14:textId="77777777" w:rsidR="008F15EA" w:rsidRPr="008F15EA" w:rsidRDefault="008F15EA" w:rsidP="008F15EA">
      <w:pPr>
        <w:pStyle w:val="Akapitzlist"/>
        <w:numPr>
          <w:ilvl w:val="0"/>
          <w:numId w:val="22"/>
        </w:numPr>
        <w:ind w:left="295" w:hanging="43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5D497B8D" w14:textId="77777777" w:rsidR="008F15EA" w:rsidRPr="00A03F53" w:rsidRDefault="008F15EA" w:rsidP="008F15EA">
      <w:pPr>
        <w:jc w:val="center"/>
        <w:rPr>
          <w:rFonts w:cs="Calibri"/>
          <w:b/>
          <w:sz w:val="8"/>
          <w:lang w:val="pl-PL"/>
        </w:rPr>
      </w:pPr>
    </w:p>
    <w:p w14:paraId="6715C376" w14:textId="77777777" w:rsidR="008F15EA" w:rsidRPr="00A03F53" w:rsidRDefault="008F15EA" w:rsidP="008F15EA">
      <w:pPr>
        <w:jc w:val="center"/>
        <w:rPr>
          <w:rFonts w:cs="Calibri"/>
          <w:b/>
          <w:lang w:val="pl-PL"/>
        </w:rPr>
      </w:pPr>
      <w:r w:rsidRPr="00A03F53">
        <w:rPr>
          <w:rFonts w:cs="Calibri"/>
          <w:b/>
          <w:lang w:val="pl-PL"/>
        </w:rPr>
        <w:t>§ 7.</w:t>
      </w:r>
    </w:p>
    <w:p w14:paraId="48F86DA5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>AGH może rozwiązać niniejszą umowę ze skutkiem natychmiastowym, gdy Podmiot przetwarzający:</w:t>
      </w:r>
    </w:p>
    <w:p w14:paraId="7D931C5E" w14:textId="77777777" w:rsidR="008F15EA" w:rsidRPr="008F15EA" w:rsidRDefault="008F15EA" w:rsidP="008F15EA">
      <w:pPr>
        <w:pStyle w:val="Akapitzlist"/>
        <w:numPr>
          <w:ilvl w:val="0"/>
          <w:numId w:val="23"/>
        </w:numPr>
        <w:ind w:left="567" w:hanging="31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pomimo zobowiązania go do usunięcia uchybień stwierdzonych podczas kontroli nie usunie ich w wyznaczonym terminie;</w:t>
      </w:r>
    </w:p>
    <w:p w14:paraId="0FB442A7" w14:textId="77777777" w:rsidR="008F15EA" w:rsidRPr="008F15EA" w:rsidRDefault="008F15EA" w:rsidP="008F15EA">
      <w:pPr>
        <w:pStyle w:val="Akapitzlist"/>
        <w:numPr>
          <w:ilvl w:val="0"/>
          <w:numId w:val="23"/>
        </w:numPr>
        <w:ind w:left="567" w:hanging="31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przetwarza dane osobowe w sposób niezgodny z umową lub przepisami prawa.</w:t>
      </w:r>
    </w:p>
    <w:p w14:paraId="116DC7EE" w14:textId="77777777" w:rsidR="008F15EA" w:rsidRPr="00A03F53" w:rsidRDefault="008F15EA" w:rsidP="008F15EA">
      <w:pPr>
        <w:jc w:val="center"/>
        <w:rPr>
          <w:rFonts w:cs="Calibri"/>
          <w:b/>
          <w:sz w:val="2"/>
          <w:lang w:val="pl-PL"/>
        </w:rPr>
      </w:pPr>
    </w:p>
    <w:p w14:paraId="3B9B9EF9" w14:textId="77777777" w:rsidR="008F15EA" w:rsidRPr="00A03F53" w:rsidRDefault="008F15EA" w:rsidP="008F15EA">
      <w:pPr>
        <w:jc w:val="center"/>
        <w:rPr>
          <w:rFonts w:cs="Calibri"/>
          <w:b/>
        </w:rPr>
      </w:pPr>
      <w:r w:rsidRPr="00A03F53">
        <w:rPr>
          <w:rFonts w:cs="Calibri"/>
          <w:b/>
        </w:rPr>
        <w:t>§ 8.</w:t>
      </w:r>
    </w:p>
    <w:p w14:paraId="5C2E820F" w14:textId="77777777" w:rsidR="008F15EA" w:rsidRPr="008F15EA" w:rsidRDefault="008F15EA" w:rsidP="008F15EA">
      <w:pPr>
        <w:pStyle w:val="Akapitzlist"/>
        <w:numPr>
          <w:ilvl w:val="0"/>
          <w:numId w:val="24"/>
        </w:numPr>
        <w:ind w:left="283" w:hanging="42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7F405DD9" w14:textId="77777777" w:rsidR="008F15EA" w:rsidRPr="008F15EA" w:rsidRDefault="008F15EA" w:rsidP="008F15EA">
      <w:pPr>
        <w:pStyle w:val="Akapitzlist"/>
        <w:numPr>
          <w:ilvl w:val="0"/>
          <w:numId w:val="24"/>
        </w:numPr>
        <w:ind w:left="283" w:hanging="42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635D5D51" w14:textId="77777777" w:rsidR="008F15EA" w:rsidRPr="008F15EA" w:rsidRDefault="008F15EA" w:rsidP="008F15EA">
      <w:pPr>
        <w:pStyle w:val="Akapitzlist"/>
        <w:numPr>
          <w:ilvl w:val="0"/>
          <w:numId w:val="24"/>
        </w:numPr>
        <w:ind w:left="283" w:hanging="425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Obowiązek zachowania w tajemnicy danych osobowych powierzonych do przetwarzania obowiązuje bezterminowo.</w:t>
      </w:r>
    </w:p>
    <w:p w14:paraId="0FD1E6A3" w14:textId="77777777" w:rsidR="008F15EA" w:rsidRPr="00A03F53" w:rsidRDefault="008F15EA" w:rsidP="008F15EA">
      <w:pPr>
        <w:jc w:val="center"/>
        <w:rPr>
          <w:rFonts w:cs="Calibri"/>
          <w:b/>
        </w:rPr>
      </w:pPr>
      <w:r w:rsidRPr="00A03F53">
        <w:rPr>
          <w:rFonts w:cs="Calibri"/>
          <w:b/>
        </w:rPr>
        <w:lastRenderedPageBreak/>
        <w:t>§ 9.</w:t>
      </w:r>
    </w:p>
    <w:p w14:paraId="0289B883" w14:textId="77777777" w:rsidR="008F15EA" w:rsidRPr="008F15EA" w:rsidRDefault="008F15EA" w:rsidP="008F15EA">
      <w:pPr>
        <w:pStyle w:val="Akapitzlist"/>
        <w:numPr>
          <w:ilvl w:val="0"/>
          <w:numId w:val="25"/>
        </w:numPr>
        <w:ind w:left="295" w:hanging="43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Niniejsza umowa zostaje zawarta na czas realizacji umowy …………………</w:t>
      </w:r>
    </w:p>
    <w:p w14:paraId="78781D07" w14:textId="77777777" w:rsidR="008F15EA" w:rsidRPr="008F15EA" w:rsidRDefault="008F15EA" w:rsidP="008F15EA">
      <w:pPr>
        <w:pStyle w:val="Akapitzlist"/>
        <w:numPr>
          <w:ilvl w:val="0"/>
          <w:numId w:val="25"/>
        </w:numPr>
        <w:ind w:left="295" w:hanging="43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Umowa została sporządzona w dwóch jednobrzmiących egzemplarzach po jednym </w:t>
      </w:r>
      <w:r w:rsidRPr="008F15EA">
        <w:rPr>
          <w:rFonts w:cs="Calibri"/>
          <w:lang w:val="pl-PL"/>
        </w:rPr>
        <w:tab/>
        <w:t xml:space="preserve">dla każdej ze Stron. </w:t>
      </w:r>
    </w:p>
    <w:p w14:paraId="32FE9287" w14:textId="77777777" w:rsidR="008F15EA" w:rsidRPr="008F15EA" w:rsidRDefault="008F15EA" w:rsidP="008F15EA">
      <w:pPr>
        <w:pStyle w:val="Akapitzlist"/>
        <w:numPr>
          <w:ilvl w:val="0"/>
          <w:numId w:val="25"/>
        </w:numPr>
        <w:ind w:left="295" w:hanging="43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 xml:space="preserve">W sprawach nieuregulowanych zastosowanie będą miały przepisy Kodeksu </w:t>
      </w:r>
      <w:r w:rsidRPr="008F15EA">
        <w:rPr>
          <w:rFonts w:cs="Calibri"/>
          <w:lang w:val="pl-PL"/>
        </w:rPr>
        <w:tab/>
        <w:t>cywilnego oraz RODO.</w:t>
      </w:r>
    </w:p>
    <w:p w14:paraId="6B480EB2" w14:textId="77777777" w:rsidR="008F15EA" w:rsidRPr="008F15EA" w:rsidRDefault="008F15EA" w:rsidP="008F15EA">
      <w:pPr>
        <w:pStyle w:val="Akapitzlist"/>
        <w:numPr>
          <w:ilvl w:val="0"/>
          <w:numId w:val="25"/>
        </w:numPr>
        <w:ind w:left="295" w:hanging="437"/>
        <w:contextualSpacing w:val="0"/>
        <w:jc w:val="both"/>
        <w:rPr>
          <w:rFonts w:cs="Calibri"/>
          <w:lang w:val="pl-PL"/>
        </w:rPr>
      </w:pPr>
      <w:r w:rsidRPr="008F15EA">
        <w:rPr>
          <w:rFonts w:cs="Calibri"/>
          <w:lang w:val="pl-PL"/>
        </w:rPr>
        <w:t>Sądem właściwym dla rozpatrzenia sporów wynikających z niniejszej umowy będzie sąd właściwy dla siedziby AGH.</w:t>
      </w:r>
    </w:p>
    <w:p w14:paraId="39764E16" w14:textId="1E6070A9" w:rsidR="008F15EA" w:rsidRPr="00A03F53" w:rsidRDefault="008F15EA" w:rsidP="008F15EA">
      <w:pPr>
        <w:jc w:val="both"/>
        <w:rPr>
          <w:rFonts w:cs="Calibri"/>
          <w:lang w:val="pl-PL"/>
        </w:rPr>
      </w:pPr>
    </w:p>
    <w:p w14:paraId="0A9E79F6" w14:textId="77777777" w:rsidR="008F15EA" w:rsidRPr="00A03F53" w:rsidRDefault="008F15EA" w:rsidP="008F15EA">
      <w:pPr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 xml:space="preserve">…………………………………                                         </w:t>
      </w:r>
      <w:r>
        <w:rPr>
          <w:rFonts w:cs="Calibri"/>
          <w:lang w:val="pl-PL"/>
        </w:rPr>
        <w:t xml:space="preserve">                       </w:t>
      </w:r>
      <w:r w:rsidRPr="00A03F53">
        <w:rPr>
          <w:rFonts w:cs="Calibri"/>
          <w:lang w:val="pl-PL"/>
        </w:rPr>
        <w:t>……………………………………</w:t>
      </w:r>
    </w:p>
    <w:p w14:paraId="7CB98F48" w14:textId="77777777" w:rsidR="008F15EA" w:rsidRPr="00A03F53" w:rsidRDefault="008F15EA" w:rsidP="008F15EA">
      <w:pPr>
        <w:ind w:firstLine="708"/>
        <w:jc w:val="both"/>
        <w:rPr>
          <w:rFonts w:cs="Calibri"/>
          <w:lang w:val="pl-PL"/>
        </w:rPr>
      </w:pPr>
      <w:r w:rsidRPr="00A03F53">
        <w:rPr>
          <w:rFonts w:cs="Calibri"/>
          <w:lang w:val="pl-PL"/>
        </w:rPr>
        <w:t xml:space="preserve">AGH                                                            </w:t>
      </w:r>
      <w:r w:rsidRPr="00A03F53">
        <w:rPr>
          <w:rFonts w:cs="Calibri"/>
          <w:lang w:val="pl-PL"/>
        </w:rPr>
        <w:tab/>
      </w:r>
      <w:r w:rsidRPr="00A03F53">
        <w:rPr>
          <w:rFonts w:cs="Calibri"/>
          <w:lang w:val="pl-PL"/>
        </w:rPr>
        <w:tab/>
      </w:r>
      <w:r w:rsidRPr="00A03F53">
        <w:rPr>
          <w:rFonts w:cs="Calibri"/>
          <w:lang w:val="pl-PL"/>
        </w:rPr>
        <w:tab/>
      </w:r>
      <w:r w:rsidRPr="00A03F53">
        <w:rPr>
          <w:rFonts w:cs="Calibri"/>
          <w:lang w:val="pl-PL"/>
        </w:rPr>
        <w:tab/>
        <w:t>Podmiot przetwarzający</w:t>
      </w:r>
    </w:p>
    <w:p w14:paraId="153BC58C" w14:textId="77777777" w:rsidR="008F15EA" w:rsidRPr="00A03F53" w:rsidRDefault="008F15EA" w:rsidP="008F15EA">
      <w:pPr>
        <w:jc w:val="both"/>
        <w:rPr>
          <w:lang w:val="pl-PL"/>
        </w:rPr>
      </w:pPr>
    </w:p>
    <w:p w14:paraId="311643C2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>Załącznik nr 1 do umowy powierzenia przetwarzania danych osobowych</w:t>
      </w:r>
    </w:p>
    <w:p w14:paraId="3E323049" w14:textId="77777777" w:rsidR="008F15EA" w:rsidRPr="00A03F53" w:rsidRDefault="008F15EA" w:rsidP="008F15EA">
      <w:pPr>
        <w:jc w:val="both"/>
        <w:rPr>
          <w:sz w:val="12"/>
          <w:lang w:val="pl-PL"/>
        </w:rPr>
      </w:pPr>
    </w:p>
    <w:p w14:paraId="26732CF3" w14:textId="77777777" w:rsidR="008F15EA" w:rsidRPr="00A03F53" w:rsidRDefault="008F15EA" w:rsidP="008F15EA">
      <w:pPr>
        <w:jc w:val="center"/>
        <w:rPr>
          <w:b/>
          <w:lang w:val="pl-PL"/>
        </w:rPr>
      </w:pPr>
      <w:r w:rsidRPr="00A03F53">
        <w:rPr>
          <w:b/>
          <w:lang w:val="pl-PL"/>
        </w:rPr>
        <w:t>UPOWAŻNIENIE Nr______</w:t>
      </w:r>
    </w:p>
    <w:p w14:paraId="2B90243F" w14:textId="77777777" w:rsidR="008F15EA" w:rsidRPr="00A03F53" w:rsidRDefault="008F15EA" w:rsidP="008F15EA">
      <w:pPr>
        <w:jc w:val="center"/>
        <w:rPr>
          <w:b/>
          <w:lang w:val="pl-PL"/>
        </w:rPr>
      </w:pPr>
      <w:r w:rsidRPr="00A03F53">
        <w:rPr>
          <w:b/>
          <w:lang w:val="pl-PL"/>
        </w:rPr>
        <w:t>DO PRZETWARZANIA DANYCH OSOBOWYCH</w:t>
      </w:r>
    </w:p>
    <w:p w14:paraId="53CB40AE" w14:textId="77777777" w:rsidR="008F15EA" w:rsidRPr="00A03F53" w:rsidRDefault="008F15EA" w:rsidP="008F15EA">
      <w:pPr>
        <w:jc w:val="both"/>
        <w:rPr>
          <w:lang w:val="pl-PL"/>
        </w:rPr>
      </w:pPr>
    </w:p>
    <w:p w14:paraId="377D2B1A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7EB60C1" w14:textId="77777777" w:rsidR="008F15EA" w:rsidRPr="00A03F53" w:rsidRDefault="008F15EA" w:rsidP="008F15EA">
      <w:pPr>
        <w:jc w:val="both"/>
        <w:rPr>
          <w:i/>
          <w:lang w:val="pl-PL"/>
        </w:rPr>
      </w:pPr>
      <w:r w:rsidRPr="00A03F53">
        <w:rPr>
          <w:i/>
          <w:lang w:val="pl-PL"/>
        </w:rPr>
        <w:t xml:space="preserve">                                    (imię nazwisko, stanowisko) </w:t>
      </w:r>
    </w:p>
    <w:p w14:paraId="7BEBC3EC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1EC81F96" w14:textId="77777777" w:rsidR="008F15EA" w:rsidRPr="00A03F53" w:rsidRDefault="008F15EA" w:rsidP="008F15EA">
      <w:pPr>
        <w:jc w:val="both"/>
        <w:rPr>
          <w:lang w:val="pl-PL"/>
        </w:rPr>
      </w:pPr>
    </w:p>
    <w:p w14:paraId="7E7071DD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>________________________________</w:t>
      </w:r>
    </w:p>
    <w:p w14:paraId="3ACD2A37" w14:textId="77777777" w:rsidR="008F15EA" w:rsidRPr="00A03F53" w:rsidRDefault="008F15EA" w:rsidP="008F15EA">
      <w:pPr>
        <w:jc w:val="both"/>
        <w:rPr>
          <w:i/>
          <w:lang w:val="pl-PL"/>
        </w:rPr>
      </w:pPr>
      <w:r w:rsidRPr="00A03F53">
        <w:rPr>
          <w:i/>
          <w:lang w:val="pl-PL"/>
        </w:rPr>
        <w:t>Czytelny podpis osoby upoważnionej do wydawania i odwoływania upoważnień.</w:t>
      </w:r>
    </w:p>
    <w:p w14:paraId="6BD94E6E" w14:textId="77777777" w:rsidR="008F15EA" w:rsidRPr="00A03F53" w:rsidRDefault="008F15EA" w:rsidP="008F15EA">
      <w:pPr>
        <w:jc w:val="both"/>
        <w:rPr>
          <w:sz w:val="14"/>
          <w:lang w:val="pl-PL"/>
        </w:rPr>
      </w:pPr>
    </w:p>
    <w:p w14:paraId="0AA2B29F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>Upoważnienie otrzymałem</w:t>
      </w:r>
    </w:p>
    <w:p w14:paraId="1EAB3D87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 xml:space="preserve">                                                                                                                         </w:t>
      </w:r>
    </w:p>
    <w:p w14:paraId="2A642DA0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 xml:space="preserve"> _____________________</w:t>
      </w:r>
    </w:p>
    <w:p w14:paraId="603714D6" w14:textId="77777777" w:rsidR="008F15EA" w:rsidRPr="00A03F53" w:rsidRDefault="008F15EA" w:rsidP="008F15EA">
      <w:pPr>
        <w:jc w:val="both"/>
        <w:rPr>
          <w:i/>
          <w:lang w:val="pl-PL"/>
        </w:rPr>
      </w:pPr>
      <w:r w:rsidRPr="00A03F53">
        <w:rPr>
          <w:i/>
          <w:lang w:val="pl-PL"/>
        </w:rPr>
        <w:t xml:space="preserve"> (miejscowość, data, podpis)</w:t>
      </w:r>
    </w:p>
    <w:p w14:paraId="3C273B0C" w14:textId="77777777" w:rsidR="008F15EA" w:rsidRPr="00A03F53" w:rsidRDefault="008F15EA" w:rsidP="008F15EA">
      <w:pPr>
        <w:jc w:val="both"/>
        <w:rPr>
          <w:sz w:val="8"/>
          <w:lang w:val="pl-PL"/>
        </w:rPr>
      </w:pPr>
    </w:p>
    <w:p w14:paraId="48110504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4FFA3322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4C888088" w14:textId="77777777" w:rsidR="008F15EA" w:rsidRPr="00A03F53" w:rsidRDefault="008F15EA" w:rsidP="008F15EA">
      <w:pPr>
        <w:jc w:val="both"/>
        <w:rPr>
          <w:lang w:val="pl-PL"/>
        </w:rPr>
      </w:pPr>
    </w:p>
    <w:p w14:paraId="2BB7D1CD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>_______________________________</w:t>
      </w:r>
    </w:p>
    <w:p w14:paraId="45F86AA2" w14:textId="77777777" w:rsidR="008F15EA" w:rsidRPr="00A03F53" w:rsidRDefault="008F15EA" w:rsidP="008F15EA">
      <w:pPr>
        <w:jc w:val="both"/>
        <w:rPr>
          <w:i/>
          <w:lang w:val="pl-PL"/>
        </w:rPr>
      </w:pPr>
      <w:r w:rsidRPr="00A03F53">
        <w:rPr>
          <w:i/>
          <w:lang w:val="pl-PL"/>
        </w:rPr>
        <w:t xml:space="preserve"> Czytelny podpis osoby składającej oświadczenie</w:t>
      </w:r>
    </w:p>
    <w:p w14:paraId="661F956D" w14:textId="77777777" w:rsidR="008F15EA" w:rsidRPr="00A03F53" w:rsidRDefault="008F15EA" w:rsidP="008F15EA">
      <w:pPr>
        <w:jc w:val="both"/>
        <w:rPr>
          <w:lang w:val="pl-PL"/>
        </w:rPr>
      </w:pPr>
    </w:p>
    <w:p w14:paraId="64B468DD" w14:textId="77777777" w:rsidR="008F15EA" w:rsidRPr="00A03F53" w:rsidRDefault="008F15EA" w:rsidP="008F15EA">
      <w:pPr>
        <w:jc w:val="both"/>
        <w:rPr>
          <w:lang w:val="pl-PL"/>
        </w:rPr>
      </w:pPr>
      <w:r w:rsidRPr="00A03F53">
        <w:rPr>
          <w:lang w:val="pl-PL"/>
        </w:rPr>
        <w:t>*niepotrzebne skreślić</w:t>
      </w:r>
    </w:p>
    <w:p w14:paraId="7827C032" w14:textId="77777777" w:rsidR="008F15EA" w:rsidRPr="00197875" w:rsidRDefault="008F15EA" w:rsidP="008F15EA">
      <w:pPr>
        <w:rPr>
          <w:lang w:val="pl-PL"/>
        </w:rPr>
      </w:pPr>
    </w:p>
    <w:p w14:paraId="6619DDD0" w14:textId="1C477B3F" w:rsidR="008F15EA" w:rsidRDefault="008F15EA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7D4FE365" w14:textId="7CD38CC7" w:rsidR="00217D50" w:rsidRDefault="00217D50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5ACCAE7E" w14:textId="794F0FE1" w:rsidR="00217D50" w:rsidRDefault="00217D50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69213175" w14:textId="3973461F" w:rsidR="00217D50" w:rsidRDefault="00217D50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1655ED54" w14:textId="797E6FBA" w:rsidR="00217D50" w:rsidRDefault="00217D50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029125F7" w14:textId="156A1DB8" w:rsidR="00217D50" w:rsidRDefault="00217D50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2302DD09" w14:textId="55E74A37" w:rsidR="00217D50" w:rsidRDefault="00217D50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2516F301" w14:textId="7C752ABA" w:rsidR="000F4362" w:rsidRDefault="000F4362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35F518B5" w14:textId="16C1AA67" w:rsidR="000F4362" w:rsidRDefault="000F4362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1EB2F24F" w14:textId="52067FB7" w:rsidR="000F4362" w:rsidRDefault="000F4362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5E5E601A" w14:textId="77777777" w:rsidR="000F4362" w:rsidRDefault="000F4362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060F088C" w14:textId="09C7A9BF" w:rsidR="00217D50" w:rsidRDefault="00217D50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4BC7B16B" w14:textId="77777777" w:rsidR="00217D50" w:rsidRDefault="00217D50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</w:p>
    <w:p w14:paraId="2CD602F9" w14:textId="77777777" w:rsidR="008F15EA" w:rsidRDefault="008F15EA" w:rsidP="00BA549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</w:p>
    <w:p w14:paraId="0084D3DB" w14:textId="03CDFB09" w:rsidR="00BA5498" w:rsidRDefault="00BA5498" w:rsidP="00BA549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lastRenderedPageBreak/>
        <w:t xml:space="preserve">Załącznik nr </w:t>
      </w:r>
      <w:r w:rsidR="008F15EA">
        <w:rPr>
          <w:rFonts w:ascii="Verdana" w:hAnsi="Verdana" w:cs="Arial"/>
          <w:lang w:val="pl-PL"/>
        </w:rPr>
        <w:t>3</w:t>
      </w:r>
      <w:r>
        <w:rPr>
          <w:rFonts w:ascii="Verdana" w:hAnsi="Verdana" w:cs="Arial"/>
          <w:lang w:val="pl-PL"/>
        </w:rPr>
        <w:t xml:space="preserve"> do umowy</w:t>
      </w:r>
    </w:p>
    <w:p w14:paraId="02C033E8" w14:textId="77777777" w:rsidR="00BA5498" w:rsidRDefault="00BA5498" w:rsidP="00BA549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293F95E" w14:textId="77777777" w:rsidR="00BA5498" w:rsidRDefault="00BA5498" w:rsidP="00BA549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1D23EF6" w14:textId="77777777" w:rsidR="00BA5498" w:rsidRDefault="00BA5498" w:rsidP="00BA549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.....................................… </w:t>
      </w:r>
    </w:p>
    <w:p w14:paraId="19C62A37" w14:textId="2ABEC1C3" w:rsidR="00BA5498" w:rsidRDefault="00BA5498" w:rsidP="00BA549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 xml:space="preserve">Nazwa </w:t>
      </w:r>
      <w:r w:rsidR="0027661D">
        <w:rPr>
          <w:rFonts w:ascii="Verdana" w:hAnsi="Verdana" w:cs="Arial"/>
          <w:lang w:val="pl-PL"/>
        </w:rPr>
        <w:t>Sprzedawcy</w:t>
      </w:r>
    </w:p>
    <w:p w14:paraId="624E3CB5" w14:textId="77777777" w:rsidR="00BA5498" w:rsidRDefault="00BA5498" w:rsidP="00BA5498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6E7BE134" w14:textId="77777777" w:rsidR="00BA5498" w:rsidRDefault="00BA5498" w:rsidP="00BA549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.....................................…</w:t>
      </w:r>
    </w:p>
    <w:p w14:paraId="217B6A33" w14:textId="77777777" w:rsidR="00BA5498" w:rsidRDefault="00BA5498" w:rsidP="00BA549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NIP</w:t>
      </w:r>
      <w:r>
        <w:rPr>
          <w:rFonts w:ascii="Verdana" w:hAnsi="Verdana" w:cs="Calibri"/>
          <w:lang w:val="pl-PL"/>
        </w:rPr>
        <w:tab/>
      </w:r>
      <w:r>
        <w:rPr>
          <w:rFonts w:ascii="Verdana" w:hAnsi="Verdana" w:cs="Arial"/>
          <w:lang w:val="pl-PL"/>
        </w:rPr>
        <w:t> </w:t>
      </w:r>
    </w:p>
    <w:p w14:paraId="27C0A32B" w14:textId="77777777" w:rsidR="00BA5498" w:rsidRDefault="00BA5498" w:rsidP="00FC404C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  <w:lang w:val="pl-PL"/>
        </w:rPr>
      </w:pPr>
    </w:p>
    <w:p w14:paraId="24406624" w14:textId="77777777" w:rsidR="00BA5498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559B2B6C" w14:textId="77777777" w:rsidR="00BA5498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OŚWIADCZENIE DLA CELÓW PODATKOWYCH</w:t>
      </w:r>
    </w:p>
    <w:p w14:paraId="3CDDBEDA" w14:textId="77777777" w:rsidR="00BA5498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21EF8B43" w14:textId="77777777" w:rsidR="00BA5498" w:rsidRDefault="00BA5498" w:rsidP="00BA549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DBE498D" w14:textId="77777777" w:rsidR="00BA5498" w:rsidRDefault="00BA5498" w:rsidP="00BA5498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Działając w imieniu ………………………………, (dalej jako: „</w:t>
      </w:r>
      <w:r>
        <w:rPr>
          <w:rFonts w:ascii="Verdana" w:hAnsi="Verdana" w:cs="Arial"/>
          <w:b/>
          <w:bCs/>
          <w:lang w:val="pl-PL"/>
        </w:rPr>
        <w:t>Podmiot</w:t>
      </w:r>
      <w:r>
        <w:rPr>
          <w:rFonts w:ascii="Verdana" w:hAnsi="Verdana" w:cs="Arial"/>
          <w:lang w:val="pl-PL"/>
        </w:rPr>
        <w:t>”) niniejszym oświadcza, że Podmiot:</w:t>
      </w:r>
    </w:p>
    <w:p w14:paraId="0818999E" w14:textId="77777777" w:rsidR="00BA5498" w:rsidRDefault="00BA5498" w:rsidP="008F15EA">
      <w:pPr>
        <w:widowControl w:val="0"/>
        <w:numPr>
          <w:ilvl w:val="0"/>
          <w:numId w:val="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b/>
          <w:bCs/>
          <w:lang w:val="pl-PL"/>
        </w:rPr>
        <w:t>jest / nie jest</w:t>
      </w:r>
      <w:r>
        <w:rPr>
          <w:rFonts w:ascii="Verdana" w:hAnsi="Verdana" w:cs="Arial"/>
          <w:vertAlign w:val="superscript"/>
          <w:lang w:val="pl-PL"/>
        </w:rPr>
        <w:footnoteReference w:id="1"/>
      </w:r>
      <w:r>
        <w:rPr>
          <w:rFonts w:ascii="Verdana" w:hAnsi="Verdana" w:cs="Arial"/>
          <w:lang w:val="pl-PL"/>
        </w:rPr>
        <w:t xml:space="preserve"> podmiotem powiązanym z Akademią Górniczo-Hutniczą </w:t>
      </w:r>
      <w:r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  <w:lang w:val="pl-PL"/>
        </w:rPr>
        <w:footnoteReference w:id="2"/>
      </w:r>
      <w:r>
        <w:rPr>
          <w:rFonts w:ascii="Verdana" w:hAnsi="Verdana" w:cs="Arial"/>
          <w:lang w:val="pl-PL"/>
        </w:rPr>
        <w:t>;</w:t>
      </w:r>
    </w:p>
    <w:p w14:paraId="32C9EB63" w14:textId="77777777" w:rsidR="00BA5498" w:rsidRDefault="00BA5498" w:rsidP="008F15EA">
      <w:pPr>
        <w:widowControl w:val="0"/>
        <w:numPr>
          <w:ilvl w:val="0"/>
          <w:numId w:val="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b/>
          <w:bCs/>
          <w:lang w:val="pl-PL" w:eastAsia="en-US"/>
        </w:rPr>
        <w:t>jest / nie</w:t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>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0757F628" w14:textId="77777777" w:rsidR="00BA5498" w:rsidRDefault="00BA5498" w:rsidP="008F15EA">
      <w:pPr>
        <w:widowControl w:val="0"/>
        <w:numPr>
          <w:ilvl w:val="0"/>
          <w:numId w:val="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lang w:val="pl-PL"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>
        <w:rPr>
          <w:rFonts w:ascii="Verdana" w:eastAsia="Calibri" w:hAnsi="Verdana" w:cs="Arial"/>
          <w:lang w:val="pl-PL" w:eastAsia="en-US"/>
        </w:rPr>
        <w:t xml:space="preserve"> Podmiotu </w:t>
      </w:r>
      <w:r>
        <w:rPr>
          <w:rFonts w:ascii="Verdana" w:eastAsia="Calibri" w:hAnsi="Verdana" w:cs="Arial"/>
          <w:b/>
          <w:bCs/>
          <w:lang w:val="pl-PL" w:eastAsia="en-US"/>
        </w:rPr>
        <w:t>jest / nie 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</w:t>
      </w:r>
      <w:r>
        <w:rPr>
          <w:rFonts w:ascii="Verdana" w:eastAsia="Calibri" w:hAnsi="Verdana" w:cs="Arial"/>
          <w:lang w:val="pl-PL" w:eastAsia="en-US"/>
        </w:rPr>
        <w:lastRenderedPageBreak/>
        <w:t>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t>4</w:t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548B110E" w14:textId="77777777" w:rsidR="00BA5498" w:rsidRDefault="00BA5498" w:rsidP="008F15EA">
      <w:pPr>
        <w:widowControl w:val="0"/>
        <w:numPr>
          <w:ilvl w:val="0"/>
          <w:numId w:val="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Podmiot </w:t>
      </w:r>
      <w:r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>
        <w:rPr>
          <w:rFonts w:ascii="Verdana" w:hAnsi="Verdana" w:cs="Arial"/>
          <w:vertAlign w:val="superscript"/>
          <w:lang w:val="pl-PL"/>
        </w:rPr>
        <w:footnoteReference w:id="7"/>
      </w:r>
      <w:r>
        <w:rPr>
          <w:rFonts w:ascii="Verdana" w:hAnsi="Verdana" w:cs="Arial"/>
          <w:lang w:val="pl-PL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br/>
        <w:t>w rozumieniu art. 24a ustawy z dnia 15 lutego 1992 r. o podatku dochodowym od osób prawnych.</w:t>
      </w:r>
    </w:p>
    <w:p w14:paraId="761A2C96" w14:textId="77777777" w:rsidR="00BA5498" w:rsidRDefault="00BA5498" w:rsidP="00BA5498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652D62E9" w14:textId="77777777" w:rsidR="00BA5498" w:rsidRDefault="00BA5498" w:rsidP="00BA5498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19387E8E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75BD55E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9155171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1E20ACF" w14:textId="77777777" w:rsidR="00BA5498" w:rsidRDefault="00BA5498" w:rsidP="00BA549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A5498" w:rsidRPr="0071066F" w14:paraId="1C364477" w14:textId="77777777" w:rsidTr="00BA5498">
        <w:tc>
          <w:tcPr>
            <w:tcW w:w="4105" w:type="dxa"/>
            <w:hideMark/>
          </w:tcPr>
          <w:p w14:paraId="27C567DD" w14:textId="77777777" w:rsidR="00BA5498" w:rsidRDefault="00BA549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5B2E59C2" w14:textId="77777777" w:rsidR="00BA5498" w:rsidRDefault="00BA549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68ED4CAA" w14:textId="77777777" w:rsidR="00BA5498" w:rsidRDefault="00BA5498" w:rsidP="00BA5498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72A301E0" w14:textId="77777777" w:rsidR="00BA5498" w:rsidRDefault="00BA5498" w:rsidP="00BA549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728BF2B2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DEA8E79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A68A2E2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B3D7360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F7FD0FD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5814CB4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C688A93" w14:textId="77777777" w:rsidR="00BA5498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1992CE7" w14:textId="77777777" w:rsidR="00BA5498" w:rsidRDefault="00BA5498" w:rsidP="00BA549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7C5C6B5D" w14:textId="77777777" w:rsidR="00496551" w:rsidRPr="00BA5498" w:rsidRDefault="00496551" w:rsidP="00BA5498">
      <w:pPr>
        <w:rPr>
          <w:lang w:val="pl-PL"/>
        </w:rPr>
      </w:pPr>
    </w:p>
    <w:sectPr w:rsidR="00496551" w:rsidRPr="00BA5498">
      <w:head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62EA4" w14:textId="77777777" w:rsidR="004C50C8" w:rsidRDefault="004C50C8">
      <w:r>
        <w:separator/>
      </w:r>
    </w:p>
  </w:endnote>
  <w:endnote w:type="continuationSeparator" w:id="0">
    <w:p w14:paraId="7C700FEE" w14:textId="77777777" w:rsidR="004C50C8" w:rsidRDefault="004C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FB9A3" w14:textId="77777777" w:rsidR="004C50C8" w:rsidRDefault="004C50C8">
      <w:r>
        <w:separator/>
      </w:r>
    </w:p>
  </w:footnote>
  <w:footnote w:type="continuationSeparator" w:id="0">
    <w:p w14:paraId="0DF3B76D" w14:textId="77777777" w:rsidR="004C50C8" w:rsidRDefault="004C50C8">
      <w:r>
        <w:continuationSeparator/>
      </w:r>
    </w:p>
  </w:footnote>
  <w:footnote w:id="1">
    <w:p w14:paraId="4BCCDC2D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D278204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B39ADC" w14:textId="77777777" w:rsidR="00BA5498" w:rsidRDefault="00BA5498" w:rsidP="008F15EA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48C7BB" w14:textId="77777777" w:rsidR="00BA5498" w:rsidRDefault="00BA5498" w:rsidP="008F15EA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B233AA8" w14:textId="77777777" w:rsidR="00BA5498" w:rsidRDefault="00BA5498" w:rsidP="008F15EA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8E2430" w14:textId="77777777" w:rsidR="00BA5498" w:rsidRDefault="00BA5498" w:rsidP="008F15EA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0F0127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AC2C75" w14:textId="77777777" w:rsidR="00BA5498" w:rsidRDefault="00BA5498" w:rsidP="008F15EA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7323E92" w14:textId="77777777" w:rsidR="00BA5498" w:rsidRDefault="00BA5498" w:rsidP="008F15EA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975E7A" w14:textId="77777777" w:rsidR="00BA5498" w:rsidRDefault="00BA5498" w:rsidP="008F15EA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3103655" w14:textId="77777777" w:rsidR="00BA5498" w:rsidRDefault="00BA5498" w:rsidP="008F15EA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00FD59" w14:textId="77777777" w:rsidR="00BA5498" w:rsidRDefault="00BA5498" w:rsidP="008F15EA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040817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2B73325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931F5A5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CA9A7AA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391EDD0" w14:textId="77777777" w:rsidR="00BA5498" w:rsidRDefault="00BA5498" w:rsidP="008F15EA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05D2238" w14:textId="77777777" w:rsidR="00BA5498" w:rsidRDefault="00BA5498" w:rsidP="008F15EA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FF6C07F" w14:textId="77777777" w:rsidR="00BA5498" w:rsidRDefault="00BA5498" w:rsidP="008F15EA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8438F3E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2DB25D3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C46E37F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69262CC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8E4CF8D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CFB2AD7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AA7530D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5029BE2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C702931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5E92CE5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D6C1CD6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128C4" w14:textId="7108706E" w:rsidR="00F752FA" w:rsidRDefault="0071066F" w:rsidP="00F752FA">
    <w:pPr>
      <w:pStyle w:val="Nagwek"/>
      <w:jc w:val="center"/>
    </w:pPr>
    <w:r>
      <w:rPr>
        <w:noProof/>
      </w:rPr>
      <w:pict w14:anchorId="3BEF93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C96255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68FF5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4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EE21ADC"/>
    <w:multiLevelType w:val="hybridMultilevel"/>
    <w:tmpl w:val="FCA0374A"/>
    <w:lvl w:ilvl="0" w:tplc="041850D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EF4467"/>
    <w:multiLevelType w:val="hybridMultilevel"/>
    <w:tmpl w:val="C3288A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472FAC"/>
    <w:multiLevelType w:val="hybridMultilevel"/>
    <w:tmpl w:val="EF0E768A"/>
    <w:lvl w:ilvl="0" w:tplc="BDB205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AC4417"/>
    <w:multiLevelType w:val="hybridMultilevel"/>
    <w:tmpl w:val="4BB848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4C6B31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156946">
    <w:abstractNumId w:val="10"/>
  </w:num>
  <w:num w:numId="2" w16cid:durableId="777531549">
    <w:abstractNumId w:val="24"/>
  </w:num>
  <w:num w:numId="3" w16cid:durableId="430780359">
    <w:abstractNumId w:val="5"/>
  </w:num>
  <w:num w:numId="4" w16cid:durableId="781919629">
    <w:abstractNumId w:val="8"/>
  </w:num>
  <w:num w:numId="5" w16cid:durableId="355620104">
    <w:abstractNumId w:val="31"/>
  </w:num>
  <w:num w:numId="6" w16cid:durableId="1238370278">
    <w:abstractNumId w:val="21"/>
  </w:num>
  <w:num w:numId="7" w16cid:durableId="685255959">
    <w:abstractNumId w:val="23"/>
  </w:num>
  <w:num w:numId="8" w16cid:durableId="5501937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61209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355804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04308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06645111">
    <w:abstractNumId w:val="14"/>
  </w:num>
  <w:num w:numId="13" w16cid:durableId="881601543">
    <w:abstractNumId w:val="29"/>
  </w:num>
  <w:num w:numId="14" w16cid:durableId="907805587">
    <w:abstractNumId w:val="13"/>
  </w:num>
  <w:num w:numId="15" w16cid:durableId="1478305090">
    <w:abstractNumId w:val="16"/>
  </w:num>
  <w:num w:numId="16" w16cid:durableId="331102550">
    <w:abstractNumId w:val="4"/>
  </w:num>
  <w:num w:numId="17" w16cid:durableId="1372336827">
    <w:abstractNumId w:val="19"/>
  </w:num>
  <w:num w:numId="18" w16cid:durableId="1875733597">
    <w:abstractNumId w:val="6"/>
  </w:num>
  <w:num w:numId="19" w16cid:durableId="2131044764">
    <w:abstractNumId w:val="11"/>
  </w:num>
  <w:num w:numId="20" w16cid:durableId="2043895837">
    <w:abstractNumId w:val="30"/>
  </w:num>
  <w:num w:numId="21" w16cid:durableId="2138446084">
    <w:abstractNumId w:val="15"/>
  </w:num>
  <w:num w:numId="22" w16cid:durableId="1715427977">
    <w:abstractNumId w:val="32"/>
  </w:num>
  <w:num w:numId="23" w16cid:durableId="1959095188">
    <w:abstractNumId w:val="3"/>
  </w:num>
  <w:num w:numId="24" w16cid:durableId="1758282080">
    <w:abstractNumId w:val="12"/>
  </w:num>
  <w:num w:numId="25" w16cid:durableId="935678490">
    <w:abstractNumId w:val="27"/>
  </w:num>
  <w:num w:numId="26" w16cid:durableId="4201755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0994216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281900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9582968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1327068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004826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68059784">
    <w:abstractNumId w:val="18"/>
  </w:num>
  <w:num w:numId="33" w16cid:durableId="1567689920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0C8"/>
    <w:rsid w:val="000033EA"/>
    <w:rsid w:val="0002427A"/>
    <w:rsid w:val="0002467C"/>
    <w:rsid w:val="000273D3"/>
    <w:rsid w:val="00040A7A"/>
    <w:rsid w:val="00073D76"/>
    <w:rsid w:val="000936CA"/>
    <w:rsid w:val="00097182"/>
    <w:rsid w:val="000B1A00"/>
    <w:rsid w:val="000C0F66"/>
    <w:rsid w:val="000F4362"/>
    <w:rsid w:val="000F56C0"/>
    <w:rsid w:val="001764D4"/>
    <w:rsid w:val="0019043A"/>
    <w:rsid w:val="001A3031"/>
    <w:rsid w:val="001F341B"/>
    <w:rsid w:val="002117AE"/>
    <w:rsid w:val="00217D50"/>
    <w:rsid w:val="002430FD"/>
    <w:rsid w:val="00267340"/>
    <w:rsid w:val="00275C59"/>
    <w:rsid w:val="0027661D"/>
    <w:rsid w:val="002C4D9B"/>
    <w:rsid w:val="00325604"/>
    <w:rsid w:val="00337165"/>
    <w:rsid w:val="00364BE9"/>
    <w:rsid w:val="0037399C"/>
    <w:rsid w:val="003974EB"/>
    <w:rsid w:val="003C6167"/>
    <w:rsid w:val="003F1749"/>
    <w:rsid w:val="00496551"/>
    <w:rsid w:val="004A692C"/>
    <w:rsid w:val="004C4EC3"/>
    <w:rsid w:val="004C50C8"/>
    <w:rsid w:val="00512FD2"/>
    <w:rsid w:val="00523F87"/>
    <w:rsid w:val="00526694"/>
    <w:rsid w:val="00593CEB"/>
    <w:rsid w:val="005A1579"/>
    <w:rsid w:val="005B350E"/>
    <w:rsid w:val="005C6D38"/>
    <w:rsid w:val="005D2104"/>
    <w:rsid w:val="00614C95"/>
    <w:rsid w:val="00615101"/>
    <w:rsid w:val="00655CF2"/>
    <w:rsid w:val="00660027"/>
    <w:rsid w:val="0069339E"/>
    <w:rsid w:val="006F51B5"/>
    <w:rsid w:val="006F5E42"/>
    <w:rsid w:val="006F7905"/>
    <w:rsid w:val="0071066F"/>
    <w:rsid w:val="00714CDF"/>
    <w:rsid w:val="00714F51"/>
    <w:rsid w:val="007278AE"/>
    <w:rsid w:val="00731F6E"/>
    <w:rsid w:val="00742928"/>
    <w:rsid w:val="007719F0"/>
    <w:rsid w:val="00795068"/>
    <w:rsid w:val="007A2EF1"/>
    <w:rsid w:val="007B00D4"/>
    <w:rsid w:val="007D703B"/>
    <w:rsid w:val="00800261"/>
    <w:rsid w:val="00841B63"/>
    <w:rsid w:val="00864961"/>
    <w:rsid w:val="0086736E"/>
    <w:rsid w:val="00877E43"/>
    <w:rsid w:val="008D3AF3"/>
    <w:rsid w:val="008E0730"/>
    <w:rsid w:val="008E4D4E"/>
    <w:rsid w:val="008F15EA"/>
    <w:rsid w:val="0092337E"/>
    <w:rsid w:val="0092730E"/>
    <w:rsid w:val="0094020F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741CD"/>
    <w:rsid w:val="00A85D3E"/>
    <w:rsid w:val="00AA7F39"/>
    <w:rsid w:val="00AF7449"/>
    <w:rsid w:val="00B82B23"/>
    <w:rsid w:val="00BA1B11"/>
    <w:rsid w:val="00BA5498"/>
    <w:rsid w:val="00BD0C12"/>
    <w:rsid w:val="00BD5E3D"/>
    <w:rsid w:val="00C04CF7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221CB"/>
    <w:rsid w:val="00D432AD"/>
    <w:rsid w:val="00D46DCD"/>
    <w:rsid w:val="00D70657"/>
    <w:rsid w:val="00D90ED3"/>
    <w:rsid w:val="00D9696A"/>
    <w:rsid w:val="00D97E9A"/>
    <w:rsid w:val="00DD0EDB"/>
    <w:rsid w:val="00DE0F57"/>
    <w:rsid w:val="00DE2464"/>
    <w:rsid w:val="00E13592"/>
    <w:rsid w:val="00E256BD"/>
    <w:rsid w:val="00E27575"/>
    <w:rsid w:val="00E3334C"/>
    <w:rsid w:val="00E33CFD"/>
    <w:rsid w:val="00E41EFD"/>
    <w:rsid w:val="00E4751B"/>
    <w:rsid w:val="00E47968"/>
    <w:rsid w:val="00E719EE"/>
    <w:rsid w:val="00E828B9"/>
    <w:rsid w:val="00E874DC"/>
    <w:rsid w:val="00EC0867"/>
    <w:rsid w:val="00ED7A5A"/>
    <w:rsid w:val="00EE6740"/>
    <w:rsid w:val="00EF0390"/>
    <w:rsid w:val="00F735E6"/>
    <w:rsid w:val="00F752FA"/>
    <w:rsid w:val="00FB4F4A"/>
    <w:rsid w:val="00FC404C"/>
    <w:rsid w:val="00FC54DC"/>
    <w:rsid w:val="00FF0788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  <w14:docId w14:val="12DB62ED"/>
  <w15:chartTrackingRefBased/>
  <w15:docId w15:val="{89C2A1FF-B965-4399-8D8B-BB4977084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customStyle="1" w:styleId="default">
    <w:name w:val="default"/>
    <w:basedOn w:val="Normalny"/>
    <w:rsid w:val="008F15EA"/>
    <w:pPr>
      <w:spacing w:before="100" w:beforeAutospacing="1" w:after="100" w:afterAutospacing="1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3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11</Pages>
  <Words>3640</Words>
  <Characters>26085</Characters>
  <Application>Microsoft Office Word</Application>
  <DocSecurity>0</DocSecurity>
  <Lines>217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29666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3</cp:revision>
  <cp:lastPrinted>1899-12-31T23:00:00Z</cp:lastPrinted>
  <dcterms:created xsi:type="dcterms:W3CDTF">2022-12-07T13:45:00Z</dcterms:created>
  <dcterms:modified xsi:type="dcterms:W3CDTF">2022-12-08T09:07:00Z</dcterms:modified>
</cp:coreProperties>
</file>