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0D440" w14:textId="77777777" w:rsidR="00FB7F50" w:rsidRPr="002245BE" w:rsidRDefault="000233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233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23349">
        <w:rPr>
          <w:sz w:val="22"/>
          <w:szCs w:val="22"/>
        </w:rPr>
        <w:t>2022-12-08</w:t>
      </w:r>
    </w:p>
    <w:p w14:paraId="4CCB8E4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81D9993" w14:textId="77777777" w:rsidR="00FB7F50" w:rsidRPr="002245BE" w:rsidRDefault="00023349" w:rsidP="00FB7F50">
      <w:pPr>
        <w:spacing w:after="40"/>
        <w:rPr>
          <w:b/>
          <w:bCs/>
          <w:sz w:val="22"/>
          <w:szCs w:val="22"/>
        </w:rPr>
      </w:pPr>
      <w:r w:rsidRPr="0002334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2997232" w14:textId="77777777" w:rsidR="00FB7F50" w:rsidRPr="002245BE" w:rsidRDefault="00023349" w:rsidP="00FB7F50">
      <w:pPr>
        <w:rPr>
          <w:sz w:val="22"/>
          <w:szCs w:val="22"/>
        </w:rPr>
      </w:pPr>
      <w:r w:rsidRPr="0002334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023349">
        <w:rPr>
          <w:sz w:val="22"/>
          <w:szCs w:val="22"/>
        </w:rPr>
        <w:t>66</w:t>
      </w:r>
    </w:p>
    <w:p w14:paraId="33BEC12E" w14:textId="77777777" w:rsidR="00FB7F50" w:rsidRPr="002245BE" w:rsidRDefault="00023349" w:rsidP="00FB7F50">
      <w:pPr>
        <w:rPr>
          <w:sz w:val="22"/>
          <w:szCs w:val="22"/>
        </w:rPr>
      </w:pPr>
      <w:r w:rsidRPr="0002334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023349">
        <w:rPr>
          <w:sz w:val="22"/>
          <w:szCs w:val="22"/>
        </w:rPr>
        <w:t>Kraków</w:t>
      </w:r>
    </w:p>
    <w:p w14:paraId="3805D37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28E0FDC" w14:textId="0487F025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E145E95" w14:textId="1E7D5B3D" w:rsidR="00037EED" w:rsidRDefault="00037EED" w:rsidP="00FB7F50">
      <w:pPr>
        <w:jc w:val="both"/>
        <w:rPr>
          <w:bCs/>
          <w:sz w:val="18"/>
          <w:szCs w:val="18"/>
        </w:rPr>
      </w:pPr>
    </w:p>
    <w:p w14:paraId="4A21F638" w14:textId="0AAC3503" w:rsidR="00037EED" w:rsidRPr="002245BE" w:rsidRDefault="00037EED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SZP.271.1009/23/2022</w:t>
      </w:r>
    </w:p>
    <w:p w14:paraId="2F035B6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ED5D775" w14:textId="700ABFA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37EED">
        <w:rPr>
          <w:b/>
          <w:sz w:val="28"/>
        </w:rPr>
        <w:t xml:space="preserve"> </w:t>
      </w:r>
      <w:r w:rsidR="00037EED" w:rsidRPr="00037EED">
        <w:rPr>
          <w:bCs/>
          <w:sz w:val="28"/>
        </w:rPr>
        <w:t>– dot. zad. 61, 62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23349" w:rsidRPr="00607F9B" w14:paraId="6647F855" w14:textId="77777777" w:rsidTr="00D94B79">
        <w:trPr>
          <w:trHeight w:val="638"/>
        </w:trPr>
        <w:tc>
          <w:tcPr>
            <w:tcW w:w="959" w:type="dxa"/>
            <w:shd w:val="clear" w:color="auto" w:fill="auto"/>
          </w:tcPr>
          <w:p w14:paraId="5CB76BF5" w14:textId="77777777" w:rsidR="00023349" w:rsidRPr="00607F9B" w:rsidRDefault="00023349" w:rsidP="00D94B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B588A6" w14:textId="77777777" w:rsidR="00023349" w:rsidRPr="00607F9B" w:rsidRDefault="00023349" w:rsidP="00D94B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334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3349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3349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0EBF4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23349" w:rsidRPr="00023349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23349" w:rsidRPr="00023349">
        <w:rPr>
          <w:sz w:val="22"/>
          <w:szCs w:val="22"/>
        </w:rPr>
        <w:t>(</w:t>
      </w:r>
      <w:proofErr w:type="spellStart"/>
      <w:r w:rsidR="00023349" w:rsidRPr="00023349">
        <w:rPr>
          <w:sz w:val="22"/>
          <w:szCs w:val="22"/>
        </w:rPr>
        <w:t>t.j</w:t>
      </w:r>
      <w:proofErr w:type="spellEnd"/>
      <w:r w:rsidR="00023349" w:rsidRPr="00023349">
        <w:rPr>
          <w:sz w:val="22"/>
          <w:szCs w:val="22"/>
        </w:rPr>
        <w:t xml:space="preserve">. Dz.U. z 2021r. poz. 1129 z </w:t>
      </w:r>
      <w:proofErr w:type="spellStart"/>
      <w:r w:rsidR="00023349" w:rsidRPr="00023349">
        <w:rPr>
          <w:sz w:val="22"/>
          <w:szCs w:val="22"/>
        </w:rPr>
        <w:t>późn</w:t>
      </w:r>
      <w:proofErr w:type="spellEnd"/>
      <w:r w:rsidR="00023349" w:rsidRPr="00023349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23349" w14:paraId="25FDD56A" w14:textId="77777777" w:rsidTr="00D94B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ACCDDEF" w14:textId="77777777" w:rsidR="00023349" w:rsidRPr="001D1EEC" w:rsidRDefault="00023349" w:rsidP="00D94B7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23349">
              <w:rPr>
                <w:b/>
                <w:sz w:val="22"/>
                <w:szCs w:val="22"/>
              </w:rPr>
              <w:t>Eclipse</w:t>
            </w:r>
            <w:proofErr w:type="spellEnd"/>
            <w:r w:rsidRPr="0002334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23349">
              <w:rPr>
                <w:b/>
                <w:sz w:val="22"/>
                <w:szCs w:val="22"/>
              </w:rPr>
              <w:t>Boluk</w:t>
            </w:r>
            <w:proofErr w:type="spellEnd"/>
            <w:r w:rsidRPr="00023349">
              <w:rPr>
                <w:b/>
                <w:sz w:val="22"/>
                <w:szCs w:val="22"/>
              </w:rPr>
              <w:t>-Sobolewska Spółka komandytowa</w:t>
            </w:r>
          </w:p>
          <w:p w14:paraId="606AFD41" w14:textId="77777777" w:rsidR="00023349" w:rsidRPr="001D1EEC" w:rsidRDefault="00023349" w:rsidP="00D94B79">
            <w:pPr>
              <w:spacing w:line="276" w:lineRule="auto"/>
              <w:rPr>
                <w:bCs/>
                <w:sz w:val="22"/>
                <w:szCs w:val="22"/>
              </w:rPr>
            </w:pPr>
            <w:r w:rsidRPr="00023349">
              <w:rPr>
                <w:bCs/>
                <w:sz w:val="22"/>
                <w:szCs w:val="22"/>
              </w:rPr>
              <w:t>prof. M. Życzkowskiego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23349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23349">
              <w:rPr>
                <w:bCs/>
                <w:sz w:val="22"/>
                <w:szCs w:val="22"/>
              </w:rPr>
              <w:t>31-864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23349">
              <w:rPr>
                <w:bCs/>
                <w:sz w:val="22"/>
                <w:szCs w:val="22"/>
              </w:rPr>
              <w:t>Kraków</w:t>
            </w:r>
          </w:p>
          <w:p w14:paraId="038281E1" w14:textId="77777777" w:rsidR="00023349" w:rsidRDefault="00023349" w:rsidP="00D94B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BD515B" w14:textId="77777777" w:rsidR="00023349" w:rsidRPr="00211A34" w:rsidRDefault="00023349" w:rsidP="00D94B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23349">
              <w:rPr>
                <w:color w:val="000000"/>
                <w:sz w:val="22"/>
                <w:szCs w:val="22"/>
              </w:rPr>
              <w:t>61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23349">
              <w:rPr>
                <w:color w:val="000000"/>
                <w:sz w:val="22"/>
                <w:szCs w:val="22"/>
              </w:rPr>
              <w:t>Zadanie 61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23349">
              <w:rPr>
                <w:b/>
                <w:sz w:val="22"/>
                <w:szCs w:val="22"/>
              </w:rPr>
              <w:t>432 628.56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9E6E7E0" w14:textId="77777777" w:rsidR="00023349" w:rsidRPr="00D168A0" w:rsidRDefault="00023349" w:rsidP="00D94B7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A5A51B7" w14:textId="77777777" w:rsidR="00023349" w:rsidRDefault="00023349" w:rsidP="00D94B7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233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023349" w14:paraId="75F28924" w14:textId="77777777" w:rsidTr="00D94B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5F1079F" w14:textId="77777777" w:rsidR="00023349" w:rsidRPr="001D1EEC" w:rsidRDefault="00023349" w:rsidP="00D94B7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23349">
              <w:rPr>
                <w:b/>
                <w:sz w:val="22"/>
                <w:szCs w:val="22"/>
              </w:rPr>
              <w:t>Eclipse</w:t>
            </w:r>
            <w:proofErr w:type="spellEnd"/>
            <w:r w:rsidRPr="0002334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23349">
              <w:rPr>
                <w:b/>
                <w:sz w:val="22"/>
                <w:szCs w:val="22"/>
              </w:rPr>
              <w:t>Boluk</w:t>
            </w:r>
            <w:proofErr w:type="spellEnd"/>
            <w:r w:rsidRPr="00023349">
              <w:rPr>
                <w:b/>
                <w:sz w:val="22"/>
                <w:szCs w:val="22"/>
              </w:rPr>
              <w:t>-Sobolewska Spółka komandytowa</w:t>
            </w:r>
          </w:p>
          <w:p w14:paraId="5ABE1682" w14:textId="77777777" w:rsidR="00023349" w:rsidRPr="001D1EEC" w:rsidRDefault="00023349" w:rsidP="00D94B79">
            <w:pPr>
              <w:spacing w:line="276" w:lineRule="auto"/>
              <w:rPr>
                <w:bCs/>
                <w:sz w:val="22"/>
                <w:szCs w:val="22"/>
              </w:rPr>
            </w:pPr>
            <w:r w:rsidRPr="00023349">
              <w:rPr>
                <w:bCs/>
                <w:sz w:val="22"/>
                <w:szCs w:val="22"/>
              </w:rPr>
              <w:t>prof. M. Życzkowskiego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23349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23349">
              <w:rPr>
                <w:bCs/>
                <w:sz w:val="22"/>
                <w:szCs w:val="22"/>
              </w:rPr>
              <w:t>31-864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23349">
              <w:rPr>
                <w:bCs/>
                <w:sz w:val="22"/>
                <w:szCs w:val="22"/>
              </w:rPr>
              <w:t>Kraków</w:t>
            </w:r>
          </w:p>
          <w:p w14:paraId="49725876" w14:textId="77777777" w:rsidR="00023349" w:rsidRDefault="00023349" w:rsidP="00D94B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B87B89" w14:textId="77777777" w:rsidR="00023349" w:rsidRPr="00211A34" w:rsidRDefault="00023349" w:rsidP="00D94B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23349">
              <w:rPr>
                <w:color w:val="000000"/>
                <w:sz w:val="22"/>
                <w:szCs w:val="22"/>
              </w:rPr>
              <w:t>62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23349">
              <w:rPr>
                <w:color w:val="000000"/>
                <w:sz w:val="22"/>
                <w:szCs w:val="22"/>
              </w:rPr>
              <w:t>Zadanie 62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23349">
              <w:rPr>
                <w:b/>
                <w:sz w:val="22"/>
                <w:szCs w:val="22"/>
              </w:rPr>
              <w:t>3 024.00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681A5A" w14:textId="77777777" w:rsidR="00023349" w:rsidRPr="00D168A0" w:rsidRDefault="00023349" w:rsidP="00D94B7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6C7B188" w14:textId="77777777" w:rsidR="00023349" w:rsidRDefault="00023349" w:rsidP="00D94B7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233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7484290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1778732" w14:textId="77777777" w:rsidTr="00596EA3">
        <w:tc>
          <w:tcPr>
            <w:tcW w:w="2169" w:type="dxa"/>
            <w:shd w:val="clear" w:color="auto" w:fill="F3F3F3"/>
          </w:tcPr>
          <w:p w14:paraId="0D26002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5E19F1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BA0AF3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E6E888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23349" w:rsidRPr="00834EF4" w14:paraId="34E85149" w14:textId="77777777" w:rsidTr="00D94B79">
        <w:tc>
          <w:tcPr>
            <w:tcW w:w="2169" w:type="dxa"/>
            <w:shd w:val="clear" w:color="auto" w:fill="auto"/>
          </w:tcPr>
          <w:p w14:paraId="788C901D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23349">
              <w:rPr>
                <w:sz w:val="20"/>
                <w:szCs w:val="20"/>
              </w:rPr>
              <w:t>Zadanie 61</w:t>
            </w:r>
          </w:p>
        </w:tc>
        <w:tc>
          <w:tcPr>
            <w:tcW w:w="2793" w:type="dxa"/>
            <w:shd w:val="clear" w:color="auto" w:fill="auto"/>
          </w:tcPr>
          <w:p w14:paraId="4381A6A4" w14:textId="77777777" w:rsidR="00023349" w:rsidRPr="00211A34" w:rsidRDefault="00023349" w:rsidP="00D94B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23349">
              <w:rPr>
                <w:b/>
                <w:bCs/>
                <w:sz w:val="20"/>
                <w:szCs w:val="20"/>
              </w:rPr>
              <w:t>Eclipse</w:t>
            </w:r>
            <w:proofErr w:type="spellEnd"/>
            <w:r w:rsidRPr="0002334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23349">
              <w:rPr>
                <w:b/>
                <w:bCs/>
                <w:sz w:val="20"/>
                <w:szCs w:val="20"/>
              </w:rPr>
              <w:t>Boluk</w:t>
            </w:r>
            <w:proofErr w:type="spellEnd"/>
            <w:r w:rsidRPr="00023349">
              <w:rPr>
                <w:b/>
                <w:bCs/>
                <w:sz w:val="20"/>
                <w:szCs w:val="20"/>
              </w:rPr>
              <w:t>-Sobolewska Spółka komandytowa</w:t>
            </w:r>
          </w:p>
          <w:p w14:paraId="5FE2B007" w14:textId="77777777" w:rsidR="00023349" w:rsidRPr="00211A34" w:rsidRDefault="00023349" w:rsidP="00D94B79">
            <w:pPr>
              <w:rPr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lastRenderedPageBreak/>
              <w:t>prof. M.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18</w:t>
            </w:r>
          </w:p>
          <w:p w14:paraId="1687DD34" w14:textId="77777777" w:rsidR="00023349" w:rsidRPr="00211A34" w:rsidRDefault="00023349" w:rsidP="00D94B79">
            <w:pPr>
              <w:spacing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53DD380" w14:textId="77777777" w:rsidR="00023349" w:rsidRPr="00023349" w:rsidRDefault="00023349" w:rsidP="00D94B79">
            <w:pPr>
              <w:spacing w:before="40" w:after="40"/>
              <w:rPr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lastRenderedPageBreak/>
              <w:t>1 - Cena - 80.00</w:t>
            </w:r>
          </w:p>
          <w:p w14:paraId="5FE7DDDE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2 - Jakość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377DF7" w14:textId="77777777" w:rsidR="00023349" w:rsidRPr="00211A34" w:rsidRDefault="00023349" w:rsidP="00D94B79">
            <w:pPr>
              <w:jc w:val="center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 xml:space="preserve">  100,00</w:t>
            </w:r>
          </w:p>
        </w:tc>
      </w:tr>
      <w:tr w:rsidR="00023349" w:rsidRPr="00834EF4" w14:paraId="08F18AB5" w14:textId="77777777" w:rsidTr="00D94B79">
        <w:tc>
          <w:tcPr>
            <w:tcW w:w="2169" w:type="dxa"/>
            <w:shd w:val="clear" w:color="auto" w:fill="auto"/>
          </w:tcPr>
          <w:p w14:paraId="4F832E37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23349">
              <w:rPr>
                <w:sz w:val="20"/>
                <w:szCs w:val="20"/>
              </w:rPr>
              <w:t>Zadanie 61</w:t>
            </w:r>
          </w:p>
        </w:tc>
        <w:tc>
          <w:tcPr>
            <w:tcW w:w="2793" w:type="dxa"/>
            <w:shd w:val="clear" w:color="auto" w:fill="auto"/>
          </w:tcPr>
          <w:p w14:paraId="7690E5DE" w14:textId="77777777" w:rsidR="00023349" w:rsidRPr="00211A34" w:rsidRDefault="00023349" w:rsidP="00D94B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23349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023349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2FCF7973" w14:textId="77777777" w:rsidR="00023349" w:rsidRPr="00211A34" w:rsidRDefault="00023349" w:rsidP="00D94B79">
            <w:pPr>
              <w:rPr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14</w:t>
            </w:r>
          </w:p>
          <w:p w14:paraId="4572F7BC" w14:textId="77777777" w:rsidR="00023349" w:rsidRPr="00211A34" w:rsidRDefault="00023349" w:rsidP="00D94B79">
            <w:pPr>
              <w:spacing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696C1A9" w14:textId="77777777" w:rsidR="00023349" w:rsidRPr="00023349" w:rsidRDefault="00023349" w:rsidP="00D94B79">
            <w:pPr>
              <w:spacing w:before="40" w:after="40"/>
              <w:rPr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1 - Cena - 72.21</w:t>
            </w:r>
          </w:p>
          <w:p w14:paraId="40904C7B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2 - Jakość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D2ED96" w14:textId="77777777" w:rsidR="00023349" w:rsidRPr="00211A34" w:rsidRDefault="00023349" w:rsidP="00D94B79">
            <w:pPr>
              <w:jc w:val="center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 xml:space="preserve">  92,21</w:t>
            </w:r>
          </w:p>
        </w:tc>
      </w:tr>
      <w:tr w:rsidR="00023349" w:rsidRPr="00834EF4" w14:paraId="28FCCCA1" w14:textId="77777777" w:rsidTr="00D94B79">
        <w:tc>
          <w:tcPr>
            <w:tcW w:w="2169" w:type="dxa"/>
            <w:shd w:val="clear" w:color="auto" w:fill="auto"/>
          </w:tcPr>
          <w:p w14:paraId="3562F4EE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23349">
              <w:rPr>
                <w:sz w:val="20"/>
                <w:szCs w:val="20"/>
              </w:rPr>
              <w:t>Zadanie 61</w:t>
            </w:r>
          </w:p>
        </w:tc>
        <w:tc>
          <w:tcPr>
            <w:tcW w:w="2793" w:type="dxa"/>
            <w:shd w:val="clear" w:color="auto" w:fill="auto"/>
          </w:tcPr>
          <w:p w14:paraId="305B2AA0" w14:textId="77777777" w:rsidR="00023349" w:rsidRPr="00211A34" w:rsidRDefault="00023349" w:rsidP="00D94B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23349">
              <w:rPr>
                <w:b/>
                <w:bCs/>
                <w:sz w:val="20"/>
                <w:szCs w:val="20"/>
              </w:rPr>
              <w:t>Medlab</w:t>
            </w:r>
            <w:proofErr w:type="spellEnd"/>
            <w:r w:rsidRPr="00023349">
              <w:rPr>
                <w:b/>
                <w:bCs/>
                <w:sz w:val="20"/>
                <w:szCs w:val="20"/>
              </w:rPr>
              <w:t xml:space="preserve"> Products Spółka z ograniczoną odpowiedzialnością</w:t>
            </w:r>
          </w:p>
          <w:p w14:paraId="347EFFA3" w14:textId="77777777" w:rsidR="00023349" w:rsidRPr="00211A34" w:rsidRDefault="00023349" w:rsidP="00D94B79">
            <w:pPr>
              <w:rPr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Gałczyńskiego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8</w:t>
            </w:r>
          </w:p>
          <w:p w14:paraId="0721DCF2" w14:textId="77777777" w:rsidR="00023349" w:rsidRPr="00211A34" w:rsidRDefault="00023349" w:rsidP="00D94B79">
            <w:pPr>
              <w:spacing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Raszyn</w:t>
            </w:r>
          </w:p>
        </w:tc>
        <w:tc>
          <w:tcPr>
            <w:tcW w:w="2976" w:type="dxa"/>
            <w:shd w:val="clear" w:color="auto" w:fill="auto"/>
          </w:tcPr>
          <w:p w14:paraId="3925E364" w14:textId="77777777" w:rsidR="00023349" w:rsidRPr="00023349" w:rsidRDefault="00023349" w:rsidP="00D94B79">
            <w:pPr>
              <w:spacing w:before="40" w:after="40"/>
              <w:rPr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1 - Cena - 0.00</w:t>
            </w:r>
          </w:p>
          <w:p w14:paraId="7D9144FF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10EA64" w14:textId="77777777" w:rsidR="00023349" w:rsidRPr="00211A34" w:rsidRDefault="00023349" w:rsidP="00D94B79">
            <w:pPr>
              <w:jc w:val="center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 xml:space="preserve">  0,00</w:t>
            </w:r>
          </w:p>
        </w:tc>
      </w:tr>
      <w:tr w:rsidR="00023349" w:rsidRPr="00834EF4" w14:paraId="151387ED" w14:textId="77777777" w:rsidTr="00D94B79">
        <w:tc>
          <w:tcPr>
            <w:tcW w:w="2169" w:type="dxa"/>
            <w:shd w:val="clear" w:color="auto" w:fill="auto"/>
          </w:tcPr>
          <w:p w14:paraId="05430F37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23349">
              <w:rPr>
                <w:sz w:val="20"/>
                <w:szCs w:val="20"/>
              </w:rPr>
              <w:t>Zadanie 62</w:t>
            </w:r>
          </w:p>
        </w:tc>
        <w:tc>
          <w:tcPr>
            <w:tcW w:w="2793" w:type="dxa"/>
            <w:shd w:val="clear" w:color="auto" w:fill="auto"/>
          </w:tcPr>
          <w:p w14:paraId="78AB5278" w14:textId="77777777" w:rsidR="00023349" w:rsidRPr="00211A34" w:rsidRDefault="00023349" w:rsidP="00D94B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23349">
              <w:rPr>
                <w:b/>
                <w:bCs/>
                <w:sz w:val="20"/>
                <w:szCs w:val="20"/>
              </w:rPr>
              <w:t>Eclipse</w:t>
            </w:r>
            <w:proofErr w:type="spellEnd"/>
            <w:r w:rsidRPr="0002334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23349">
              <w:rPr>
                <w:b/>
                <w:bCs/>
                <w:sz w:val="20"/>
                <w:szCs w:val="20"/>
              </w:rPr>
              <w:t>Boluk</w:t>
            </w:r>
            <w:proofErr w:type="spellEnd"/>
            <w:r w:rsidRPr="00023349">
              <w:rPr>
                <w:b/>
                <w:bCs/>
                <w:sz w:val="20"/>
                <w:szCs w:val="20"/>
              </w:rPr>
              <w:t>-Sobolewska Spółka komandytowa</w:t>
            </w:r>
          </w:p>
          <w:p w14:paraId="5F87CD36" w14:textId="77777777" w:rsidR="00023349" w:rsidRPr="00211A34" w:rsidRDefault="00023349" w:rsidP="00D94B79">
            <w:pPr>
              <w:rPr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prof. M.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18</w:t>
            </w:r>
          </w:p>
          <w:p w14:paraId="77D88820" w14:textId="77777777" w:rsidR="00023349" w:rsidRPr="00211A34" w:rsidRDefault="00023349" w:rsidP="00D94B79">
            <w:pPr>
              <w:spacing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8EB28F6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8F5098" w14:textId="77777777" w:rsidR="00023349" w:rsidRPr="00211A34" w:rsidRDefault="00023349" w:rsidP="00D94B79">
            <w:pPr>
              <w:jc w:val="center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 xml:space="preserve">  100,00</w:t>
            </w:r>
          </w:p>
        </w:tc>
      </w:tr>
      <w:tr w:rsidR="00023349" w:rsidRPr="00834EF4" w14:paraId="490AC43E" w14:textId="77777777" w:rsidTr="00D94B79">
        <w:tc>
          <w:tcPr>
            <w:tcW w:w="2169" w:type="dxa"/>
            <w:shd w:val="clear" w:color="auto" w:fill="auto"/>
          </w:tcPr>
          <w:p w14:paraId="29524520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23349">
              <w:rPr>
                <w:sz w:val="20"/>
                <w:szCs w:val="20"/>
              </w:rPr>
              <w:t>Zadanie 62</w:t>
            </w:r>
          </w:p>
        </w:tc>
        <w:tc>
          <w:tcPr>
            <w:tcW w:w="2793" w:type="dxa"/>
            <w:shd w:val="clear" w:color="auto" w:fill="auto"/>
          </w:tcPr>
          <w:p w14:paraId="54329A2D" w14:textId="77777777" w:rsidR="00023349" w:rsidRPr="00211A34" w:rsidRDefault="00023349" w:rsidP="00D94B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23349">
              <w:rPr>
                <w:b/>
                <w:bCs/>
                <w:sz w:val="20"/>
                <w:szCs w:val="20"/>
              </w:rPr>
              <w:t>Medlab</w:t>
            </w:r>
            <w:proofErr w:type="spellEnd"/>
            <w:r w:rsidRPr="00023349">
              <w:rPr>
                <w:b/>
                <w:bCs/>
                <w:sz w:val="20"/>
                <w:szCs w:val="20"/>
              </w:rPr>
              <w:t xml:space="preserve"> Products Spółka z ograniczoną odpowiedzialnością</w:t>
            </w:r>
          </w:p>
          <w:p w14:paraId="3451A5B9" w14:textId="77777777" w:rsidR="00023349" w:rsidRPr="00211A34" w:rsidRDefault="00023349" w:rsidP="00D94B79">
            <w:pPr>
              <w:rPr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Gałczyńskiego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8</w:t>
            </w:r>
          </w:p>
          <w:p w14:paraId="3B4F859F" w14:textId="77777777" w:rsidR="00023349" w:rsidRPr="00211A34" w:rsidRDefault="00023349" w:rsidP="00D94B79">
            <w:pPr>
              <w:spacing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3349">
              <w:rPr>
                <w:sz w:val="20"/>
                <w:szCs w:val="20"/>
              </w:rPr>
              <w:t>Raszyn</w:t>
            </w:r>
          </w:p>
        </w:tc>
        <w:tc>
          <w:tcPr>
            <w:tcW w:w="2976" w:type="dxa"/>
            <w:shd w:val="clear" w:color="auto" w:fill="auto"/>
          </w:tcPr>
          <w:p w14:paraId="74C5EF50" w14:textId="77777777" w:rsidR="00023349" w:rsidRPr="00211A34" w:rsidRDefault="00023349" w:rsidP="00D94B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>1 - Cena - 93.33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7AC5FF" w14:textId="77777777" w:rsidR="00023349" w:rsidRPr="00211A34" w:rsidRDefault="00023349" w:rsidP="00D94B79">
            <w:pPr>
              <w:jc w:val="center"/>
              <w:rPr>
                <w:color w:val="000000"/>
                <w:sz w:val="20"/>
                <w:szCs w:val="20"/>
              </w:rPr>
            </w:pPr>
            <w:r w:rsidRPr="00023349">
              <w:rPr>
                <w:sz w:val="20"/>
                <w:szCs w:val="20"/>
              </w:rPr>
              <w:t xml:space="preserve">  93,33</w:t>
            </w:r>
          </w:p>
        </w:tc>
      </w:tr>
    </w:tbl>
    <w:p w14:paraId="3D175AFC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5AAAF" w14:textId="77777777" w:rsidR="005B5449" w:rsidRDefault="005B5449">
      <w:r>
        <w:separator/>
      </w:r>
    </w:p>
  </w:endnote>
  <w:endnote w:type="continuationSeparator" w:id="0">
    <w:p w14:paraId="59DB97C4" w14:textId="77777777" w:rsidR="005B5449" w:rsidRDefault="005B5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5687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199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31B1C9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23C8A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925F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4E8E6" w14:textId="77777777" w:rsidR="005B5449" w:rsidRDefault="005B5449">
      <w:r>
        <w:separator/>
      </w:r>
    </w:p>
  </w:footnote>
  <w:footnote w:type="continuationSeparator" w:id="0">
    <w:p w14:paraId="51378431" w14:textId="77777777" w:rsidR="005B5449" w:rsidRDefault="005B5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EB25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FC66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F55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449"/>
    <w:rsid w:val="00022322"/>
    <w:rsid w:val="00023349"/>
    <w:rsid w:val="00037EED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B5449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68178"/>
  <w15:chartTrackingRefBased/>
  <w15:docId w15:val="{464D5F02-EC76-47E3-A67C-476FDA7FF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377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2022-12-08T10:34:00Z</dcterms:created>
  <dcterms:modified xsi:type="dcterms:W3CDTF">2022-12-08T10:37:00Z</dcterms:modified>
</cp:coreProperties>
</file>