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76663AB3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604792">
        <w:rPr>
          <w:b/>
          <w:i w:val="0"/>
          <w:szCs w:val="24"/>
        </w:rPr>
        <w:t>8</w:t>
      </w:r>
    </w:p>
    <w:p w14:paraId="324B7C0D" w14:textId="6CB70719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3B2B22">
        <w:rPr>
          <w:rFonts w:ascii="Times New Roman" w:eastAsia="Times New Roman" w:hAnsi="Times New Roman"/>
          <w:b/>
          <w:sz w:val="24"/>
          <w:szCs w:val="24"/>
          <w:lang w:eastAsia="pl-PL"/>
        </w:rPr>
        <w:t>/</w:t>
      </w:r>
      <w:r w:rsidR="003B3AE5">
        <w:rPr>
          <w:rFonts w:ascii="Times New Roman" w:eastAsia="Times New Roman" w:hAnsi="Times New Roman"/>
          <w:b/>
          <w:sz w:val="24"/>
          <w:szCs w:val="24"/>
          <w:lang w:eastAsia="pl-PL"/>
        </w:rPr>
        <w:t>57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D43CF5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5C1AD432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>"</w:t>
      </w:r>
      <w:r w:rsidR="003B3AE5" w:rsidRPr="003B3AE5">
        <w:rPr>
          <w:b/>
          <w:color w:val="000000"/>
        </w:rPr>
        <w:t>Wykonanie przeglądów okresowych sprzętu medycznego na potrzeby Oddziałów Szpitalnych (34 grupy)</w:t>
      </w:r>
      <w:r w:rsidR="00C22869" w:rsidRPr="00C22869">
        <w:rPr>
          <w:b/>
          <w:color w:val="000000"/>
        </w:rPr>
        <w:t>".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58A491F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  <w:r w:rsidR="00EB5481">
              <w:rPr>
                <w:rFonts w:ascii="Times New Roman" w:hAnsi="Times New Roman"/>
              </w:rPr>
              <w:t>…</w:t>
            </w:r>
          </w:p>
          <w:p w14:paraId="207E10FD" w14:textId="69EEBAF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268A7625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144AB450" w14:textId="0E39C35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35E68579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28C28CE7" w14:textId="53B48B39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</w:t>
            </w:r>
            <w:r w:rsidR="00EB5481">
              <w:rPr>
                <w:rFonts w:ascii="Times New Roman" w:hAnsi="Times New Roman"/>
              </w:rPr>
              <w:t>…..</w:t>
            </w:r>
            <w:r w:rsidRPr="00282023">
              <w:rPr>
                <w:rFonts w:ascii="Times New Roman" w:hAnsi="Times New Roman"/>
              </w:rPr>
              <w:t>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3C7F7C87" w:rsidR="00080844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01D926CE" w14:textId="02B26590" w:rsidR="00EB5481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10EEE5B0" w14:textId="37EE4708" w:rsidR="00EB5481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B27D5AA" w14:textId="77777777" w:rsidR="00EB5481" w:rsidRPr="00282023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29636D72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</w:t>
            </w:r>
            <w:r w:rsidR="00EB5481" w:rsidRPr="00EB5481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Dz.U. z 202</w:t>
            </w:r>
            <w:r w:rsidR="001E52D1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2</w:t>
            </w:r>
            <w:r w:rsidR="00EB5481" w:rsidRPr="00EB5481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r. poz. </w:t>
            </w:r>
            <w:r w:rsidR="001E52D1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1710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) - dalej: ustawa Pzp</w:t>
            </w:r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2DAC7A1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007BEDDC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7A55E39F" w14:textId="3B165C1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648623C5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</w:t>
            </w:r>
            <w:r w:rsidR="00EB5481">
              <w:rPr>
                <w:rFonts w:ascii="Times New Roman" w:hAnsi="Times New Roman"/>
              </w:rPr>
              <w:t>..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3CEFB7DF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6E08EF81" w14:textId="6AFE5836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2A46DE18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348815D3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3348FD42" w14:textId="2A9DEFC3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57E651C9" w14:textId="77777777" w:rsidR="00F750EC" w:rsidRDefault="00E27ABB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</w:t>
      </w:r>
    </w:p>
    <w:p w14:paraId="5A027AA6" w14:textId="77777777" w:rsidR="00F750EC" w:rsidRDefault="00F750EC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5DE4AAF5" w14:textId="4C4D73C2" w:rsidR="00025386" w:rsidRPr="00EB5481" w:rsidRDefault="00F750EC" w:rsidP="00D43C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color w:val="FF0000"/>
          <w:sz w:val="18"/>
          <w:szCs w:val="19"/>
          <w:lang w:eastAsia="pl-PL"/>
        </w:rPr>
        <w:t xml:space="preserve">Dokument </w:t>
      </w:r>
      <w:r w:rsidR="00D43CF5" w:rsidRPr="00D43CF5">
        <w:rPr>
          <w:rFonts w:ascii="Times New Roman" w:eastAsia="Times New Roman" w:hAnsi="Times New Roman"/>
          <w:iCs/>
          <w:color w:val="FF0000"/>
          <w:sz w:val="18"/>
          <w:szCs w:val="19"/>
          <w:lang w:eastAsia="pl-PL"/>
        </w:rPr>
        <w:t>musi być opatrzony, przez osobę lub osoby uprawnione do reprezentowania wykonawcy, kwalifikowanym podpisem elektronicznym lub podpisem zaufanym lub podpisem osobistym (e-dowód)</w:t>
      </w:r>
    </w:p>
    <w:sectPr w:rsidR="00025386" w:rsidRPr="00EB5481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F503F" w14:textId="77777777" w:rsidR="00B22D80" w:rsidRDefault="00B22D80" w:rsidP="00025386">
      <w:pPr>
        <w:spacing w:after="0" w:line="240" w:lineRule="auto"/>
      </w:pPr>
      <w:r>
        <w:separator/>
      </w:r>
    </w:p>
  </w:endnote>
  <w:endnote w:type="continuationSeparator" w:id="0">
    <w:p w14:paraId="7308156B" w14:textId="77777777" w:rsidR="00B22D80" w:rsidRDefault="00B22D8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0CEA3" w14:textId="77777777" w:rsidR="00B22D80" w:rsidRDefault="00B22D80" w:rsidP="00025386">
      <w:pPr>
        <w:spacing w:after="0" w:line="240" w:lineRule="auto"/>
      </w:pPr>
      <w:r>
        <w:separator/>
      </w:r>
    </w:p>
  </w:footnote>
  <w:footnote w:type="continuationSeparator" w:id="0">
    <w:p w14:paraId="1EFC2B4A" w14:textId="77777777" w:rsidR="00B22D80" w:rsidRDefault="00B22D8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B5D13"/>
    <w:rsid w:val="001C2314"/>
    <w:rsid w:val="001E52D1"/>
    <w:rsid w:val="001F6FB4"/>
    <w:rsid w:val="0022161F"/>
    <w:rsid w:val="00244BF2"/>
    <w:rsid w:val="00255B29"/>
    <w:rsid w:val="00273B02"/>
    <w:rsid w:val="00282023"/>
    <w:rsid w:val="002D444E"/>
    <w:rsid w:val="00360B0B"/>
    <w:rsid w:val="00394B67"/>
    <w:rsid w:val="003A2339"/>
    <w:rsid w:val="003B2B22"/>
    <w:rsid w:val="003B3AE5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5D1859"/>
    <w:rsid w:val="00600A2C"/>
    <w:rsid w:val="00604792"/>
    <w:rsid w:val="006140AF"/>
    <w:rsid w:val="00657A47"/>
    <w:rsid w:val="00745A44"/>
    <w:rsid w:val="00746715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9E66B1"/>
    <w:rsid w:val="00A02540"/>
    <w:rsid w:val="00A56A6F"/>
    <w:rsid w:val="00AA1DAC"/>
    <w:rsid w:val="00AE17AC"/>
    <w:rsid w:val="00AE4806"/>
    <w:rsid w:val="00B22D80"/>
    <w:rsid w:val="00B2669E"/>
    <w:rsid w:val="00B33B31"/>
    <w:rsid w:val="00B40D0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0409B"/>
    <w:rsid w:val="00D1017B"/>
    <w:rsid w:val="00D43CF5"/>
    <w:rsid w:val="00D55FC4"/>
    <w:rsid w:val="00D92325"/>
    <w:rsid w:val="00DA03EB"/>
    <w:rsid w:val="00DB3618"/>
    <w:rsid w:val="00DC587A"/>
    <w:rsid w:val="00DD562F"/>
    <w:rsid w:val="00DE73DD"/>
    <w:rsid w:val="00E27ABB"/>
    <w:rsid w:val="00E810A0"/>
    <w:rsid w:val="00E86D3B"/>
    <w:rsid w:val="00E91C42"/>
    <w:rsid w:val="00EA034B"/>
    <w:rsid w:val="00EB5481"/>
    <w:rsid w:val="00EB63C5"/>
    <w:rsid w:val="00F334B4"/>
    <w:rsid w:val="00F750EC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6</cp:revision>
  <cp:lastPrinted>2021-08-02T11:29:00Z</cp:lastPrinted>
  <dcterms:created xsi:type="dcterms:W3CDTF">2021-12-28T11:20:00Z</dcterms:created>
  <dcterms:modified xsi:type="dcterms:W3CDTF">2022-12-05T12:43:00Z</dcterms:modified>
</cp:coreProperties>
</file>