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79B0A" w14:textId="071737A8" w:rsidR="002F0EFA" w:rsidRPr="00033780" w:rsidRDefault="002F0EFA" w:rsidP="002F0EFA">
      <w:pPr>
        <w:jc w:val="right"/>
        <w:rPr>
          <w:sz w:val="22"/>
          <w:szCs w:val="22"/>
        </w:rPr>
      </w:pPr>
      <w:r w:rsidRPr="00033780">
        <w:rPr>
          <w:sz w:val="22"/>
          <w:szCs w:val="22"/>
        </w:rPr>
        <w:t>Kraków dnia</w:t>
      </w:r>
      <w:r w:rsidRPr="00152A44">
        <w:rPr>
          <w:sz w:val="22"/>
          <w:szCs w:val="22"/>
        </w:rPr>
        <w:t>: 2022-1</w:t>
      </w:r>
      <w:r>
        <w:rPr>
          <w:sz w:val="22"/>
          <w:szCs w:val="22"/>
        </w:rPr>
        <w:t>2</w:t>
      </w:r>
      <w:r w:rsidRPr="00152A44">
        <w:rPr>
          <w:sz w:val="22"/>
          <w:szCs w:val="22"/>
        </w:rPr>
        <w:t>-0</w:t>
      </w:r>
      <w:r>
        <w:rPr>
          <w:sz w:val="22"/>
          <w:szCs w:val="22"/>
        </w:rPr>
        <w:t>7</w:t>
      </w:r>
    </w:p>
    <w:p w14:paraId="09A3858F" w14:textId="77777777" w:rsidR="002F0EFA" w:rsidRPr="00033780" w:rsidRDefault="002F0EFA" w:rsidP="002F0EFA">
      <w:pPr>
        <w:jc w:val="right"/>
        <w:rPr>
          <w:sz w:val="22"/>
          <w:szCs w:val="22"/>
        </w:rPr>
      </w:pPr>
    </w:p>
    <w:p w14:paraId="614777E5" w14:textId="77777777" w:rsidR="002F0EFA" w:rsidRPr="00033780" w:rsidRDefault="002F0EFA" w:rsidP="002F0EFA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Akademia Górniczo - Hutnicza</w:t>
      </w:r>
    </w:p>
    <w:p w14:paraId="0DCF67D5" w14:textId="77777777" w:rsidR="002F0EFA" w:rsidRPr="00033780" w:rsidRDefault="002F0EFA" w:rsidP="002F0EFA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im. Stanisława Staszica w Krakowie</w:t>
      </w:r>
    </w:p>
    <w:p w14:paraId="68CF0F79" w14:textId="77777777" w:rsidR="002F0EFA" w:rsidRPr="00033780" w:rsidRDefault="002F0EFA" w:rsidP="002F0EFA">
      <w:pPr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Dział Zamówień Publicznych</w:t>
      </w:r>
    </w:p>
    <w:p w14:paraId="6A917E87" w14:textId="77777777" w:rsidR="002F0EFA" w:rsidRPr="00033780" w:rsidRDefault="002F0EFA" w:rsidP="002F0EFA">
      <w:pPr>
        <w:rPr>
          <w:sz w:val="22"/>
          <w:szCs w:val="22"/>
        </w:rPr>
      </w:pPr>
      <w:r w:rsidRPr="00033780">
        <w:rPr>
          <w:sz w:val="22"/>
          <w:szCs w:val="22"/>
        </w:rPr>
        <w:t>Al. Mickiewicza 30</w:t>
      </w:r>
    </w:p>
    <w:p w14:paraId="6AAFFE9F" w14:textId="77777777" w:rsidR="002F0EFA" w:rsidRPr="00033780" w:rsidRDefault="002F0EFA" w:rsidP="002F0EFA">
      <w:pPr>
        <w:rPr>
          <w:sz w:val="22"/>
          <w:szCs w:val="22"/>
        </w:rPr>
      </w:pPr>
      <w:r w:rsidRPr="00033780">
        <w:rPr>
          <w:sz w:val="22"/>
          <w:szCs w:val="22"/>
        </w:rPr>
        <w:t>30-059 Kraków</w:t>
      </w:r>
    </w:p>
    <w:p w14:paraId="7CC80415" w14:textId="77777777" w:rsidR="002F0EFA" w:rsidRPr="00033780" w:rsidRDefault="002F0EFA" w:rsidP="002F0EFA">
      <w:pPr>
        <w:pStyle w:val="Nagwek"/>
        <w:tabs>
          <w:tab w:val="clear" w:pos="4536"/>
        </w:tabs>
        <w:rPr>
          <w:sz w:val="22"/>
          <w:szCs w:val="22"/>
        </w:rPr>
      </w:pPr>
      <w:r w:rsidRPr="00033780">
        <w:rPr>
          <w:sz w:val="22"/>
          <w:szCs w:val="22"/>
        </w:rPr>
        <w:tab/>
        <w:t xml:space="preserve"> </w:t>
      </w:r>
    </w:p>
    <w:p w14:paraId="2051902B" w14:textId="77777777" w:rsidR="002F0EFA" w:rsidRPr="00033780" w:rsidRDefault="002F0EFA" w:rsidP="002F0EF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1482E1" w14:textId="77777777" w:rsidR="002F0EFA" w:rsidRPr="00033780" w:rsidRDefault="002F0EFA" w:rsidP="002F0EFA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033780">
        <w:rPr>
          <w:b/>
          <w:sz w:val="22"/>
          <w:szCs w:val="22"/>
        </w:rPr>
        <w:t>WYKONAWCY</w:t>
      </w:r>
    </w:p>
    <w:p w14:paraId="51EDF9F5" w14:textId="77777777" w:rsidR="002F0EFA" w:rsidRPr="00033780" w:rsidRDefault="002F0EFA" w:rsidP="002F0EFA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033780">
        <w:rPr>
          <w:sz w:val="22"/>
          <w:szCs w:val="22"/>
        </w:rPr>
        <w:t>ubiegający się o zamówienie publiczne</w:t>
      </w:r>
    </w:p>
    <w:p w14:paraId="319B0E89" w14:textId="77777777" w:rsidR="002F0EFA" w:rsidRPr="00033780" w:rsidRDefault="002F0EFA" w:rsidP="002F0EFA">
      <w:pPr>
        <w:pStyle w:val="Nagwek"/>
        <w:tabs>
          <w:tab w:val="clear" w:pos="4536"/>
        </w:tabs>
        <w:rPr>
          <w:sz w:val="22"/>
          <w:szCs w:val="22"/>
        </w:rPr>
      </w:pPr>
    </w:p>
    <w:p w14:paraId="24897224" w14:textId="77777777" w:rsidR="002F0EFA" w:rsidRPr="00033780" w:rsidRDefault="002F0EFA" w:rsidP="002F0EF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C96C9" w14:textId="0FFA6490" w:rsidR="002F0EFA" w:rsidRDefault="002F0EFA" w:rsidP="002F0EFA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33780">
        <w:rPr>
          <w:rFonts w:ascii="Times New Roman" w:hAnsi="Times New Roman"/>
          <w:sz w:val="22"/>
          <w:szCs w:val="22"/>
        </w:rPr>
        <w:t>WYJAŚNIENIA TREŚCI SWZ_</w:t>
      </w:r>
      <w:r w:rsidR="00071418">
        <w:rPr>
          <w:rFonts w:ascii="Times New Roman" w:hAnsi="Times New Roman"/>
          <w:sz w:val="22"/>
          <w:szCs w:val="22"/>
        </w:rPr>
        <w:t>1</w:t>
      </w:r>
    </w:p>
    <w:p w14:paraId="5A617057" w14:textId="77777777" w:rsidR="002F0EFA" w:rsidRPr="00033780" w:rsidRDefault="002F0EFA" w:rsidP="002F0EFA"/>
    <w:p w14:paraId="671F92D8" w14:textId="11B204EC" w:rsidR="002F0EFA" w:rsidRDefault="002F0EFA" w:rsidP="002F0EFA">
      <w:pPr>
        <w:jc w:val="both"/>
        <w:rPr>
          <w:b/>
          <w:sz w:val="22"/>
          <w:szCs w:val="22"/>
        </w:rPr>
      </w:pPr>
      <w:r w:rsidRPr="00033780">
        <w:rPr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 w:rsidRPr="00033780">
        <w:rPr>
          <w:sz w:val="22"/>
          <w:szCs w:val="22"/>
        </w:rPr>
        <w:t>Pzp</w:t>
      </w:r>
      <w:proofErr w:type="spellEnd"/>
      <w:r w:rsidRPr="00033780">
        <w:rPr>
          <w:b/>
          <w:sz w:val="22"/>
          <w:szCs w:val="22"/>
        </w:rPr>
        <w:t xml:space="preserve"> </w:t>
      </w:r>
      <w:r w:rsidRPr="00033780">
        <w:rPr>
          <w:bCs/>
          <w:sz w:val="22"/>
          <w:szCs w:val="22"/>
        </w:rPr>
        <w:t>na</w:t>
      </w:r>
      <w:r w:rsidRPr="00033780">
        <w:rPr>
          <w:b/>
          <w:sz w:val="22"/>
          <w:szCs w:val="22"/>
        </w:rPr>
        <w:t xml:space="preserve"> </w:t>
      </w:r>
      <w:r w:rsidRPr="00033780">
        <w:rPr>
          <w:bCs/>
          <w:sz w:val="22"/>
          <w:szCs w:val="22"/>
        </w:rPr>
        <w:t>”</w:t>
      </w:r>
      <w:r w:rsidRPr="00033780">
        <w:rPr>
          <w:b/>
          <w:bCs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Pr="00033780">
        <w:rPr>
          <w:b/>
          <w:bCs/>
          <w:sz w:val="22"/>
          <w:szCs w:val="22"/>
        </w:rPr>
        <w:t>DigiCamp</w:t>
      </w:r>
      <w:proofErr w:type="spellEnd"/>
      <w:r w:rsidRPr="00033780">
        <w:rPr>
          <w:b/>
          <w:bCs/>
          <w:sz w:val="22"/>
          <w:szCs w:val="22"/>
        </w:rPr>
        <w:t xml:space="preserve"> w</w:t>
      </w:r>
      <w:r>
        <w:rPr>
          <w:b/>
          <w:bCs/>
          <w:sz w:val="22"/>
          <w:szCs w:val="22"/>
        </w:rPr>
        <w:t> </w:t>
      </w:r>
      <w:r w:rsidRPr="00033780">
        <w:rPr>
          <w:b/>
          <w:bCs/>
          <w:sz w:val="22"/>
          <w:szCs w:val="22"/>
        </w:rPr>
        <w:t>ramach programu SPINAKER NAWA - KC-zp.272-</w:t>
      </w:r>
      <w:r>
        <w:rPr>
          <w:b/>
          <w:bCs/>
          <w:sz w:val="22"/>
          <w:szCs w:val="22"/>
        </w:rPr>
        <w:t>713</w:t>
      </w:r>
      <w:r w:rsidRPr="00033780">
        <w:rPr>
          <w:b/>
          <w:bCs/>
          <w:sz w:val="22"/>
          <w:szCs w:val="22"/>
        </w:rPr>
        <w:t>/22</w:t>
      </w:r>
      <w:r w:rsidRPr="00033780">
        <w:rPr>
          <w:bCs/>
          <w:sz w:val="22"/>
          <w:szCs w:val="22"/>
        </w:rPr>
        <w:t>”</w:t>
      </w:r>
      <w:r w:rsidRPr="00033780">
        <w:rPr>
          <w:b/>
          <w:sz w:val="22"/>
          <w:szCs w:val="22"/>
        </w:rPr>
        <w:t>.</w:t>
      </w:r>
    </w:p>
    <w:p w14:paraId="41514F1F" w14:textId="77777777" w:rsidR="002F0EFA" w:rsidRPr="00033780" w:rsidRDefault="002F0EFA" w:rsidP="002F0EFA">
      <w:pPr>
        <w:jc w:val="both"/>
        <w:rPr>
          <w:sz w:val="22"/>
          <w:szCs w:val="22"/>
        </w:rPr>
      </w:pPr>
    </w:p>
    <w:p w14:paraId="67552C41" w14:textId="77777777" w:rsidR="002F0EFA" w:rsidRDefault="002F0EFA" w:rsidP="002F0EFA">
      <w:pPr>
        <w:jc w:val="both"/>
        <w:rPr>
          <w:bCs/>
          <w:sz w:val="22"/>
          <w:szCs w:val="22"/>
          <w:lang w:eastAsia="ar-SA"/>
        </w:rPr>
      </w:pPr>
      <w:r w:rsidRPr="00033780">
        <w:rPr>
          <w:sz w:val="22"/>
          <w:szCs w:val="22"/>
        </w:rPr>
        <w:t>Zamawiający, działając na podstawie art. 284 ust. 6 ustawy z dnia 11 września 2019 r. Prawo zamówień publicznych (</w:t>
      </w:r>
      <w:proofErr w:type="spellStart"/>
      <w:r w:rsidRPr="00033780">
        <w:rPr>
          <w:sz w:val="22"/>
          <w:szCs w:val="22"/>
        </w:rPr>
        <w:t>t.j</w:t>
      </w:r>
      <w:proofErr w:type="spellEnd"/>
      <w:r w:rsidRPr="00033780">
        <w:rPr>
          <w:sz w:val="22"/>
          <w:szCs w:val="22"/>
        </w:rPr>
        <w:t>. Dz.U. z 2022r. poz. 1710), udostępnia poniżej treść zapytań do Specyfikacji Warunków Zamówienia (</w:t>
      </w:r>
      <w:r w:rsidRPr="00033780">
        <w:rPr>
          <w:sz w:val="22"/>
          <w:szCs w:val="22"/>
          <w:lang w:eastAsia="ar-SA"/>
        </w:rPr>
        <w:t>zwanej dalej</w:t>
      </w:r>
      <w:r w:rsidRPr="00033780">
        <w:rPr>
          <w:b/>
          <w:sz w:val="22"/>
          <w:szCs w:val="22"/>
          <w:lang w:eastAsia="ar-SA"/>
        </w:rPr>
        <w:t xml:space="preserve"> </w:t>
      </w:r>
      <w:r w:rsidRPr="00033780">
        <w:rPr>
          <w:bCs/>
          <w:sz w:val="22"/>
          <w:szCs w:val="22"/>
          <w:lang w:eastAsia="ar-SA"/>
        </w:rPr>
        <w:t xml:space="preserve">”SWZ”) </w:t>
      </w:r>
      <w:r w:rsidRPr="00033780">
        <w:rPr>
          <w:sz w:val="22"/>
          <w:szCs w:val="22"/>
        </w:rPr>
        <w:t>wraz z wyjaśnieniami</w:t>
      </w:r>
      <w:r w:rsidRPr="00033780">
        <w:rPr>
          <w:bCs/>
          <w:sz w:val="22"/>
          <w:szCs w:val="22"/>
          <w:lang w:eastAsia="ar-SA"/>
        </w:rPr>
        <w:t>:</w:t>
      </w:r>
    </w:p>
    <w:p w14:paraId="498FAB34" w14:textId="77777777" w:rsidR="002F0EFA" w:rsidRPr="00033780" w:rsidRDefault="002F0EFA" w:rsidP="002F0EFA">
      <w:pPr>
        <w:jc w:val="both"/>
        <w:rPr>
          <w:sz w:val="22"/>
          <w:szCs w:val="22"/>
        </w:rPr>
      </w:pPr>
    </w:p>
    <w:p w14:paraId="27A7D1D1" w14:textId="77777777" w:rsidR="002F0EFA" w:rsidRPr="00033780" w:rsidRDefault="002F0EFA" w:rsidP="002F0EFA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Pytanie:</w:t>
      </w:r>
    </w:p>
    <w:p w14:paraId="7F490D24" w14:textId="48AF8304" w:rsidR="002F0EFA" w:rsidRPr="00033780" w:rsidRDefault="002F0EFA" w:rsidP="0016148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2F0EFA">
        <w:rPr>
          <w:sz w:val="22"/>
          <w:szCs w:val="22"/>
        </w:rPr>
        <w:t xml:space="preserve">Proszę o informacje jaki jest budżet na realizację filmu reklamowego i o przesłanie referencji - tak byśmy mogli stworzyć odpowiednie scenariusze, a co za tym idzie dobrać właściwie środki produkcyjne: personel, sprzęt filmowy, obsadę, lokalizacje. </w:t>
      </w:r>
    </w:p>
    <w:p w14:paraId="308A0C73" w14:textId="77777777" w:rsidR="002F0EFA" w:rsidRPr="00033780" w:rsidRDefault="002F0EFA" w:rsidP="002F0EFA">
      <w:pPr>
        <w:jc w:val="both"/>
        <w:rPr>
          <w:b/>
          <w:bCs/>
          <w:sz w:val="22"/>
          <w:szCs w:val="22"/>
        </w:rPr>
      </w:pPr>
      <w:r w:rsidRPr="00033780">
        <w:rPr>
          <w:b/>
          <w:bCs/>
          <w:sz w:val="22"/>
          <w:szCs w:val="22"/>
        </w:rPr>
        <w:t>Odpowiedź:</w:t>
      </w:r>
    </w:p>
    <w:p w14:paraId="122E193B" w14:textId="296D47BE" w:rsidR="00161484" w:rsidRDefault="002F0EFA" w:rsidP="002F0EFA">
      <w:pPr>
        <w:jc w:val="both"/>
        <w:rPr>
          <w:sz w:val="22"/>
          <w:szCs w:val="22"/>
        </w:rPr>
      </w:pPr>
      <w:r>
        <w:rPr>
          <w:sz w:val="22"/>
          <w:szCs w:val="22"/>
        </w:rPr>
        <w:t>Kwota, jaką zamawiający zamierza przeznaczyć na realizację zamówienia: 6 000,00 zł brutto.</w:t>
      </w:r>
    </w:p>
    <w:p w14:paraId="4356155A" w14:textId="77777777" w:rsidR="003861CF" w:rsidRPr="003861CF" w:rsidRDefault="003861CF" w:rsidP="003861CF">
      <w:pPr>
        <w:jc w:val="both"/>
        <w:rPr>
          <w:sz w:val="22"/>
          <w:szCs w:val="22"/>
        </w:rPr>
      </w:pPr>
      <w:r w:rsidRPr="003861CF">
        <w:rPr>
          <w:sz w:val="22"/>
          <w:szCs w:val="22"/>
        </w:rPr>
        <w:t xml:space="preserve">Zamawiający informuje, iż wszystkie wytyczne związane z zarysem merytorycznym dotyczącym klipów znajdują się w Specyfikacji Warunków Zamówienia na stronie Zamawiającego </w:t>
      </w:r>
      <w:hyperlink r:id="rId7" w:history="1">
        <w:r w:rsidRPr="003861CF">
          <w:t>www.dzp.agh.edu.pl</w:t>
        </w:r>
      </w:hyperlink>
      <w:r w:rsidRPr="003861CF">
        <w:rPr>
          <w:sz w:val="22"/>
          <w:szCs w:val="22"/>
        </w:rPr>
        <w:t xml:space="preserve"> w zakładce Dla Wykonawców - Ogłoszenia przetargowe – Ogłoszenia o zamówieniu - Usługi </w:t>
      </w:r>
    </w:p>
    <w:p w14:paraId="6065FADF" w14:textId="77777777" w:rsidR="003861CF" w:rsidRPr="00033780" w:rsidRDefault="003861CF" w:rsidP="002F0EFA">
      <w:pPr>
        <w:jc w:val="both"/>
        <w:rPr>
          <w:sz w:val="22"/>
          <w:szCs w:val="22"/>
        </w:rPr>
      </w:pPr>
    </w:p>
    <w:p w14:paraId="6333ECA3" w14:textId="77777777" w:rsidR="002F0EFA" w:rsidRPr="00033780" w:rsidRDefault="002F0EFA" w:rsidP="002F0EFA">
      <w:pPr>
        <w:ind w:left="567"/>
        <w:jc w:val="right"/>
        <w:rPr>
          <w:sz w:val="22"/>
          <w:szCs w:val="22"/>
        </w:rPr>
      </w:pPr>
    </w:p>
    <w:p w14:paraId="6120C91C" w14:textId="77777777" w:rsidR="00BE7BFD" w:rsidRPr="002F0EFA" w:rsidRDefault="00BE7BFD" w:rsidP="002F0EFA"/>
    <w:sectPr w:rsidR="00BE7BFD" w:rsidRPr="002F0EF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2174F" w14:textId="77777777" w:rsidR="006E2442" w:rsidRDefault="006E2442">
      <w:r>
        <w:separator/>
      </w:r>
    </w:p>
  </w:endnote>
  <w:endnote w:type="continuationSeparator" w:id="0">
    <w:p w14:paraId="36B01F82" w14:textId="77777777" w:rsidR="006E2442" w:rsidRDefault="006E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2D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9EB1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FBB5" w14:textId="77777777" w:rsidR="006D4AB3" w:rsidRDefault="003861CF">
    <w:pPr>
      <w:pStyle w:val="Stopka"/>
      <w:tabs>
        <w:tab w:val="clear" w:pos="4536"/>
      </w:tabs>
      <w:jc w:val="center"/>
    </w:pPr>
    <w:r>
      <w:rPr>
        <w:noProof/>
      </w:rPr>
      <w:pict w14:anchorId="4F329ECC">
        <v:line id="_x0000_s1025" style="position:absolute;left:0;text-align:left;z-index:251657728" from="-3.85pt,8.75pt" to="455.15pt,8.75pt"/>
      </w:pict>
    </w:r>
  </w:p>
  <w:p w14:paraId="57B81B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61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16D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932422" w14:textId="77777777" w:rsidR="006D4AB3" w:rsidRDefault="006D4AB3">
    <w:pPr>
      <w:pStyle w:val="Stopka"/>
      <w:tabs>
        <w:tab w:val="clear" w:pos="4536"/>
        <w:tab w:val="left" w:pos="6237"/>
      </w:tabs>
    </w:pPr>
  </w:p>
  <w:p w14:paraId="34DE14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EED66" w14:textId="77777777" w:rsidR="006E2442" w:rsidRDefault="006E2442">
      <w:r>
        <w:separator/>
      </w:r>
    </w:p>
  </w:footnote>
  <w:footnote w:type="continuationSeparator" w:id="0">
    <w:p w14:paraId="4CED22D2" w14:textId="77777777" w:rsidR="006E2442" w:rsidRDefault="006E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C165D" w14:textId="77777777" w:rsidR="002E025F" w:rsidRDefault="002E0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3B1F" w14:textId="77777777" w:rsidR="002E025F" w:rsidRDefault="002E0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415B" w14:textId="77777777" w:rsidR="002E025F" w:rsidRDefault="002E0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2495544">
    <w:abstractNumId w:val="3"/>
  </w:num>
  <w:num w:numId="2" w16cid:durableId="699009171">
    <w:abstractNumId w:val="6"/>
  </w:num>
  <w:num w:numId="3" w16cid:durableId="586428614">
    <w:abstractNumId w:val="2"/>
  </w:num>
  <w:num w:numId="4" w16cid:durableId="1715153676">
    <w:abstractNumId w:val="5"/>
  </w:num>
  <w:num w:numId="5" w16cid:durableId="627861325">
    <w:abstractNumId w:val="0"/>
  </w:num>
  <w:num w:numId="6" w16cid:durableId="1205631289">
    <w:abstractNumId w:val="1"/>
  </w:num>
  <w:num w:numId="7" w16cid:durableId="1259632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442"/>
    <w:rsid w:val="00031374"/>
    <w:rsid w:val="00071418"/>
    <w:rsid w:val="000A1097"/>
    <w:rsid w:val="000E2A8F"/>
    <w:rsid w:val="0012774F"/>
    <w:rsid w:val="00144B7A"/>
    <w:rsid w:val="00161484"/>
    <w:rsid w:val="00180C6E"/>
    <w:rsid w:val="0029606A"/>
    <w:rsid w:val="002C6A48"/>
    <w:rsid w:val="002E025F"/>
    <w:rsid w:val="002F0EFA"/>
    <w:rsid w:val="003861C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442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F7A986"/>
  <w15:chartTrackingRefBased/>
  <w15:docId w15:val="{6BB9F54B-C326-45D1-BE8C-DBBF3738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0EF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F0EFA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rsid w:val="003861C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2022-12-07T13:56:00Z</cp:lastPrinted>
  <dcterms:created xsi:type="dcterms:W3CDTF">2022-12-07T13:56:00Z</dcterms:created>
  <dcterms:modified xsi:type="dcterms:W3CDTF">2022-12-07T13:56:00Z</dcterms:modified>
</cp:coreProperties>
</file>