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0F6C4" w14:textId="7A86D71A" w:rsidR="00303AD4" w:rsidRPr="00D63C41" w:rsidRDefault="00303AD4" w:rsidP="00303AD4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2874E1" w:rsidRPr="002874E1">
        <w:rPr>
          <w:b/>
          <w:sz w:val="22"/>
          <w:szCs w:val="22"/>
        </w:rPr>
        <w:t>1</w:t>
      </w:r>
    </w:p>
    <w:p w14:paraId="6EF7771F" w14:textId="77777777"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6A1E0C4" w14:textId="77777777"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2B388676" w14:textId="77777777" w:rsidR="00303AD4" w:rsidRDefault="00303AD4" w:rsidP="00303AD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4313F7" w14:textId="77777777" w:rsidR="00900265" w:rsidRPr="00FA50AF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4C61D79A" w14:textId="77777777" w:rsidR="00900265" w:rsidRPr="00FA50AF" w:rsidRDefault="00900265" w:rsidP="0090026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09905EF" w14:textId="77777777" w:rsidR="00900265" w:rsidRPr="00FA50AF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69859D9B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45FC1FD8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745E87D1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698D61C5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FECC4B7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9438DE0" w14:textId="77777777" w:rsidR="00900265" w:rsidRPr="00C81224" w:rsidRDefault="00900265" w:rsidP="0090026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FA6ABB5" w14:textId="77777777" w:rsidR="00900265" w:rsidRPr="00C81224" w:rsidRDefault="00900265" w:rsidP="0090026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81616B9" w14:textId="77777777" w:rsidR="00900265" w:rsidRPr="00C81224" w:rsidRDefault="00900265" w:rsidP="00900265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22727420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1BDDBCF4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24A6A180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Dział Zamówień Publicznych  </w:t>
      </w:r>
    </w:p>
    <w:p w14:paraId="278E8292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Al. Mickiewicza 30 </w:t>
      </w:r>
    </w:p>
    <w:p w14:paraId="2133D111" w14:textId="77777777" w:rsidR="00900265" w:rsidRPr="00C81224" w:rsidRDefault="00900265" w:rsidP="00900265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30-059 Kraków,  </w:t>
      </w:r>
    </w:p>
    <w:p w14:paraId="15153DE5" w14:textId="77777777" w:rsidR="00303AD4" w:rsidRPr="00F61DB0" w:rsidRDefault="00303AD4" w:rsidP="00303AD4">
      <w:pPr>
        <w:ind w:firstLine="3969"/>
        <w:rPr>
          <w:b/>
          <w:sz w:val="22"/>
          <w:szCs w:val="22"/>
        </w:rPr>
      </w:pPr>
    </w:p>
    <w:p w14:paraId="6AF43AB4" w14:textId="4BC5C43B" w:rsidR="00303AD4" w:rsidRPr="00F61DB0" w:rsidRDefault="00303AD4" w:rsidP="00AF1427">
      <w:pPr>
        <w:widowControl w:val="0"/>
        <w:ind w:right="1" w:firstLine="708"/>
        <w:rPr>
          <w:sz w:val="22"/>
          <w:szCs w:val="22"/>
        </w:rPr>
      </w:pPr>
      <w:r w:rsidRPr="00F61DB0">
        <w:rPr>
          <w:sz w:val="22"/>
          <w:szCs w:val="22"/>
        </w:rPr>
        <w:t>Przystępując do postępowania o udzielenie zamówienia publicznego, którego przedmiotem jest:</w:t>
      </w:r>
      <w:r w:rsidR="00C306CA" w:rsidRPr="00F61DB0">
        <w:rPr>
          <w:sz w:val="22"/>
          <w:szCs w:val="22"/>
        </w:rPr>
        <w:t xml:space="preserve"> </w:t>
      </w:r>
      <w:r w:rsidR="00900265" w:rsidRPr="00900265">
        <w:rPr>
          <w:b/>
          <w:sz w:val="22"/>
          <w:szCs w:val="22"/>
        </w:rPr>
        <w:t>świadczenie usług medycznych z zakresu medycyny pracy dla pracowników AGH oraz badania pracowników dla celów sanitarno-epidemiologicznych w roku 2023-– KC-zp.272-</w:t>
      </w:r>
      <w:r w:rsidR="00214221">
        <w:rPr>
          <w:b/>
          <w:sz w:val="22"/>
          <w:szCs w:val="22"/>
        </w:rPr>
        <w:t>733</w:t>
      </w:r>
      <w:r w:rsidR="00900265" w:rsidRPr="00900265">
        <w:rPr>
          <w:b/>
          <w:sz w:val="22"/>
          <w:szCs w:val="22"/>
        </w:rPr>
        <w:t>/22</w:t>
      </w:r>
      <w:r w:rsidRPr="00F61DB0">
        <w:rPr>
          <w:b/>
          <w:sz w:val="22"/>
          <w:szCs w:val="22"/>
        </w:rPr>
        <w:t>,</w:t>
      </w:r>
      <w:r w:rsidR="00AF1427" w:rsidRPr="00F61DB0">
        <w:rPr>
          <w:b/>
          <w:sz w:val="22"/>
          <w:szCs w:val="22"/>
        </w:rPr>
        <w:t xml:space="preserve"> </w:t>
      </w:r>
      <w:r w:rsidR="00900265" w:rsidRPr="00900265">
        <w:rPr>
          <w:sz w:val="22"/>
          <w:szCs w:val="22"/>
        </w:rPr>
        <w:t>oferuję realizację przedmiotu zamówienia, zgodnie z zasadami określonymi w specyfikacji warunków zamówienia</w:t>
      </w:r>
      <w:r w:rsidR="00AF1427" w:rsidRPr="00F61DB0">
        <w:rPr>
          <w:sz w:val="22"/>
          <w:szCs w:val="22"/>
        </w:rPr>
        <w:t>.</w:t>
      </w:r>
    </w:p>
    <w:p w14:paraId="367CF44B" w14:textId="77777777" w:rsidR="00C306CA" w:rsidRPr="00F61DB0" w:rsidRDefault="00C306CA" w:rsidP="00303AD4">
      <w:pPr>
        <w:widowControl w:val="0"/>
        <w:rPr>
          <w:b/>
        </w:rPr>
      </w:pPr>
    </w:p>
    <w:p w14:paraId="72B4A01C" w14:textId="3DF42F6E" w:rsidR="00AF1427" w:rsidRPr="00F61DB0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eastAsia="Calibri"/>
          <w:b/>
          <w:spacing w:val="-1"/>
          <w:lang w:eastAsia="en-US"/>
        </w:rPr>
      </w:pPr>
      <w:r w:rsidRPr="00F61DB0">
        <w:rPr>
          <w:rFonts w:eastAsia="Calibri"/>
          <w:b/>
          <w:spacing w:val="-2"/>
          <w:lang w:eastAsia="en-US"/>
        </w:rPr>
        <w:t xml:space="preserve">Cena brutto </w:t>
      </w:r>
      <w:r w:rsidR="00900265">
        <w:rPr>
          <w:rFonts w:eastAsia="Calibri"/>
          <w:b/>
          <w:spacing w:val="-2"/>
          <w:lang w:eastAsia="en-US"/>
        </w:rPr>
        <w:t xml:space="preserve"> za całość przedmiotu zamówienia wynosi ………………</w:t>
      </w:r>
      <w:r w:rsidR="00A92889">
        <w:rPr>
          <w:rFonts w:eastAsia="Calibri"/>
          <w:b/>
          <w:spacing w:val="-2"/>
          <w:lang w:eastAsia="en-US"/>
        </w:rPr>
        <w:t xml:space="preserve"> </w:t>
      </w:r>
      <w:r w:rsidRPr="00F61DB0">
        <w:rPr>
          <w:rFonts w:eastAsia="Calibri"/>
          <w:b/>
          <w:lang w:eastAsia="en-US"/>
        </w:rPr>
        <w:tab/>
      </w:r>
      <w:r w:rsidRPr="00F61DB0">
        <w:rPr>
          <w:rFonts w:eastAsia="Calibri"/>
          <w:b/>
          <w:spacing w:val="-1"/>
          <w:lang w:eastAsia="en-US"/>
        </w:rPr>
        <w:t xml:space="preserve">zł </w:t>
      </w:r>
    </w:p>
    <w:p w14:paraId="166F3B39" w14:textId="77777777" w:rsidR="00AF1427" w:rsidRPr="00F61DB0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eastAsia="Calibri"/>
          <w:spacing w:val="-1"/>
          <w:lang w:eastAsia="en-US"/>
        </w:rPr>
      </w:pPr>
      <w:r w:rsidRPr="00F61DB0">
        <w:rPr>
          <w:rFonts w:eastAsia="Calibri"/>
          <w:spacing w:val="-1"/>
          <w:lang w:eastAsia="en-US"/>
        </w:rPr>
        <w:t>(słownie:…………………………………..……………………………....)</w:t>
      </w:r>
    </w:p>
    <w:p w14:paraId="443FC6A9" w14:textId="77777777" w:rsidR="00AF1427" w:rsidRPr="00F61DB0" w:rsidRDefault="00AF1427" w:rsidP="00AF1427">
      <w:pPr>
        <w:widowControl w:val="0"/>
        <w:spacing w:line="360" w:lineRule="auto"/>
      </w:pPr>
      <w:r w:rsidRPr="00F61DB0">
        <w:t>Powyższa cena zawiera właściwą stawkę podatku VAT.</w:t>
      </w:r>
    </w:p>
    <w:p w14:paraId="5DB509C6" w14:textId="77777777" w:rsidR="00303AD4" w:rsidRPr="00F61DB0" w:rsidRDefault="00303AD4" w:rsidP="00303AD4">
      <w:pPr>
        <w:pStyle w:val="Tekstpodstawowy"/>
        <w:spacing w:line="240" w:lineRule="auto"/>
      </w:pPr>
    </w:p>
    <w:p w14:paraId="0544DC9B" w14:textId="77777777" w:rsidR="00AF1427" w:rsidRPr="00F61DB0" w:rsidRDefault="00AF1427" w:rsidP="00AF1427">
      <w:pPr>
        <w:spacing w:after="200" w:line="276" w:lineRule="auto"/>
        <w:jc w:val="both"/>
        <w:rPr>
          <w:rFonts w:eastAsia="Calibri"/>
          <w:b/>
          <w:u w:val="single"/>
          <w:lang w:eastAsia="en-US"/>
        </w:rPr>
      </w:pPr>
      <w:r w:rsidRPr="00F61DB0">
        <w:rPr>
          <w:rFonts w:eastAsia="Calibri"/>
          <w:b/>
          <w:u w:val="single"/>
          <w:lang w:eastAsia="en-US"/>
        </w:rPr>
        <w:t>Dla kryterium oceny ofert:</w:t>
      </w:r>
    </w:p>
    <w:p w14:paraId="1C40A9B5" w14:textId="0B9CACB7" w:rsidR="00AF1427" w:rsidRPr="00F61DB0" w:rsidRDefault="00AF1427" w:rsidP="002C659F">
      <w:pPr>
        <w:widowControl w:val="0"/>
        <w:jc w:val="both"/>
        <w:rPr>
          <w:b/>
        </w:rPr>
      </w:pPr>
      <w:r w:rsidRPr="00F61DB0">
        <w:t xml:space="preserve">Odległość w linii prostej dwóch najbliższych placówek medycznych od </w:t>
      </w:r>
      <w:r w:rsidR="007A245F" w:rsidRPr="007A245F">
        <w:t xml:space="preserve">centralnego punktu terenu Uczelni </w:t>
      </w:r>
      <w:r w:rsidR="007A245F">
        <w:t>(</w:t>
      </w:r>
      <w:r w:rsidR="007A245F" w:rsidRPr="007A245F">
        <w:t xml:space="preserve">środek ul. Akademickiej </w:t>
      </w:r>
      <w:r w:rsidR="007A245F">
        <w:t>-</w:t>
      </w:r>
      <w:r w:rsidR="007A245F" w:rsidRPr="007A245F">
        <w:t>pomiędzy ul. Reymonta i ul. Czarnowiejską)</w:t>
      </w:r>
      <w:r w:rsidR="007A245F">
        <w:t xml:space="preserve"> </w:t>
      </w:r>
      <w:r w:rsidRPr="00F61DB0">
        <w:t xml:space="preserve">wynosi:  </w:t>
      </w:r>
    </w:p>
    <w:p w14:paraId="77BB5659" w14:textId="27CE9D55" w:rsidR="00AF1427" w:rsidRPr="00A92889" w:rsidRDefault="00AF1427" w:rsidP="002C659F">
      <w:pPr>
        <w:widowControl w:val="0"/>
        <w:jc w:val="both"/>
        <w:rPr>
          <w:i/>
          <w:sz w:val="22"/>
          <w:szCs w:val="22"/>
        </w:rPr>
      </w:pPr>
      <w:r w:rsidRPr="007A245F">
        <w:rPr>
          <w:b/>
          <w:bCs/>
        </w:rPr>
        <w:t>placówka nr 1:</w:t>
      </w:r>
      <w:r w:rsidRPr="00F61DB0">
        <w:t xml:space="preserve"> </w:t>
      </w:r>
      <w:bookmarkStart w:id="0" w:name="_Hlk119534738"/>
      <w:r w:rsidRPr="007A245F">
        <w:rPr>
          <w:b/>
          <w:bCs/>
        </w:rPr>
        <w:t>……………</w:t>
      </w:r>
      <w:r w:rsidR="007A245F" w:rsidRPr="007A245F">
        <w:rPr>
          <w:b/>
          <w:bCs/>
        </w:rPr>
        <w:t xml:space="preserve"> km</w:t>
      </w:r>
      <w:r w:rsidR="007A245F">
        <w:t xml:space="preserve"> </w:t>
      </w:r>
      <w:r w:rsidR="007A245F" w:rsidRPr="007A245F">
        <w:rPr>
          <w:i/>
          <w:iCs/>
        </w:rPr>
        <w:t>(</w:t>
      </w:r>
      <w:r w:rsidR="007A245F" w:rsidRPr="007A245F">
        <w:rPr>
          <w:i/>
          <w:iCs/>
          <w:sz w:val="22"/>
          <w:szCs w:val="22"/>
        </w:rPr>
        <w:t>proszę wpisać</w:t>
      </w:r>
      <w:r w:rsidR="007A245F">
        <w:t xml:space="preserve">) adres: </w:t>
      </w:r>
      <w:r w:rsidRPr="00F61DB0">
        <w:t>…</w:t>
      </w:r>
      <w:r w:rsidR="002C659F">
        <w:t>………………….............................</w:t>
      </w:r>
      <w:r w:rsidR="00A92889" w:rsidRPr="00A92889">
        <w:t xml:space="preserve"> </w:t>
      </w:r>
      <w:r w:rsidR="00A92889" w:rsidRPr="00A92889">
        <w:rPr>
          <w:i/>
          <w:sz w:val="22"/>
          <w:szCs w:val="22"/>
        </w:rPr>
        <w:t>(</w:t>
      </w:r>
      <w:r w:rsidR="007A245F">
        <w:rPr>
          <w:i/>
          <w:sz w:val="22"/>
          <w:szCs w:val="22"/>
        </w:rPr>
        <w:t xml:space="preserve">proszę </w:t>
      </w:r>
      <w:r w:rsidR="00A92889" w:rsidRPr="00A92889">
        <w:rPr>
          <w:i/>
          <w:sz w:val="22"/>
          <w:szCs w:val="22"/>
        </w:rPr>
        <w:t>wpisać dokładny adres</w:t>
      </w:r>
      <w:r w:rsidR="007A245F">
        <w:rPr>
          <w:i/>
          <w:sz w:val="22"/>
          <w:szCs w:val="22"/>
        </w:rPr>
        <w:t xml:space="preserve">) </w:t>
      </w:r>
      <w:r w:rsidR="00A92889" w:rsidRPr="00A92889">
        <w:rPr>
          <w:i/>
          <w:sz w:val="22"/>
          <w:szCs w:val="22"/>
        </w:rPr>
        <w:t xml:space="preserve"> </w:t>
      </w:r>
      <w:bookmarkEnd w:id="0"/>
    </w:p>
    <w:p w14:paraId="55EE8A3E" w14:textId="1FDC3BC8" w:rsidR="00A92889" w:rsidRDefault="00AF1427" w:rsidP="00A92889">
      <w:pPr>
        <w:widowControl w:val="0"/>
        <w:jc w:val="both"/>
        <w:rPr>
          <w:i/>
          <w:sz w:val="22"/>
          <w:szCs w:val="22"/>
        </w:rPr>
      </w:pPr>
      <w:r w:rsidRPr="007A245F">
        <w:rPr>
          <w:b/>
          <w:bCs/>
        </w:rPr>
        <w:t xml:space="preserve">placówka nr 2: </w:t>
      </w:r>
      <w:r w:rsidR="007A245F" w:rsidRPr="007A245F">
        <w:rPr>
          <w:b/>
          <w:bCs/>
        </w:rPr>
        <w:t>…………… km</w:t>
      </w:r>
      <w:r w:rsidR="007A245F">
        <w:t xml:space="preserve"> </w:t>
      </w:r>
      <w:r w:rsidR="007A245F" w:rsidRPr="007A245F">
        <w:rPr>
          <w:sz w:val="22"/>
          <w:szCs w:val="22"/>
        </w:rPr>
        <w:t>(</w:t>
      </w:r>
      <w:r w:rsidR="007A245F" w:rsidRPr="007A245F">
        <w:rPr>
          <w:i/>
          <w:iCs/>
          <w:sz w:val="22"/>
          <w:szCs w:val="22"/>
        </w:rPr>
        <w:t>proszę wpisać</w:t>
      </w:r>
      <w:r w:rsidR="007A245F">
        <w:t xml:space="preserve">) adres: </w:t>
      </w:r>
      <w:r w:rsidR="007A245F" w:rsidRPr="00F61DB0">
        <w:t>…</w:t>
      </w:r>
      <w:r w:rsidR="007A245F">
        <w:t>………………….............................</w:t>
      </w:r>
      <w:r w:rsidR="007A245F" w:rsidRPr="00A92889">
        <w:t xml:space="preserve"> </w:t>
      </w:r>
      <w:r w:rsidR="007A245F" w:rsidRPr="00A92889">
        <w:rPr>
          <w:i/>
          <w:sz w:val="22"/>
          <w:szCs w:val="22"/>
        </w:rPr>
        <w:t>(</w:t>
      </w:r>
      <w:r w:rsidR="007A245F">
        <w:rPr>
          <w:i/>
          <w:sz w:val="22"/>
          <w:szCs w:val="22"/>
        </w:rPr>
        <w:t xml:space="preserve">proszę </w:t>
      </w:r>
      <w:r w:rsidR="007A245F" w:rsidRPr="00A92889">
        <w:rPr>
          <w:i/>
          <w:sz w:val="22"/>
          <w:szCs w:val="22"/>
        </w:rPr>
        <w:t>wpisać dokładny adres</w:t>
      </w:r>
      <w:r w:rsidR="007A245F">
        <w:rPr>
          <w:i/>
          <w:sz w:val="22"/>
          <w:szCs w:val="22"/>
        </w:rPr>
        <w:t xml:space="preserve">) </w:t>
      </w:r>
      <w:r w:rsidR="007A245F" w:rsidRPr="00A92889">
        <w:rPr>
          <w:i/>
          <w:sz w:val="22"/>
          <w:szCs w:val="22"/>
        </w:rPr>
        <w:t xml:space="preserve"> </w:t>
      </w:r>
    </w:p>
    <w:p w14:paraId="5EEE288B" w14:textId="77777777" w:rsidR="007A245F" w:rsidRPr="00A92889" w:rsidRDefault="007A245F" w:rsidP="00A92889">
      <w:pPr>
        <w:widowControl w:val="0"/>
        <w:jc w:val="both"/>
        <w:rPr>
          <w:i/>
          <w:sz w:val="22"/>
          <w:szCs w:val="22"/>
        </w:rPr>
      </w:pPr>
    </w:p>
    <w:p w14:paraId="3B3A5E44" w14:textId="2F710D53" w:rsidR="00303AD4" w:rsidRPr="00AF1427" w:rsidRDefault="00303AD4" w:rsidP="002C659F">
      <w:pPr>
        <w:widowControl w:val="0"/>
        <w:ind w:right="1"/>
        <w:jc w:val="both"/>
        <w:rPr>
          <w:b/>
        </w:rPr>
      </w:pPr>
      <w:r w:rsidRPr="00AF1427">
        <w:rPr>
          <w:b/>
        </w:rPr>
        <w:t xml:space="preserve">Termin realizacji umowy: </w:t>
      </w:r>
      <w:r w:rsidR="00A31C39">
        <w:t>od 01.01.202</w:t>
      </w:r>
      <w:bookmarkStart w:id="1" w:name="_GoBack"/>
      <w:bookmarkEnd w:id="1"/>
      <w:r w:rsidR="00A31C39">
        <w:t>3</w:t>
      </w:r>
      <w:r w:rsidR="00900265">
        <w:t xml:space="preserve"> do 31.12.2023 r</w:t>
      </w:r>
    </w:p>
    <w:p w14:paraId="0FBEE318" w14:textId="77777777" w:rsidR="00900265" w:rsidRPr="00C81224" w:rsidRDefault="00900265" w:rsidP="00900265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 xml:space="preserve">przelewem w terminie do 21 dni od daty otrzymania faktury </w:t>
      </w:r>
      <w:r>
        <w:rPr>
          <w:sz w:val="20"/>
          <w:szCs w:val="20"/>
        </w:rPr>
        <w:t xml:space="preserve">częściowej </w:t>
      </w:r>
      <w:r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291ADBFF" w14:textId="77777777" w:rsidR="00900265" w:rsidRDefault="00900265" w:rsidP="00900265">
      <w:pPr>
        <w:rPr>
          <w:b/>
          <w:sz w:val="20"/>
          <w:szCs w:val="20"/>
          <w:u w:val="single"/>
        </w:rPr>
      </w:pPr>
    </w:p>
    <w:p w14:paraId="06769C08" w14:textId="77777777" w:rsidR="00900265" w:rsidRPr="00C81224" w:rsidRDefault="00900265" w:rsidP="00900265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F4CA2F2" w14:textId="77777777" w:rsidR="00900265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38FFDD3" w14:textId="77777777" w:rsidR="00E76805" w:rsidRDefault="00900265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Oświadczamy, że posiadamy aktualny wpis do rejestru podmiotów wykonujących działalność leczniczą zgodnie z rozporządzeniem Ministra Zdrowia z dnia 29 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marca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 201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9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 r. w sprawie szczegółowego zakresu 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lastRenderedPageBreak/>
        <w:t xml:space="preserve">danych objętych wpisem do rejestru podmiotów wykonujących działalność leczniczą oraz szczegółowego trybu postępowania w sprawach dokonywania wpisów, zmian w rejestrze oraz wykreśleń z tego rejestru </w:t>
      </w:r>
    </w:p>
    <w:p w14:paraId="652BEF3F" w14:textId="566ABE4C" w:rsidR="00A31C39" w:rsidRDefault="00900265" w:rsidP="00E76805">
      <w:pPr>
        <w:tabs>
          <w:tab w:val="left" w:pos="2520"/>
          <w:tab w:val="left" w:pos="2586"/>
        </w:tabs>
        <w:ind w:left="360"/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( Dz.U. 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2019.605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>).</w:t>
      </w:r>
    </w:p>
    <w:p w14:paraId="654FF418" w14:textId="6CBD5176" w:rsidR="009B3C48" w:rsidRPr="009B3C48" w:rsidRDefault="009B3C48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t xml:space="preserve">Oświadczamy, że </w:t>
      </w:r>
      <w:r w:rsidRPr="009B3C48">
        <w:rPr>
          <w:b/>
          <w:bCs/>
          <w:color w:val="000000"/>
          <w:sz w:val="20"/>
          <w:szCs w:val="20"/>
          <w:u w:val="single"/>
        </w:rPr>
        <w:t>posiada</w:t>
      </w:r>
      <w:r>
        <w:rPr>
          <w:b/>
          <w:bCs/>
          <w:color w:val="000000"/>
          <w:sz w:val="20"/>
          <w:szCs w:val="20"/>
          <w:u w:val="single"/>
        </w:rPr>
        <w:t>my</w:t>
      </w:r>
      <w:r w:rsidRPr="009B3C48">
        <w:rPr>
          <w:b/>
          <w:bCs/>
          <w:color w:val="000000"/>
          <w:sz w:val="20"/>
          <w:szCs w:val="20"/>
          <w:u w:val="single"/>
        </w:rPr>
        <w:t xml:space="preserve">  certyfikat  ISO 9001 lub równoważny w zakresie świadczenia usług medycyny pracy</w:t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Pr="009B3C48">
        <w:rPr>
          <w:bCs/>
          <w:color w:val="000000"/>
          <w:sz w:val="20"/>
          <w:szCs w:val="20"/>
          <w:u w:val="single"/>
        </w:rPr>
        <w:t>(w przypadku równoważności wpisać jaki ) ……………………………………….</w:t>
      </w:r>
    </w:p>
    <w:p w14:paraId="794C1272" w14:textId="72AD890A" w:rsidR="00A31C39" w:rsidRPr="00A31C39" w:rsidRDefault="00A31C39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color w:val="000000"/>
          <w:sz w:val="20"/>
          <w:szCs w:val="20"/>
          <w:u w:val="single"/>
          <w:lang w:eastAsia="ar-SA"/>
        </w:rPr>
        <w:t>Oświadczamy, że do realizacji umowy skierujemy  personel medyczny posiadający niezbędne kwalifikacje.</w:t>
      </w:r>
    </w:p>
    <w:p w14:paraId="0A13CEB2" w14:textId="677AEE8A" w:rsidR="00900265" w:rsidRPr="00C81224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34ED3FA8" w14:textId="77777777" w:rsidR="00900265" w:rsidRPr="00C81224" w:rsidRDefault="00900265" w:rsidP="00900265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0CAFE454" w14:textId="77777777" w:rsidR="00900265" w:rsidRPr="00C81224" w:rsidRDefault="00900265" w:rsidP="00900265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D72B41" w14:textId="77777777" w:rsidR="00900265" w:rsidRPr="00C81224" w:rsidRDefault="00900265" w:rsidP="00900265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A3340F" w14:textId="77777777" w:rsidR="00900265" w:rsidRPr="00C81224" w:rsidRDefault="00900265" w:rsidP="00900265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0265" w:rsidRPr="00C81224" w14:paraId="21823177" w14:textId="77777777" w:rsidTr="005B08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0D5F3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CB573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72F9E560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18397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900265" w:rsidRPr="00C81224" w14:paraId="0D9463C1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07494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51D24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BE3F0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00265" w:rsidRPr="00C81224" w14:paraId="23818425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39671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F30C9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70A6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AB7523D" w14:textId="77777777" w:rsidR="00900265" w:rsidRPr="00C81224" w:rsidRDefault="00900265" w:rsidP="00900265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25DABCFD" w14:textId="77777777" w:rsidR="00900265" w:rsidRPr="00C81224" w:rsidRDefault="00900265" w:rsidP="00900265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5390ECAF" w14:textId="77777777" w:rsidR="00900265" w:rsidRPr="00C81224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9D4C6F1" w14:textId="77777777" w:rsidR="00900265" w:rsidRPr="00C81224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72E115CA" w14:textId="77777777" w:rsidR="00900265" w:rsidRPr="00C81224" w:rsidRDefault="00900265" w:rsidP="00900265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400DEB88" w14:textId="77777777" w:rsidR="00900265" w:rsidRPr="00C81224" w:rsidRDefault="00900265" w:rsidP="00900265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711191B3" w14:textId="77777777" w:rsidR="00900265" w:rsidRPr="00C81224" w:rsidRDefault="00900265" w:rsidP="00900265">
      <w:pPr>
        <w:jc w:val="both"/>
        <w:rPr>
          <w:sz w:val="20"/>
          <w:szCs w:val="20"/>
        </w:rPr>
      </w:pPr>
    </w:p>
    <w:p w14:paraId="4A0F834D" w14:textId="77777777" w:rsidR="00900265" w:rsidRPr="009D651F" w:rsidRDefault="00900265" w:rsidP="00900265">
      <w:pPr>
        <w:jc w:val="right"/>
        <w:rPr>
          <w:sz w:val="20"/>
          <w:szCs w:val="20"/>
        </w:rPr>
      </w:pPr>
    </w:p>
    <w:p w14:paraId="502D03CD" w14:textId="77777777" w:rsidR="00900265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69F7BFB7" w14:textId="77777777" w:rsidR="00900265" w:rsidRPr="002525D6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6082AD10" w14:textId="452BD3E9" w:rsidR="00900265" w:rsidRDefault="00900265" w:rsidP="00900265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3D6D7633" w14:textId="2263BDF4" w:rsidR="00900265" w:rsidRPr="002525D6" w:rsidRDefault="00900265" w:rsidP="00900265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7F824B9B" w14:textId="77777777" w:rsidR="005B68C6" w:rsidRPr="00BE2DF1" w:rsidRDefault="005B68C6" w:rsidP="00900265"/>
    <w:sectPr w:rsidR="005B68C6" w:rsidRPr="00BE2DF1" w:rsidSect="00A92889">
      <w:footerReference w:type="default" r:id="rId7"/>
      <w:pgSz w:w="11906" w:h="16838"/>
      <w:pgMar w:top="955" w:right="1133" w:bottom="426" w:left="1276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B2930" w14:textId="77777777" w:rsidR="008E0B3A" w:rsidRDefault="008E0B3A">
      <w:r>
        <w:separator/>
      </w:r>
    </w:p>
  </w:endnote>
  <w:endnote w:type="continuationSeparator" w:id="0">
    <w:p w14:paraId="289CF983" w14:textId="77777777" w:rsidR="008E0B3A" w:rsidRDefault="008E0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EFA5F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6702E9" w14:textId="77777777" w:rsidR="008E0B3A" w:rsidRDefault="008E0B3A">
      <w:r>
        <w:separator/>
      </w:r>
    </w:p>
  </w:footnote>
  <w:footnote w:type="continuationSeparator" w:id="0">
    <w:p w14:paraId="08A37668" w14:textId="77777777" w:rsidR="008E0B3A" w:rsidRDefault="008E0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2199E"/>
    <w:multiLevelType w:val="hybridMultilevel"/>
    <w:tmpl w:val="E45E6E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E1A"/>
    <w:rsid w:val="00054254"/>
    <w:rsid w:val="001E4E1A"/>
    <w:rsid w:val="00214221"/>
    <w:rsid w:val="002874E1"/>
    <w:rsid w:val="002C659F"/>
    <w:rsid w:val="002E4F2F"/>
    <w:rsid w:val="00303AD4"/>
    <w:rsid w:val="003313BA"/>
    <w:rsid w:val="00344C99"/>
    <w:rsid w:val="00347424"/>
    <w:rsid w:val="003F4CA9"/>
    <w:rsid w:val="005168A0"/>
    <w:rsid w:val="0052192F"/>
    <w:rsid w:val="005250BF"/>
    <w:rsid w:val="00552BD8"/>
    <w:rsid w:val="005B68C6"/>
    <w:rsid w:val="005B711C"/>
    <w:rsid w:val="005B715A"/>
    <w:rsid w:val="006F2A86"/>
    <w:rsid w:val="00701678"/>
    <w:rsid w:val="007A245F"/>
    <w:rsid w:val="0081354F"/>
    <w:rsid w:val="008424F2"/>
    <w:rsid w:val="00853A0C"/>
    <w:rsid w:val="008B6A84"/>
    <w:rsid w:val="008E0B3A"/>
    <w:rsid w:val="008E7FCD"/>
    <w:rsid w:val="008F0682"/>
    <w:rsid w:val="00900265"/>
    <w:rsid w:val="00937E31"/>
    <w:rsid w:val="00942618"/>
    <w:rsid w:val="009B3C48"/>
    <w:rsid w:val="009C5BC2"/>
    <w:rsid w:val="00A31C39"/>
    <w:rsid w:val="00A56E02"/>
    <w:rsid w:val="00A87E28"/>
    <w:rsid w:val="00A92889"/>
    <w:rsid w:val="00AF1427"/>
    <w:rsid w:val="00B00E11"/>
    <w:rsid w:val="00B34256"/>
    <w:rsid w:val="00B569E7"/>
    <w:rsid w:val="00B931D9"/>
    <w:rsid w:val="00BA6D7E"/>
    <w:rsid w:val="00BE2DF1"/>
    <w:rsid w:val="00C306CA"/>
    <w:rsid w:val="00C67F16"/>
    <w:rsid w:val="00CB6D13"/>
    <w:rsid w:val="00D031BD"/>
    <w:rsid w:val="00D46C1A"/>
    <w:rsid w:val="00DE1A76"/>
    <w:rsid w:val="00DF5E9C"/>
    <w:rsid w:val="00E76805"/>
    <w:rsid w:val="00F07FDE"/>
    <w:rsid w:val="00F2345F"/>
    <w:rsid w:val="00F2452F"/>
    <w:rsid w:val="00F61DB0"/>
    <w:rsid w:val="00FC02B0"/>
    <w:rsid w:val="00FD3D68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54A4EE2"/>
  <w15:docId w15:val="{A78F779F-3012-483C-A86B-23DBE1E7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900265"/>
    <w:rPr>
      <w:rFonts w:ascii="Arial" w:hAnsi="Arial" w:cs="Arial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A31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589</Words>
  <Characters>4395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Anna Trybus</cp:lastModifiedBy>
  <cp:revision>2</cp:revision>
  <cp:lastPrinted>2022-12-06T13:52:00Z</cp:lastPrinted>
  <dcterms:created xsi:type="dcterms:W3CDTF">2022-12-06T13:52:00Z</dcterms:created>
  <dcterms:modified xsi:type="dcterms:W3CDTF">2022-12-06T13:52:00Z</dcterms:modified>
</cp:coreProperties>
</file>