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3C291461" w14:textId="77777777" w:rsidR="00114568" w:rsidRPr="00114568" w:rsidRDefault="00114568" w:rsidP="00E941C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7D7AC14F" w14:textId="37B2283E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</w:t>
      </w:r>
      <w:proofErr w:type="spellStart"/>
      <w:r w:rsidR="00E364AF" w:rsidRPr="00694AE8">
        <w:rPr>
          <w:sz w:val="22"/>
          <w:szCs w:val="22"/>
        </w:rPr>
        <w:t>Pzp</w:t>
      </w:r>
      <w:proofErr w:type="spellEnd"/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</w:t>
      </w:r>
      <w:proofErr w:type="gramStart"/>
      <w:r w:rsidR="00114568" w:rsidRPr="00114568">
        <w:rPr>
          <w:sz w:val="22"/>
          <w:szCs w:val="22"/>
        </w:rPr>
        <w:t>: ”</w:t>
      </w:r>
      <w:proofErr w:type="gramEnd"/>
      <w:r w:rsidR="00E941CB" w:rsidRPr="00E941CB">
        <w:t xml:space="preserve"> </w:t>
      </w:r>
      <w:r w:rsidR="00E941CB" w:rsidRPr="00E941CB">
        <w:rPr>
          <w:b/>
          <w:sz w:val="22"/>
          <w:szCs w:val="22"/>
        </w:rPr>
        <w:t>Świadczenie całodobowych usług transportu sanitarnego</w:t>
      </w:r>
      <w:r w:rsidR="00114568" w:rsidRPr="00114568">
        <w:rPr>
          <w:sz w:val="22"/>
          <w:szCs w:val="22"/>
        </w:rPr>
        <w:t xml:space="preserve">” – znak sprawy: </w:t>
      </w:r>
      <w:r w:rsidR="003F1CBA" w:rsidRPr="00C1764B">
        <w:rPr>
          <w:b/>
          <w:sz w:val="22"/>
          <w:szCs w:val="22"/>
        </w:rPr>
        <w:t>ZP/</w:t>
      </w:r>
      <w:r w:rsidR="007B31C7">
        <w:rPr>
          <w:b/>
          <w:sz w:val="22"/>
          <w:szCs w:val="22"/>
        </w:rPr>
        <w:t>55</w:t>
      </w:r>
      <w:r w:rsidR="003F1CBA" w:rsidRPr="00C1764B">
        <w:rPr>
          <w:b/>
          <w:sz w:val="22"/>
          <w:szCs w:val="22"/>
        </w:rPr>
        <w:t>/20</w:t>
      </w:r>
      <w:r w:rsidR="00CB2C2D" w:rsidRPr="00C1764B">
        <w:rPr>
          <w:b/>
          <w:sz w:val="22"/>
          <w:szCs w:val="22"/>
        </w:rPr>
        <w:t>2</w:t>
      </w:r>
      <w:r w:rsidR="007B31C7">
        <w:rPr>
          <w:b/>
          <w:sz w:val="22"/>
          <w:szCs w:val="22"/>
        </w:rPr>
        <w:t>2</w:t>
      </w:r>
    </w:p>
    <w:p w14:paraId="6956F52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7EC67B9" w14:textId="77777777" w:rsidR="009929AD" w:rsidRPr="009929AD" w:rsidRDefault="009929AD" w:rsidP="009929AD">
      <w:pPr>
        <w:spacing w:after="60" w:line="276" w:lineRule="auto"/>
        <w:ind w:left="284"/>
        <w:jc w:val="both"/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11314858" w:rsidR="00746074" w:rsidRPr="009929AD" w:rsidRDefault="00A0442F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9929AD">
        <w:rPr>
          <w:b/>
          <w:bCs/>
        </w:rPr>
        <w:t>I.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69"/>
        <w:gridCol w:w="1081"/>
        <w:gridCol w:w="1192"/>
        <w:gridCol w:w="1276"/>
        <w:gridCol w:w="850"/>
        <w:gridCol w:w="1134"/>
        <w:gridCol w:w="1276"/>
      </w:tblGrid>
      <w:tr w:rsidR="009C17B5" w14:paraId="7CCF0607" w14:textId="77777777" w:rsidTr="00014F1F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69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081" w:type="dxa"/>
            <w:vAlign w:val="center"/>
            <w:hideMark/>
          </w:tcPr>
          <w:p w14:paraId="02DF342A" w14:textId="2A2C0CD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w 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/ średnia ilość kilometró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iesiącu</w:t>
            </w:r>
          </w:p>
        </w:tc>
        <w:tc>
          <w:tcPr>
            <w:tcW w:w="1192" w:type="dxa"/>
            <w:vAlign w:val="center"/>
            <w:hideMark/>
          </w:tcPr>
          <w:p w14:paraId="47E0D5EC" w14:textId="7FCB645E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jednostkowa za </w:t>
            </w:r>
            <w:r w:rsidRP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1 wyjazd</w:t>
            </w:r>
            <w:r w:rsid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/ </w:t>
            </w:r>
            <w:r w:rsidRP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za 1 km</w:t>
            </w:r>
          </w:p>
        </w:tc>
        <w:tc>
          <w:tcPr>
            <w:tcW w:w="1276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40B6B86C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DCF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7C03FDFC" w14:textId="77777777" w:rsidTr="00014F1F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92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3869F800" w14:textId="77777777" w:rsidTr="00014F1F">
        <w:trPr>
          <w:gridAfter w:val="6"/>
          <w:wAfter w:w="6809" w:type="dxa"/>
        </w:trPr>
        <w:tc>
          <w:tcPr>
            <w:tcW w:w="436" w:type="dxa"/>
            <w:hideMark/>
          </w:tcPr>
          <w:p w14:paraId="40339E4A" w14:textId="77777777" w:rsidR="009C17B5" w:rsidRDefault="009C17B5" w:rsidP="00014F1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174C4C89" w14:textId="77777777" w:rsidR="009C17B5" w:rsidRPr="004D6626" w:rsidRDefault="009C17B5" w:rsidP="00014F1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sanitarny pacjentów </w:t>
            </w:r>
            <w:proofErr w:type="gramStart"/>
            <w:r w:rsidRPr="004D6626">
              <w:rPr>
                <w:sz w:val="20"/>
                <w:szCs w:val="20"/>
              </w:rPr>
              <w:t>nie wymagających</w:t>
            </w:r>
            <w:proofErr w:type="gramEnd"/>
            <w:r w:rsidRPr="004D6626">
              <w:rPr>
                <w:sz w:val="20"/>
                <w:szCs w:val="20"/>
              </w:rPr>
              <w:t xml:space="preserve"> opieki medycznej</w:t>
            </w:r>
          </w:p>
        </w:tc>
      </w:tr>
      <w:tr w:rsidR="009C17B5" w14:paraId="252B5802" w14:textId="77777777" w:rsidTr="00014F1F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969" w:type="dxa"/>
          </w:tcPr>
          <w:p w14:paraId="62B9208C" w14:textId="758D40F0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</w:t>
            </w:r>
            <w:r w:rsidRPr="004D6626">
              <w:rPr>
                <w:sz w:val="20"/>
                <w:szCs w:val="20"/>
              </w:rPr>
              <w:t xml:space="preserve"> </w:t>
            </w:r>
            <w:r>
              <w:t xml:space="preserve">- </w:t>
            </w:r>
            <w:r w:rsidRPr="009C17B5">
              <w:rPr>
                <w:sz w:val="20"/>
                <w:szCs w:val="20"/>
              </w:rPr>
              <w:t>granice administracyjne Miasta Krakowa</w:t>
            </w:r>
          </w:p>
        </w:tc>
        <w:tc>
          <w:tcPr>
            <w:tcW w:w="1081" w:type="dxa"/>
          </w:tcPr>
          <w:p w14:paraId="73228EFF" w14:textId="660772DB" w:rsidR="009C17B5" w:rsidRDefault="000F31BA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32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192" w:type="dxa"/>
          </w:tcPr>
          <w:p w14:paraId="0FD4BB4F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22841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26EA7AC0" w:rsidR="009C17B5" w:rsidRDefault="00FD7AA1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Zw.</w:t>
            </w: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6C220980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0ADC043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5999FDF" w14:textId="02319E59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II</w:t>
            </w:r>
            <w:r>
              <w:rPr>
                <w:sz w:val="20"/>
                <w:szCs w:val="20"/>
              </w:rPr>
              <w:t xml:space="preserve"> - </w:t>
            </w:r>
            <w:r>
              <w:t>p</w:t>
            </w:r>
            <w:r w:rsidRPr="009C17B5">
              <w:rPr>
                <w:sz w:val="20"/>
                <w:szCs w:val="20"/>
              </w:rPr>
              <w:t>oza granicami administracyjnymi Miasta Krakowa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1970035" w14:textId="78F20B71" w:rsidR="009C17B5" w:rsidRDefault="000F31BA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78EFD50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3CD7831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C88BE41" w14:textId="6B3A6C61" w:rsidR="009C17B5" w:rsidRDefault="00FD7AA1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F77DE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A6134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53F73B8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70D3580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76E5E1EE" w14:textId="63579455" w:rsidR="009C17B5" w:rsidRPr="004D6626" w:rsidRDefault="009C17B5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 w:rsidR="007F7C8F">
              <w:rPr>
                <w:sz w:val="20"/>
                <w:szCs w:val="20"/>
              </w:rPr>
              <w:t xml:space="preserve"> (rejon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C19675C" w14:textId="5F89DA57" w:rsidR="009C17B5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wyjazdy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259F370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0EABB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5DF1AE0" w14:textId="51F0F0F5" w:rsidR="009C17B5" w:rsidRDefault="00FD7AA1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16B31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E1E15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F7C8F" w14:paraId="574B7F04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39D169A0" w14:textId="0654A8F4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1CDF2AC" w14:textId="7C01DEB7" w:rsidR="007F7C8F" w:rsidRPr="009C17B5" w:rsidRDefault="007F7C8F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>
              <w:rPr>
                <w:sz w:val="20"/>
                <w:szCs w:val="20"/>
              </w:rPr>
              <w:t xml:space="preserve"> (poza granicami adm.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44E37844" w14:textId="5B5F46F4" w:rsidR="007F7C8F" w:rsidRDefault="00494D3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6589A2FD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3EBF6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E41465B" w14:textId="63DB601F" w:rsidR="007F7C8F" w:rsidRDefault="00FD7AA1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34E19B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BFDB4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E860226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5E2683" w14:textId="77777777" w:rsidR="009C17B5" w:rsidRDefault="009C17B5" w:rsidP="00014F1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640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2244D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012C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A6A9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60D310A" w14:textId="0961E460" w:rsidR="00746074" w:rsidRPr="00B43740" w:rsidRDefault="00746074" w:rsidP="00F43C37">
      <w:pPr>
        <w:tabs>
          <w:tab w:val="center" w:pos="7655"/>
        </w:tabs>
        <w:ind w:left="5245"/>
        <w:jc w:val="center"/>
        <w:rPr>
          <w:iCs/>
          <w:sz w:val="18"/>
          <w:szCs w:val="18"/>
        </w:rPr>
      </w:pPr>
    </w:p>
    <w:p w14:paraId="031F202F" w14:textId="026DFF3C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2A25A001" w14:textId="77777777" w:rsidTr="009C17B5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088849F0" w14:textId="521BA0B0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proofErr w:type="gramEnd"/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F8933C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3DA73FFD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4EAD5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B11A5BD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krwi i jej składników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F1005AD" w14:textId="6C9EE945" w:rsidR="009C17B5" w:rsidRDefault="00A0442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70 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6F54740D" w:rsidR="009C17B5" w:rsidRDefault="00FD7AA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4B8ED31F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D2AC187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BE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38720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A38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489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BBA7EE9" w14:textId="6430F723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5E4F0102" w14:textId="77777777" w:rsidTr="009C17B5">
        <w:tc>
          <w:tcPr>
            <w:tcW w:w="436" w:type="dxa"/>
            <w:vAlign w:val="center"/>
            <w:hideMark/>
          </w:tcPr>
          <w:p w14:paraId="7CA384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80D53D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225641A3" w14:textId="75ED41E8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220DE9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2207E83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63BFDA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1C3C11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DD2B63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7A449CC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04AFE26B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A8DC5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B1697CF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17E69481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03DBC62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14C620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A58E34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F13307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6E374F1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AE2545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7C95FFF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6E8999A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5CCAC7E6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6A63AB61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materiałów biologicznych i materiałów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CB28680" w14:textId="7BC062CF" w:rsidR="009C17B5" w:rsidRDefault="000F31BA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7DEA34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32BDA2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45BE1F3" w14:textId="0BF547F4" w:rsidR="009C17B5" w:rsidRDefault="00FD7AA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F82FE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515CF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33FFA73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5990A5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2C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842776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C70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970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877E5D2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AB86D2C" w14:textId="3618F881" w:rsidR="00746074" w:rsidRPr="00014F1F" w:rsidRDefault="00014F1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IV.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0A632D1F" w14:textId="77777777" w:rsidTr="009C17B5">
        <w:tc>
          <w:tcPr>
            <w:tcW w:w="436" w:type="dxa"/>
            <w:vAlign w:val="center"/>
            <w:hideMark/>
          </w:tcPr>
          <w:p w14:paraId="4041208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1D8AACD2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6C14C7D5" w14:textId="3150AC01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proofErr w:type="gramEnd"/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7443248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4EDD031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CD7908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58A8E74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2BE1BB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39EB7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7309E4C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D999B6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EA94D4B" w14:textId="77777777" w:rsidTr="007F7C8F">
        <w:tc>
          <w:tcPr>
            <w:tcW w:w="436" w:type="dxa"/>
            <w:tcBorders>
              <w:bottom w:val="single" w:sz="4" w:space="0" w:color="auto"/>
            </w:tcBorders>
          </w:tcPr>
          <w:p w14:paraId="19C6A50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74B4C751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564F51D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C0419E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462502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4AA948C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B59A9A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9CE175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6B6AAB2" w14:textId="77777777" w:rsidTr="007F7C8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70072A3C" w14:textId="77777777" w:rsidR="009C17B5" w:rsidRDefault="009C17B5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5DEC2087" w14:textId="77777777" w:rsidR="009C17B5" w:rsidRPr="004D6626" w:rsidRDefault="009C17B5" w:rsidP="00265143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zwykły dokumentacji medycznej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46A8C810" w14:textId="77777777" w:rsidR="009C17B5" w:rsidRDefault="009C17B5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60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40FF2AA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2DD5055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F5F87EB" w14:textId="07A2A704" w:rsidR="009C17B5" w:rsidRDefault="009202DE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EE47AD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40614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1A594643" w14:textId="77777777" w:rsidTr="007F7C8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8BF310D" w14:textId="77777777" w:rsidR="009C17B5" w:rsidRDefault="009C17B5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9703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B33F6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5EA7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49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7B56668" w14:textId="77777777"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347A591" w14:textId="73B5B705" w:rsidR="00A46111" w:rsidRPr="00014F1F" w:rsidRDefault="00014F1F" w:rsidP="00A461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7BB307D5" w14:textId="77777777" w:rsidTr="009C17B5">
        <w:tc>
          <w:tcPr>
            <w:tcW w:w="436" w:type="dxa"/>
            <w:vAlign w:val="center"/>
            <w:hideMark/>
          </w:tcPr>
          <w:p w14:paraId="4EA795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0E186F5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5A741C71" w14:textId="23214E2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 </w:t>
            </w:r>
            <w:r w:rsidR="00014F1F" w:rsidRPr="00494D3F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w</w:t>
            </w:r>
            <w:proofErr w:type="gramEnd"/>
            <w:r w:rsidR="00014F1F" w:rsidRPr="00494D3F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 xml:space="preserve"> roku</w:t>
            </w:r>
          </w:p>
        </w:tc>
        <w:tc>
          <w:tcPr>
            <w:tcW w:w="1417" w:type="dxa"/>
            <w:vAlign w:val="center"/>
            <w:hideMark/>
          </w:tcPr>
          <w:p w14:paraId="337411F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06E1EE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0A578" w14:textId="2836291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850" w:type="dxa"/>
            <w:vAlign w:val="center"/>
            <w:hideMark/>
          </w:tcPr>
          <w:p w14:paraId="7658B2B9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43CD6402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8283D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5F094E4F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30E202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42384BB5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1E4068A6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27FB5BEF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7102991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BB718B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A3AE6F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10BC4397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2179BCD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564F4F4A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8B52400" w14:textId="77777777" w:rsidTr="00014F1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E71" w14:textId="77777777" w:rsidR="009C17B5" w:rsidRDefault="009C17B5" w:rsidP="00D3339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26CD" w14:textId="70CA34FD" w:rsidR="009C17B5" w:rsidRPr="004D6626" w:rsidRDefault="009C17B5" w:rsidP="00D3339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</w:t>
            </w:r>
            <w:r>
              <w:rPr>
                <w:sz w:val="20"/>
                <w:szCs w:val="20"/>
              </w:rPr>
              <w:t>awaryjny leków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77B1" w14:textId="61FE5FBC" w:rsidR="009C17B5" w:rsidRDefault="00014F1F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wyjazdów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8677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2972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C651" w14:textId="6FD8B381" w:rsidR="009C17B5" w:rsidRDefault="00FD7AA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Zw.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EB56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13F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1694155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32FE79" w14:textId="77777777" w:rsidR="009C17B5" w:rsidRDefault="009C17B5" w:rsidP="00D3339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625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4B947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FB4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106C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09C16BED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560E41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6F201AA" w14:textId="08A73868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 xml:space="preserve">punkty I – </w:t>
      </w:r>
      <w:proofErr w:type="gramStart"/>
      <w:r w:rsidR="00014F1F">
        <w:rPr>
          <w:b/>
          <w:sz w:val="22"/>
        </w:rPr>
        <w:t>V: .</w:t>
      </w:r>
      <w:r>
        <w:rPr>
          <w:b/>
          <w:sz w:val="22"/>
        </w:rPr>
        <w:t>…</w:t>
      </w:r>
      <w:proofErr w:type="gramEnd"/>
      <w:r>
        <w:rPr>
          <w:b/>
          <w:sz w:val="22"/>
        </w:rPr>
        <w:t xml:space="preserve">…………………… </w:t>
      </w:r>
      <w:r w:rsidRPr="00014F1F">
        <w:rPr>
          <w:b/>
          <w:sz w:val="22"/>
          <w:u w:val="single"/>
        </w:rPr>
        <w:t>zł netto</w:t>
      </w:r>
      <w:r>
        <w:rPr>
          <w:b/>
          <w:sz w:val="22"/>
        </w:rPr>
        <w:t xml:space="preserve"> (słownie: …………………………………………………………………………………………………</w:t>
      </w:r>
      <w:proofErr w:type="gramStart"/>
      <w:r>
        <w:rPr>
          <w:b/>
          <w:sz w:val="22"/>
        </w:rPr>
        <w:t>…….</w:t>
      </w:r>
      <w:proofErr w:type="gramEnd"/>
      <w:r>
        <w:rPr>
          <w:b/>
          <w:sz w:val="22"/>
        </w:rPr>
        <w:t>)</w:t>
      </w:r>
    </w:p>
    <w:p w14:paraId="0D323C10" w14:textId="5454FCAD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- V</w:t>
      </w:r>
      <w:r>
        <w:rPr>
          <w:b/>
          <w:sz w:val="22"/>
        </w:rPr>
        <w:t xml:space="preserve">: ……………………… </w:t>
      </w:r>
      <w:r w:rsidRPr="00014F1F">
        <w:rPr>
          <w:b/>
          <w:sz w:val="22"/>
          <w:u w:val="single"/>
        </w:rPr>
        <w:t>zł brutto</w:t>
      </w:r>
      <w:r>
        <w:rPr>
          <w:b/>
          <w:sz w:val="22"/>
        </w:rPr>
        <w:t xml:space="preserve"> (słownie: …………………………………………………………………………………………………</w:t>
      </w:r>
      <w:proofErr w:type="gramStart"/>
      <w:r>
        <w:rPr>
          <w:b/>
          <w:sz w:val="22"/>
        </w:rPr>
        <w:t>…….</w:t>
      </w:r>
      <w:proofErr w:type="gramEnd"/>
      <w:r>
        <w:rPr>
          <w:b/>
          <w:sz w:val="22"/>
        </w:rPr>
        <w:t>)</w:t>
      </w:r>
    </w:p>
    <w:p w14:paraId="7C6C6FB6" w14:textId="77777777" w:rsidR="00843C5F" w:rsidRPr="00843C5F" w:rsidRDefault="00843C5F" w:rsidP="00843C5F">
      <w:pPr>
        <w:spacing w:line="276" w:lineRule="auto"/>
        <w:ind w:left="284"/>
        <w:contextualSpacing/>
        <w:jc w:val="both"/>
        <w:rPr>
          <w:sz w:val="22"/>
        </w:rPr>
      </w:pPr>
    </w:p>
    <w:p w14:paraId="4BE991EB" w14:textId="6C2BE8CD" w:rsidR="0017365F" w:rsidRPr="00114568" w:rsidRDefault="00843C5F" w:rsidP="0017365F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>
        <w:rPr>
          <w:b/>
          <w:sz w:val="22"/>
        </w:rPr>
        <w:t>O</w:t>
      </w:r>
      <w:r w:rsidR="0017365F" w:rsidRPr="00114568">
        <w:rPr>
          <w:b/>
          <w:sz w:val="22"/>
        </w:rPr>
        <w:t>ŚWIADCZAMY</w:t>
      </w:r>
      <w:r w:rsidR="0017365F" w:rsidRPr="00114568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56FF951C" w14:textId="5D7D96D9" w:rsidR="0017365F" w:rsidRDefault="0017365F" w:rsidP="009929AD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E852642" w14:textId="77777777" w:rsidR="0017365F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>
        <w:rPr>
          <w:sz w:val="22"/>
        </w:rPr>
        <w:t>punkt zgłoszeniowy znajduje się w: (adres, telefon) ………………………………….................</w:t>
      </w:r>
    </w:p>
    <w:p w14:paraId="5519BAA5" w14:textId="5B913706" w:rsidR="0017365F" w:rsidRPr="009929AD" w:rsidRDefault="0017365F" w:rsidP="009929AD">
      <w:pPr>
        <w:numPr>
          <w:ilvl w:val="0"/>
          <w:numId w:val="37"/>
        </w:numPr>
        <w:spacing w:after="120"/>
        <w:jc w:val="both"/>
        <w:outlineLvl w:val="1"/>
        <w:rPr>
          <w:sz w:val="22"/>
          <w:szCs w:val="22"/>
        </w:rPr>
      </w:pPr>
      <w:r w:rsidRPr="009929AD">
        <w:rPr>
          <w:sz w:val="22"/>
          <w:szCs w:val="22"/>
        </w:rPr>
        <w:t xml:space="preserve">czas podstawienia odpowiedniego środka transportu wynosi: </w:t>
      </w:r>
      <w:r w:rsidRPr="009929AD">
        <w:rPr>
          <w:b/>
          <w:sz w:val="22"/>
          <w:szCs w:val="22"/>
        </w:rPr>
        <w:t>/podać w godzinach lub w minutach</w:t>
      </w:r>
      <w:r w:rsidR="007A43FC" w:rsidRPr="009929AD">
        <w:rPr>
          <w:b/>
          <w:sz w:val="22"/>
          <w:szCs w:val="22"/>
        </w:rPr>
        <w:t xml:space="preserve"> – nie dłużej niż 2 h</w:t>
      </w:r>
      <w:r w:rsidRPr="009929AD">
        <w:rPr>
          <w:b/>
          <w:sz w:val="22"/>
          <w:szCs w:val="22"/>
        </w:rPr>
        <w:t xml:space="preserve">/ </w:t>
      </w:r>
      <w:r w:rsidRPr="009929AD">
        <w:rPr>
          <w:b/>
          <w:bCs/>
          <w:iCs/>
          <w:color w:val="000000"/>
          <w:sz w:val="22"/>
          <w:szCs w:val="22"/>
        </w:rPr>
        <w:t xml:space="preserve">……………………. </w:t>
      </w:r>
      <w:r w:rsidR="007A43FC" w:rsidRPr="009929AD">
        <w:rPr>
          <w:b/>
          <w:bCs/>
          <w:iCs/>
          <w:color w:val="000000"/>
          <w:sz w:val="22"/>
          <w:szCs w:val="22"/>
        </w:rPr>
        <w:t>d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la </w:t>
      </w:r>
      <w:r w:rsidR="009929AD" w:rsidRPr="009929AD">
        <w:rPr>
          <w:b/>
          <w:bCs/>
          <w:iCs/>
          <w:color w:val="000000"/>
          <w:sz w:val="22"/>
          <w:szCs w:val="22"/>
        </w:rPr>
        <w:t>punktów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="009929AD" w:rsidRPr="009929AD">
        <w:rPr>
          <w:b/>
          <w:bCs/>
          <w:iCs/>
          <w:color w:val="000000"/>
          <w:sz w:val="22"/>
          <w:szCs w:val="22"/>
        </w:rPr>
        <w:t>I, III, IV, V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Pr="009929AD">
        <w:rPr>
          <w:b/>
          <w:bCs/>
          <w:iCs/>
          <w:color w:val="000000"/>
          <w:sz w:val="22"/>
          <w:szCs w:val="22"/>
        </w:rPr>
        <w:t>*/</w:t>
      </w:r>
      <w:r w:rsidRPr="009929AD">
        <w:rPr>
          <w:sz w:val="22"/>
          <w:szCs w:val="22"/>
        </w:rPr>
        <w:t xml:space="preserve">vide kryteria oceny ofert/ </w:t>
      </w:r>
    </w:p>
    <w:p w14:paraId="571A31C5" w14:textId="4E961F7D" w:rsidR="0017365F" w:rsidRPr="009929AD" w:rsidRDefault="0017365F" w:rsidP="0017365F">
      <w:pPr>
        <w:pStyle w:val="Akapitzlist"/>
        <w:numPr>
          <w:ilvl w:val="0"/>
          <w:numId w:val="37"/>
        </w:numPr>
        <w:spacing w:before="60" w:after="120"/>
        <w:jc w:val="both"/>
        <w:rPr>
          <w:b/>
          <w:sz w:val="22"/>
          <w:szCs w:val="22"/>
        </w:rPr>
      </w:pPr>
      <w:r w:rsidRPr="009929AD">
        <w:rPr>
          <w:sz w:val="22"/>
          <w:szCs w:val="22"/>
        </w:rPr>
        <w:t xml:space="preserve">dysponujemy nw. liczbą środków transportu, które spełniają </w:t>
      </w:r>
      <w:proofErr w:type="gramStart"/>
      <w:r w:rsidRPr="009929AD">
        <w:rPr>
          <w:sz w:val="22"/>
          <w:szCs w:val="22"/>
        </w:rPr>
        <w:t>warunki</w:t>
      </w:r>
      <w:proofErr w:type="gramEnd"/>
      <w:r w:rsidRPr="009929AD">
        <w:rPr>
          <w:sz w:val="22"/>
          <w:szCs w:val="22"/>
        </w:rPr>
        <w:t xml:space="preserve"> o których mowa w SWZ: </w:t>
      </w:r>
      <w:r w:rsidRPr="009929AD">
        <w:rPr>
          <w:b/>
          <w:sz w:val="22"/>
          <w:szCs w:val="22"/>
        </w:rPr>
        <w:t>/podać liczbę pojazdów/</w:t>
      </w:r>
    </w:p>
    <w:p w14:paraId="22F426A3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43673A05" w14:textId="63F1359A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a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4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</w:t>
      </w:r>
      <w:proofErr w:type="gramStart"/>
      <w:r w:rsidR="0017365F" w:rsidRPr="00C115FB">
        <w:rPr>
          <w:b/>
          <w:bCs/>
          <w:sz w:val="22"/>
          <w:szCs w:val="22"/>
        </w:rPr>
        <w:t>…….</w:t>
      </w:r>
      <w:proofErr w:type="gramEnd"/>
      <w:r w:rsidR="0017365F" w:rsidRPr="00C115FB">
        <w:rPr>
          <w:b/>
          <w:bCs/>
          <w:sz w:val="22"/>
          <w:szCs w:val="22"/>
        </w:rPr>
        <w:t>.</w:t>
      </w:r>
      <w:r w:rsidR="0017365F" w:rsidRPr="009929AD">
        <w:rPr>
          <w:sz w:val="22"/>
          <w:szCs w:val="22"/>
        </w:rPr>
        <w:t xml:space="preserve"> pojazdy</w:t>
      </w:r>
      <w:r w:rsidR="008D1D11" w:rsidRPr="009929AD">
        <w:rPr>
          <w:sz w:val="22"/>
          <w:szCs w:val="22"/>
        </w:rPr>
        <w:t>/ów</w:t>
      </w:r>
      <w:r w:rsidR="0017365F" w:rsidRPr="009929AD">
        <w:rPr>
          <w:sz w:val="22"/>
          <w:szCs w:val="22"/>
        </w:rPr>
        <w:t xml:space="preserve"> </w:t>
      </w:r>
      <w:r w:rsidR="009929AD" w:rsidRPr="009929AD">
        <w:rPr>
          <w:sz w:val="22"/>
          <w:szCs w:val="22"/>
        </w:rPr>
        <w:t>uprzywilejowane/</w:t>
      </w:r>
      <w:proofErr w:type="spellStart"/>
      <w:r w:rsidR="009929AD" w:rsidRPr="009929AD">
        <w:rPr>
          <w:sz w:val="22"/>
          <w:szCs w:val="22"/>
        </w:rPr>
        <w:t>ych</w:t>
      </w:r>
      <w:proofErr w:type="spellEnd"/>
      <w:r w:rsidR="009929AD" w:rsidRPr="009929AD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>służące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do przewozu osób </w:t>
      </w:r>
      <w:r w:rsidR="0017365F" w:rsidRPr="00494D3F">
        <w:rPr>
          <w:b/>
          <w:bCs/>
          <w:sz w:val="22"/>
          <w:szCs w:val="22"/>
        </w:rPr>
        <w:t>w pozycji siedzącej</w:t>
      </w:r>
      <w:r w:rsidR="00773EA6" w:rsidRPr="00494D3F">
        <w:rPr>
          <w:b/>
          <w:bCs/>
          <w:sz w:val="22"/>
          <w:szCs w:val="22"/>
        </w:rPr>
        <w:t xml:space="preserve"> lub leżącej</w:t>
      </w:r>
      <w:r w:rsidR="0017365F" w:rsidRPr="009929AD">
        <w:rPr>
          <w:sz w:val="22"/>
          <w:szCs w:val="22"/>
        </w:rPr>
        <w:t>; posiadające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pozytywną opinię Powiatowej Stacji Sanitarno-Epidemiologicznej, których rok produkcji jest </w:t>
      </w:r>
      <w:r w:rsidR="0017365F" w:rsidRPr="00494D3F">
        <w:rPr>
          <w:b/>
          <w:bCs/>
          <w:sz w:val="22"/>
          <w:szCs w:val="22"/>
        </w:rPr>
        <w:t>nie starszy niż</w:t>
      </w:r>
      <w:r w:rsidR="0017365F" w:rsidRPr="009929AD">
        <w:rPr>
          <w:sz w:val="22"/>
          <w:szCs w:val="22"/>
        </w:rPr>
        <w:t xml:space="preserve"> </w:t>
      </w:r>
      <w:r w:rsidR="0017365F" w:rsidRPr="00494D3F">
        <w:rPr>
          <w:b/>
          <w:bCs/>
          <w:sz w:val="22"/>
          <w:szCs w:val="22"/>
        </w:rPr>
        <w:t>201</w:t>
      </w:r>
      <w:r w:rsidR="00494D3F" w:rsidRPr="00494D3F">
        <w:rPr>
          <w:b/>
          <w:bCs/>
          <w:sz w:val="22"/>
          <w:szCs w:val="22"/>
        </w:rPr>
        <w:t>5</w:t>
      </w:r>
      <w:r w:rsidR="0017365F" w:rsidRPr="009929AD">
        <w:rPr>
          <w:sz w:val="22"/>
          <w:szCs w:val="22"/>
        </w:rPr>
        <w:t xml:space="preserve"> r.  posiadające aktualne badania </w:t>
      </w:r>
      <w:proofErr w:type="gramStart"/>
      <w:r w:rsidR="0017365F" w:rsidRPr="009929AD">
        <w:rPr>
          <w:sz w:val="22"/>
          <w:szCs w:val="22"/>
        </w:rPr>
        <w:t>techniczne,  ubezpieczenie</w:t>
      </w:r>
      <w:proofErr w:type="gramEnd"/>
      <w:r w:rsidR="0017365F" w:rsidRPr="009929AD">
        <w:rPr>
          <w:sz w:val="22"/>
          <w:szCs w:val="22"/>
        </w:rPr>
        <w:t xml:space="preserve"> komunikacyjne OC, NW</w:t>
      </w:r>
    </w:p>
    <w:p w14:paraId="6A29A030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59F3517D" w14:textId="65C9B118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b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1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</w:t>
      </w:r>
      <w:r w:rsidR="0017365F" w:rsidRPr="009929AD">
        <w:rPr>
          <w:sz w:val="22"/>
          <w:szCs w:val="22"/>
        </w:rPr>
        <w:t xml:space="preserve"> pojazd/y uprzywilejowany/e przeznaczony/e do przewozu krwi, materiałów krwiopochodnych, materiałów biologicznych i materiałów wykorzystywany/eh do udzielania świadczeń zdrowotnych, posiadający/e pozytywną opinię Powiatowej Stacji Sanitarno-Epidemiologicznej, którego/</w:t>
      </w:r>
      <w:proofErr w:type="spellStart"/>
      <w:r w:rsidR="0017365F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rok produkcji jest </w:t>
      </w:r>
      <w:r w:rsidR="0017365F" w:rsidRPr="00494D3F">
        <w:rPr>
          <w:b/>
          <w:bCs/>
          <w:sz w:val="22"/>
          <w:szCs w:val="22"/>
        </w:rPr>
        <w:t>nie starszy niż</w:t>
      </w:r>
      <w:r w:rsidR="0017365F" w:rsidRPr="009929AD">
        <w:rPr>
          <w:sz w:val="22"/>
          <w:szCs w:val="22"/>
        </w:rPr>
        <w:t xml:space="preserve"> </w:t>
      </w:r>
      <w:r w:rsidR="0017365F" w:rsidRPr="00494D3F">
        <w:rPr>
          <w:b/>
          <w:bCs/>
          <w:sz w:val="22"/>
          <w:szCs w:val="22"/>
        </w:rPr>
        <w:t>201</w:t>
      </w:r>
      <w:r w:rsidR="00494D3F" w:rsidRPr="00494D3F">
        <w:rPr>
          <w:b/>
          <w:bCs/>
          <w:sz w:val="22"/>
          <w:szCs w:val="22"/>
        </w:rPr>
        <w:t>5</w:t>
      </w:r>
      <w:r w:rsidR="0017365F" w:rsidRPr="00494D3F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 xml:space="preserve">r.  posiadający/e aktualne badania techniczne, ubezpieczenie komunikacyjne OC, NW </w:t>
      </w:r>
    </w:p>
    <w:p w14:paraId="666973F1" w14:textId="77777777" w:rsidR="009929AD" w:rsidRPr="00C115FB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</w:t>
      </w:r>
      <w:proofErr w:type="gramStart"/>
      <w:r w:rsidRPr="00C115FB">
        <w:rPr>
          <w:sz w:val="22"/>
          <w:szCs w:val="22"/>
        </w:rPr>
        <w:t>naszej  oferty</w:t>
      </w:r>
      <w:proofErr w:type="gramEnd"/>
      <w:r w:rsidRPr="00C115FB">
        <w:rPr>
          <w:sz w:val="22"/>
          <w:szCs w:val="22"/>
        </w:rPr>
        <w:t xml:space="preserve">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</w:t>
      </w:r>
      <w:proofErr w:type="gramStart"/>
      <w:r w:rsidRPr="00102461">
        <w:rPr>
          <w:i/>
          <w:iCs/>
          <w:sz w:val="20"/>
          <w:szCs w:val="20"/>
        </w:rPr>
        <w:t>powstania  obowiązku</w:t>
      </w:r>
      <w:proofErr w:type="gramEnd"/>
      <w:r w:rsidRPr="00102461">
        <w:rPr>
          <w:i/>
          <w:iCs/>
          <w:sz w:val="20"/>
          <w:szCs w:val="20"/>
        </w:rPr>
        <w:t xml:space="preserve">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7CBEF18E" w14:textId="77777777" w:rsidR="00C115FB" w:rsidRPr="00114568" w:rsidRDefault="00C115FB" w:rsidP="00C115FB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4445BEE9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2B9C0E5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B29D945" w14:textId="77777777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2046805F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 lub podpisem zaufanym lub podpisem osobistym (e-dowód)</w:t>
      </w:r>
      <w:r w:rsidRPr="001421C8">
        <w:rPr>
          <w:rFonts w:asciiTheme="minorHAnsi" w:eastAsiaTheme="minorHAnsi" w:hAnsiTheme="minorHAnsi" w:cs="Calibri-Italic"/>
          <w:iCs/>
          <w:lang w:eastAsia="en-US"/>
        </w:rPr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default" r:id="rId7"/>
      <w:footerReference w:type="default" r:id="rId8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22764" w14:textId="77777777" w:rsidR="000726CD" w:rsidRDefault="000726CD">
      <w:r>
        <w:separator/>
      </w:r>
    </w:p>
  </w:endnote>
  <w:endnote w:type="continuationSeparator" w:id="0">
    <w:p w14:paraId="665EABDC" w14:textId="77777777" w:rsidR="000726CD" w:rsidRDefault="0007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4CF19" w14:textId="77777777" w:rsidR="000726CD" w:rsidRDefault="000726CD">
      <w:r>
        <w:separator/>
      </w:r>
    </w:p>
  </w:footnote>
  <w:footnote w:type="continuationSeparator" w:id="0">
    <w:p w14:paraId="25F0B87F" w14:textId="77777777" w:rsidR="000726CD" w:rsidRDefault="000726CD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2373C166" w:rsidR="000F2C92" w:rsidRPr="000F2C92" w:rsidRDefault="000F2C92" w:rsidP="000F2C92">
    <w:pPr>
      <w:pStyle w:val="Nagwek"/>
    </w:pPr>
    <w:r w:rsidRPr="00C1764B">
      <w:t xml:space="preserve">Znak sprawy </w:t>
    </w:r>
    <w:r w:rsidR="003F1CBA" w:rsidRPr="00C1764B">
      <w:t>ZP/</w:t>
    </w:r>
    <w:r w:rsidR="007B31C7">
      <w:t>55</w:t>
    </w:r>
    <w:r w:rsidR="003F1CBA" w:rsidRPr="00C1764B">
      <w:t>/20</w:t>
    </w:r>
    <w:r w:rsidR="00CB2C2D" w:rsidRPr="00C1764B">
      <w:t>2</w:t>
    </w:r>
    <w:r w:rsidR="007B31C7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411925611">
    <w:abstractNumId w:val="11"/>
  </w:num>
  <w:num w:numId="2" w16cid:durableId="1694842454">
    <w:abstractNumId w:val="21"/>
  </w:num>
  <w:num w:numId="3" w16cid:durableId="1376392501">
    <w:abstractNumId w:val="23"/>
  </w:num>
  <w:num w:numId="4" w16cid:durableId="23948655">
    <w:abstractNumId w:val="7"/>
  </w:num>
  <w:num w:numId="5" w16cid:durableId="1101684507">
    <w:abstractNumId w:val="28"/>
  </w:num>
  <w:num w:numId="6" w16cid:durableId="1959296148">
    <w:abstractNumId w:val="8"/>
  </w:num>
  <w:num w:numId="7" w16cid:durableId="1520781019">
    <w:abstractNumId w:val="9"/>
  </w:num>
  <w:num w:numId="8" w16cid:durableId="1858040783">
    <w:abstractNumId w:val="31"/>
  </w:num>
  <w:num w:numId="9" w16cid:durableId="608203110">
    <w:abstractNumId w:val="6"/>
  </w:num>
  <w:num w:numId="10" w16cid:durableId="523980804">
    <w:abstractNumId w:val="30"/>
  </w:num>
  <w:num w:numId="11" w16cid:durableId="491680709">
    <w:abstractNumId w:val="25"/>
  </w:num>
  <w:num w:numId="12" w16cid:durableId="1666975158">
    <w:abstractNumId w:val="13"/>
  </w:num>
  <w:num w:numId="13" w16cid:durableId="1976910469">
    <w:abstractNumId w:val="24"/>
  </w:num>
  <w:num w:numId="14" w16cid:durableId="818958488">
    <w:abstractNumId w:val="38"/>
  </w:num>
  <w:num w:numId="15" w16cid:durableId="1252619289">
    <w:abstractNumId w:val="22"/>
  </w:num>
  <w:num w:numId="16" w16cid:durableId="1519154134">
    <w:abstractNumId w:val="37"/>
  </w:num>
  <w:num w:numId="17" w16cid:durableId="953710475">
    <w:abstractNumId w:val="12"/>
  </w:num>
  <w:num w:numId="18" w16cid:durableId="1307970350">
    <w:abstractNumId w:val="16"/>
  </w:num>
  <w:num w:numId="19" w16cid:durableId="1759793909">
    <w:abstractNumId w:val="35"/>
  </w:num>
  <w:num w:numId="20" w16cid:durableId="953363081">
    <w:abstractNumId w:val="3"/>
  </w:num>
  <w:num w:numId="21" w16cid:durableId="1732343517">
    <w:abstractNumId w:val="29"/>
  </w:num>
  <w:num w:numId="22" w16cid:durableId="324673769">
    <w:abstractNumId w:val="4"/>
  </w:num>
  <w:num w:numId="23" w16cid:durableId="1421483519">
    <w:abstractNumId w:val="14"/>
  </w:num>
  <w:num w:numId="24" w16cid:durableId="2063940446">
    <w:abstractNumId w:val="33"/>
  </w:num>
  <w:num w:numId="25" w16cid:durableId="1770856493">
    <w:abstractNumId w:val="10"/>
  </w:num>
  <w:num w:numId="26" w16cid:durableId="568685544">
    <w:abstractNumId w:val="15"/>
  </w:num>
  <w:num w:numId="27" w16cid:durableId="1210875278">
    <w:abstractNumId w:val="20"/>
  </w:num>
  <w:num w:numId="28" w16cid:durableId="669408467">
    <w:abstractNumId w:val="17"/>
  </w:num>
  <w:num w:numId="29" w16cid:durableId="1450590016">
    <w:abstractNumId w:val="5"/>
  </w:num>
  <w:num w:numId="30" w16cid:durableId="17049677">
    <w:abstractNumId w:val="18"/>
  </w:num>
  <w:num w:numId="31" w16cid:durableId="1728994351">
    <w:abstractNumId w:val="2"/>
  </w:num>
  <w:num w:numId="32" w16cid:durableId="956184808">
    <w:abstractNumId w:val="40"/>
  </w:num>
  <w:num w:numId="33" w16cid:durableId="1745911066">
    <w:abstractNumId w:val="19"/>
  </w:num>
  <w:num w:numId="34" w16cid:durableId="1517117010">
    <w:abstractNumId w:val="1"/>
  </w:num>
  <w:num w:numId="35" w16cid:durableId="1924141251">
    <w:abstractNumId w:val="0"/>
  </w:num>
  <w:num w:numId="36" w16cid:durableId="1747071351">
    <w:abstractNumId w:val="36"/>
  </w:num>
  <w:num w:numId="37" w16cid:durableId="1567033628">
    <w:abstractNumId w:val="34"/>
  </w:num>
  <w:num w:numId="38" w16cid:durableId="786389087">
    <w:abstractNumId w:val="39"/>
  </w:num>
  <w:num w:numId="39" w16cid:durableId="288126455">
    <w:abstractNumId w:val="27"/>
  </w:num>
  <w:num w:numId="40" w16cid:durableId="1711801024">
    <w:abstractNumId w:val="32"/>
  </w:num>
  <w:num w:numId="41" w16cid:durableId="20633495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14F1F"/>
    <w:rsid w:val="000316E8"/>
    <w:rsid w:val="000671DE"/>
    <w:rsid w:val="000726CD"/>
    <w:rsid w:val="000C37D2"/>
    <w:rsid w:val="000E2FED"/>
    <w:rsid w:val="000F18FA"/>
    <w:rsid w:val="000F2C92"/>
    <w:rsid w:val="000F31BA"/>
    <w:rsid w:val="000F6F66"/>
    <w:rsid w:val="00114568"/>
    <w:rsid w:val="00120D9E"/>
    <w:rsid w:val="00144DCE"/>
    <w:rsid w:val="0017365F"/>
    <w:rsid w:val="002F1A58"/>
    <w:rsid w:val="00306360"/>
    <w:rsid w:val="00354AC4"/>
    <w:rsid w:val="003D6D1F"/>
    <w:rsid w:val="003F1CBA"/>
    <w:rsid w:val="004027AB"/>
    <w:rsid w:val="00457E10"/>
    <w:rsid w:val="00494D3F"/>
    <w:rsid w:val="004C5269"/>
    <w:rsid w:val="004D6626"/>
    <w:rsid w:val="004E766D"/>
    <w:rsid w:val="005108C0"/>
    <w:rsid w:val="00545989"/>
    <w:rsid w:val="00587FF7"/>
    <w:rsid w:val="005A65C7"/>
    <w:rsid w:val="005C7D1A"/>
    <w:rsid w:val="00637863"/>
    <w:rsid w:val="006703E0"/>
    <w:rsid w:val="00695112"/>
    <w:rsid w:val="00695E89"/>
    <w:rsid w:val="00703495"/>
    <w:rsid w:val="00704D7A"/>
    <w:rsid w:val="00733F44"/>
    <w:rsid w:val="00746074"/>
    <w:rsid w:val="00747C51"/>
    <w:rsid w:val="00754090"/>
    <w:rsid w:val="00771931"/>
    <w:rsid w:val="00773EA6"/>
    <w:rsid w:val="007A43FC"/>
    <w:rsid w:val="007B31C7"/>
    <w:rsid w:val="007F7C8F"/>
    <w:rsid w:val="00843C5F"/>
    <w:rsid w:val="00866E4F"/>
    <w:rsid w:val="00896C1F"/>
    <w:rsid w:val="008A1EBC"/>
    <w:rsid w:val="008C249C"/>
    <w:rsid w:val="008D1D11"/>
    <w:rsid w:val="00913412"/>
    <w:rsid w:val="009202DE"/>
    <w:rsid w:val="00923FA0"/>
    <w:rsid w:val="00931342"/>
    <w:rsid w:val="00977292"/>
    <w:rsid w:val="009929AD"/>
    <w:rsid w:val="009C17B5"/>
    <w:rsid w:val="009D4FBD"/>
    <w:rsid w:val="009E04F9"/>
    <w:rsid w:val="00A0442F"/>
    <w:rsid w:val="00A07030"/>
    <w:rsid w:val="00A100DA"/>
    <w:rsid w:val="00A46111"/>
    <w:rsid w:val="00AF6B11"/>
    <w:rsid w:val="00B21345"/>
    <w:rsid w:val="00B43740"/>
    <w:rsid w:val="00B70888"/>
    <w:rsid w:val="00B91F9B"/>
    <w:rsid w:val="00C02EC7"/>
    <w:rsid w:val="00C115FB"/>
    <w:rsid w:val="00C1764B"/>
    <w:rsid w:val="00C33979"/>
    <w:rsid w:val="00C437AC"/>
    <w:rsid w:val="00C57DDD"/>
    <w:rsid w:val="00CB2C2D"/>
    <w:rsid w:val="00CC03A3"/>
    <w:rsid w:val="00D274F5"/>
    <w:rsid w:val="00D405CD"/>
    <w:rsid w:val="00D64C06"/>
    <w:rsid w:val="00D7082E"/>
    <w:rsid w:val="00E364AF"/>
    <w:rsid w:val="00E51D43"/>
    <w:rsid w:val="00E54E5A"/>
    <w:rsid w:val="00E941CB"/>
    <w:rsid w:val="00EA60B8"/>
    <w:rsid w:val="00EB3C67"/>
    <w:rsid w:val="00F357B4"/>
    <w:rsid w:val="00F43C37"/>
    <w:rsid w:val="00F46EEC"/>
    <w:rsid w:val="00F52B87"/>
    <w:rsid w:val="00F83D1D"/>
    <w:rsid w:val="00FD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918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2022-11-28T12:02:00Z</cp:lastPrinted>
  <dcterms:created xsi:type="dcterms:W3CDTF">2022-12-07T11:51:00Z</dcterms:created>
  <dcterms:modified xsi:type="dcterms:W3CDTF">2022-12-07T11:51:00Z</dcterms:modified>
</cp:coreProperties>
</file>