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F0897" w14:textId="77777777" w:rsidR="00B27CFC" w:rsidRDefault="00B27CFC" w:rsidP="00B27CFC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>Kraków dnia: 2022-12-06</w:t>
      </w:r>
    </w:p>
    <w:p w14:paraId="3069421A" w14:textId="77777777" w:rsidR="00B27CFC" w:rsidRDefault="00B27CFC" w:rsidP="00B27CFC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119B098" w14:textId="77777777" w:rsidR="00B27CFC" w:rsidRDefault="00B27CFC" w:rsidP="00B27CFC">
      <w:pPr>
        <w:rPr>
          <w:sz w:val="22"/>
          <w:szCs w:val="22"/>
        </w:rPr>
      </w:pPr>
      <w:r>
        <w:rPr>
          <w:sz w:val="22"/>
          <w:szCs w:val="22"/>
        </w:rPr>
        <w:t>os. Na Skarpie 66</w:t>
      </w:r>
    </w:p>
    <w:p w14:paraId="61988631" w14:textId="77777777" w:rsidR="00B27CFC" w:rsidRDefault="00B27CFC" w:rsidP="00B27CFC">
      <w:pPr>
        <w:rPr>
          <w:sz w:val="22"/>
          <w:szCs w:val="22"/>
        </w:rPr>
      </w:pPr>
      <w:r>
        <w:rPr>
          <w:sz w:val="22"/>
          <w:szCs w:val="22"/>
        </w:rPr>
        <w:t>31-913 Kraków</w:t>
      </w:r>
    </w:p>
    <w:p w14:paraId="3360F0E0" w14:textId="77777777" w:rsidR="00B27CFC" w:rsidRDefault="00B27CFC" w:rsidP="00B27CFC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……………………………………………….</w:t>
      </w:r>
    </w:p>
    <w:p w14:paraId="29058A82" w14:textId="77777777" w:rsidR="00B27CFC" w:rsidRDefault="00B27CFC" w:rsidP="00B27CFC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[nazwa zamawiającego, adres]</w:t>
      </w:r>
    </w:p>
    <w:p w14:paraId="549F5B7E" w14:textId="77777777" w:rsidR="00B27CFC" w:rsidRDefault="00B27CFC" w:rsidP="00B27CFC">
      <w:pPr>
        <w:jc w:val="both"/>
        <w:rPr>
          <w:bCs/>
          <w:sz w:val="18"/>
          <w:szCs w:val="18"/>
        </w:rPr>
      </w:pPr>
    </w:p>
    <w:p w14:paraId="0085C872" w14:textId="77777777" w:rsidR="00B27CFC" w:rsidRDefault="00B27CFC" w:rsidP="00B27CFC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SZP.271.1003/23/2022</w:t>
      </w:r>
    </w:p>
    <w:p w14:paraId="27675E76" w14:textId="77777777" w:rsidR="00B27CFC" w:rsidRDefault="00B27CFC" w:rsidP="00B27CFC">
      <w:pPr>
        <w:pStyle w:val="Nagwek1"/>
        <w:spacing w:before="360"/>
        <w:rPr>
          <w:sz w:val="28"/>
        </w:rPr>
      </w:pPr>
      <w:r>
        <w:rPr>
          <w:sz w:val="28"/>
        </w:rPr>
        <w:t>OGŁOSZENIE</w:t>
      </w:r>
    </w:p>
    <w:p w14:paraId="439F8C51" w14:textId="77777777" w:rsidR="00B27CFC" w:rsidRDefault="00B27CFC" w:rsidP="00B27CFC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wyborze najkorzystniejszej oferty </w:t>
      </w:r>
      <w:r>
        <w:rPr>
          <w:bCs/>
          <w:sz w:val="28"/>
        </w:rPr>
        <w:t>– zad. 3,11,17,41,44,51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27CFC" w14:paraId="195E2E38" w14:textId="77777777" w:rsidTr="00B27CFC">
        <w:trPr>
          <w:trHeight w:val="638"/>
        </w:trPr>
        <w:tc>
          <w:tcPr>
            <w:tcW w:w="959" w:type="dxa"/>
            <w:hideMark/>
          </w:tcPr>
          <w:p w14:paraId="5AD6CE49" w14:textId="77777777" w:rsidR="00B27CFC" w:rsidRDefault="00B27C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7DB4BA5B" w14:textId="77777777" w:rsidR="00B27CFC" w:rsidRDefault="00B27C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postępowania o udzielenie zamówienia publicznego, prowadzonego w trybie przetarg nieograniczony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ZP/23/2022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14:paraId="4D1FE93E" w14:textId="77777777" w:rsidR="00B27CFC" w:rsidRDefault="00B27CFC" w:rsidP="00B27CFC">
      <w:pPr>
        <w:pStyle w:val="Nagwek"/>
        <w:tabs>
          <w:tab w:val="left" w:pos="708"/>
        </w:tabs>
        <w:spacing w:before="360" w:after="120" w:line="276" w:lineRule="auto"/>
        <w:jc w:val="both"/>
        <w:rPr>
          <w:bCs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Szpital Specjalistyczny im. Stefana Żeromskiego SP ZOZ w Krakowie Sekcja Zamówień Publicznych</w:t>
      </w:r>
      <w:r>
        <w:rPr>
          <w:sz w:val="22"/>
          <w:szCs w:val="22"/>
        </w:rPr>
        <w:t>, działając na podstawie art. 253 ust. 1 pkt. 1 i ust. 2 ustawy z dnia 11 września 2019r.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Dz.U. z 2021r. poz. 1129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B27CFC" w14:paraId="5979177D" w14:textId="77777777" w:rsidTr="00B27C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3D3A0" w14:textId="77777777" w:rsidR="00B27CFC" w:rsidRDefault="00B27CF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Dräger</w:t>
            </w:r>
            <w:proofErr w:type="spellEnd"/>
            <w:r>
              <w:rPr>
                <w:b/>
                <w:sz w:val="22"/>
                <w:szCs w:val="22"/>
              </w:rPr>
              <w:t xml:space="preserve"> Polska Sp. z o. o.</w:t>
            </w:r>
          </w:p>
          <w:p w14:paraId="311A94BE" w14:textId="77777777" w:rsidR="00B27CFC" w:rsidRDefault="00B27CFC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Posag 7 Panien 1 , 02-495 Warszawa</w:t>
            </w:r>
          </w:p>
          <w:p w14:paraId="63C8FAEA" w14:textId="77777777" w:rsidR="00B27CFC" w:rsidRDefault="00B27C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na:</w:t>
            </w:r>
          </w:p>
          <w:p w14:paraId="304EBE32" w14:textId="77777777" w:rsidR="00B27CFC" w:rsidRDefault="00B27C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</w:t>
            </w:r>
            <w:r>
              <w:rPr>
                <w:color w:val="000000"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color w:val="000000"/>
                <w:sz w:val="22"/>
                <w:szCs w:val="22"/>
              </w:rPr>
              <w:t>Zadanie 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 cenę brutto</w:t>
            </w:r>
            <w:r>
              <w:rPr>
                <w:b/>
                <w:sz w:val="22"/>
                <w:szCs w:val="22"/>
              </w:rPr>
              <w:t xml:space="preserve"> 497 619.84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57E3602D" w14:textId="77777777" w:rsidR="00B27CFC" w:rsidRDefault="00B27CF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wyboru:</w:t>
            </w:r>
          </w:p>
          <w:p w14:paraId="48ED7A49" w14:textId="77777777" w:rsidR="00B27CFC" w:rsidRDefault="00B27CFC">
            <w:pPr>
              <w:pStyle w:val="Nagwek"/>
              <w:tabs>
                <w:tab w:val="left" w:pos="708"/>
              </w:tabs>
              <w:spacing w:after="60"/>
              <w:jc w:val="both"/>
            </w:pPr>
            <w:r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27CFC" w14:paraId="6EF14D27" w14:textId="77777777" w:rsidTr="00B27C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6EF81" w14:textId="77777777" w:rsidR="00B27CFC" w:rsidRDefault="00B27CF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Elektro </w:t>
            </w:r>
            <w:proofErr w:type="spellStart"/>
            <w:r>
              <w:rPr>
                <w:b/>
                <w:sz w:val="22"/>
                <w:szCs w:val="22"/>
              </w:rPr>
              <w:t>Med</w:t>
            </w:r>
            <w:proofErr w:type="spellEnd"/>
            <w:r>
              <w:rPr>
                <w:b/>
                <w:sz w:val="22"/>
                <w:szCs w:val="22"/>
              </w:rPr>
              <w:t xml:space="preserve"> Grzegorz </w:t>
            </w:r>
            <w:proofErr w:type="spellStart"/>
            <w:r>
              <w:rPr>
                <w:b/>
                <w:sz w:val="22"/>
                <w:szCs w:val="22"/>
              </w:rPr>
              <w:t>Pałkowski</w:t>
            </w:r>
            <w:proofErr w:type="spellEnd"/>
          </w:p>
          <w:p w14:paraId="749EDA36" w14:textId="77777777" w:rsidR="00B27CFC" w:rsidRDefault="00B27CFC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Zabierzowska 11 , 32-005 Niepołomice</w:t>
            </w:r>
          </w:p>
          <w:p w14:paraId="0D264C38" w14:textId="77777777" w:rsidR="00B27CFC" w:rsidRDefault="00B27C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na:</w:t>
            </w:r>
          </w:p>
          <w:p w14:paraId="1146CAE7" w14:textId="77777777" w:rsidR="00B27CFC" w:rsidRDefault="00B27C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</w:t>
            </w:r>
            <w:r>
              <w:rPr>
                <w:color w:val="000000"/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color w:val="000000"/>
                <w:sz w:val="22"/>
                <w:szCs w:val="22"/>
              </w:rPr>
              <w:t>Zadanie 11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 cenę brutto</w:t>
            </w:r>
            <w:r>
              <w:rPr>
                <w:b/>
                <w:sz w:val="22"/>
                <w:szCs w:val="22"/>
              </w:rPr>
              <w:t xml:space="preserve"> 18 202.32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63E2A920" w14:textId="77777777" w:rsidR="00B27CFC" w:rsidRDefault="00B27CF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wyboru:</w:t>
            </w:r>
          </w:p>
          <w:p w14:paraId="097F2D16" w14:textId="77777777" w:rsidR="00B27CFC" w:rsidRDefault="00B27CFC">
            <w:pPr>
              <w:pStyle w:val="Nagwek"/>
              <w:tabs>
                <w:tab w:val="left" w:pos="708"/>
              </w:tabs>
              <w:spacing w:after="60"/>
              <w:jc w:val="both"/>
            </w:pPr>
            <w:r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27CFC" w14:paraId="6AC95B2C" w14:textId="77777777" w:rsidTr="00B27C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B8CB" w14:textId="77777777" w:rsidR="00B27CFC" w:rsidRDefault="00B27CF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BL </w:t>
            </w:r>
            <w:proofErr w:type="spellStart"/>
            <w:r>
              <w:rPr>
                <w:b/>
                <w:sz w:val="22"/>
                <w:szCs w:val="22"/>
              </w:rPr>
              <w:t>Medica</w:t>
            </w:r>
            <w:proofErr w:type="spellEnd"/>
            <w:r>
              <w:rPr>
                <w:b/>
                <w:sz w:val="22"/>
                <w:szCs w:val="22"/>
              </w:rPr>
              <w:t xml:space="preserve"> Sp. z o.o. Sp.k.</w:t>
            </w:r>
          </w:p>
          <w:p w14:paraId="6DA325AD" w14:textId="77777777" w:rsidR="00B27CFC" w:rsidRDefault="00B27CFC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Słoneczna 18 , 72-123 Kliniska Wielkie</w:t>
            </w:r>
          </w:p>
          <w:p w14:paraId="26E94733" w14:textId="77777777" w:rsidR="00B27CFC" w:rsidRDefault="00B27C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na:</w:t>
            </w:r>
          </w:p>
          <w:p w14:paraId="5E5D31FD" w14:textId="77777777" w:rsidR="00B27CFC" w:rsidRDefault="00B27C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</w:t>
            </w:r>
            <w:r>
              <w:rPr>
                <w:color w:val="000000"/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color w:val="000000"/>
                <w:sz w:val="22"/>
                <w:szCs w:val="22"/>
              </w:rPr>
              <w:t>Zadanie 17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 cenę brutto</w:t>
            </w:r>
            <w:r>
              <w:rPr>
                <w:b/>
                <w:sz w:val="22"/>
                <w:szCs w:val="22"/>
              </w:rPr>
              <w:t xml:space="preserve"> 26 568.00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3853952C" w14:textId="77777777" w:rsidR="00B27CFC" w:rsidRDefault="00B27CF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wyboru:</w:t>
            </w:r>
          </w:p>
          <w:p w14:paraId="798E7FCA" w14:textId="77777777" w:rsidR="00B27CFC" w:rsidRDefault="00B27CFC">
            <w:pPr>
              <w:pStyle w:val="Nagwek"/>
              <w:tabs>
                <w:tab w:val="left" w:pos="708"/>
              </w:tabs>
              <w:spacing w:after="60"/>
              <w:jc w:val="both"/>
            </w:pPr>
            <w:r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27CFC" w14:paraId="612C6561" w14:textId="77777777" w:rsidTr="00B27C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B8B50" w14:textId="77777777" w:rsidR="00B27CFC" w:rsidRDefault="00B27CF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SUN-MED Spółka Cywilna</w:t>
            </w:r>
          </w:p>
          <w:p w14:paraId="3ADC5E4B" w14:textId="77777777" w:rsidR="00B27CFC" w:rsidRDefault="00B27CFC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Franciszkańska 104 /112, 91-845 Łódź</w:t>
            </w:r>
          </w:p>
          <w:p w14:paraId="331A421B" w14:textId="77777777" w:rsidR="00B27CFC" w:rsidRDefault="00B27C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na:</w:t>
            </w:r>
          </w:p>
          <w:p w14:paraId="1166DE01" w14:textId="77777777" w:rsidR="00B27CFC" w:rsidRDefault="00B27C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</w:t>
            </w:r>
            <w:r>
              <w:rPr>
                <w:color w:val="000000"/>
                <w:sz w:val="22"/>
                <w:szCs w:val="22"/>
              </w:rPr>
              <w:t>41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color w:val="000000"/>
                <w:sz w:val="22"/>
                <w:szCs w:val="22"/>
              </w:rPr>
              <w:t>Zadanie 41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 cenę brutto</w:t>
            </w:r>
            <w:r>
              <w:rPr>
                <w:b/>
                <w:sz w:val="22"/>
                <w:szCs w:val="22"/>
              </w:rPr>
              <w:t xml:space="preserve"> 19 245.60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325F77D3" w14:textId="77777777" w:rsidR="00B27CFC" w:rsidRDefault="00B27CF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wyboru:</w:t>
            </w:r>
          </w:p>
          <w:p w14:paraId="13849A9E" w14:textId="77777777" w:rsidR="00B27CFC" w:rsidRDefault="00B27CFC">
            <w:pPr>
              <w:pStyle w:val="Nagwek"/>
              <w:tabs>
                <w:tab w:val="left" w:pos="708"/>
              </w:tabs>
              <w:spacing w:after="60"/>
              <w:jc w:val="both"/>
            </w:pPr>
            <w:r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27CFC" w14:paraId="3F9801CF" w14:textId="77777777" w:rsidTr="00B27C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A2D1A" w14:textId="77777777" w:rsidR="00B27CFC" w:rsidRDefault="00B27CF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SKAMEX  Spółka z ograniczoną odpowiedzialnością Spółka Jawna</w:t>
            </w:r>
          </w:p>
          <w:p w14:paraId="75E129BD" w14:textId="77777777" w:rsidR="00B27CFC" w:rsidRDefault="00B27CFC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Częstochowska 38/52 , 93-121 Łódź</w:t>
            </w:r>
          </w:p>
          <w:p w14:paraId="5A0B3C0F" w14:textId="77777777" w:rsidR="00B27CFC" w:rsidRDefault="00B27C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na:</w:t>
            </w:r>
          </w:p>
          <w:p w14:paraId="7C0BE3C9" w14:textId="77777777" w:rsidR="00B27CFC" w:rsidRDefault="00B27C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</w:t>
            </w:r>
            <w:r>
              <w:rPr>
                <w:color w:val="000000"/>
                <w:sz w:val="22"/>
                <w:szCs w:val="22"/>
              </w:rPr>
              <w:t>44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color w:val="000000"/>
                <w:sz w:val="22"/>
                <w:szCs w:val="22"/>
              </w:rPr>
              <w:t>Zadanie 44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 cenę brutto</w:t>
            </w:r>
            <w:r>
              <w:rPr>
                <w:b/>
                <w:sz w:val="22"/>
                <w:szCs w:val="22"/>
              </w:rPr>
              <w:t xml:space="preserve"> 119 880.00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6F2E9C23" w14:textId="77777777" w:rsidR="00B27CFC" w:rsidRDefault="00B27CF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wyboru:</w:t>
            </w:r>
          </w:p>
          <w:p w14:paraId="6A28F04F" w14:textId="77777777" w:rsidR="00B27CFC" w:rsidRDefault="00B27CFC">
            <w:pPr>
              <w:pStyle w:val="Nagwek"/>
              <w:tabs>
                <w:tab w:val="left" w:pos="708"/>
              </w:tabs>
              <w:spacing w:after="60"/>
              <w:jc w:val="both"/>
            </w:pPr>
            <w:r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27CFC" w14:paraId="6C29626B" w14:textId="77777777" w:rsidTr="00B27C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A2662" w14:textId="77777777" w:rsidR="00B27CFC" w:rsidRDefault="00B27CF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3M Poland Sp. z o.o.</w:t>
            </w:r>
          </w:p>
          <w:p w14:paraId="5FEF62AE" w14:textId="77777777" w:rsidR="00B27CFC" w:rsidRDefault="00B27CFC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al. Katowicka 117, Kajetany, 05-830 Nadarzyn</w:t>
            </w:r>
          </w:p>
          <w:p w14:paraId="7DA98852" w14:textId="77777777" w:rsidR="00B27CFC" w:rsidRDefault="00B27C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na:</w:t>
            </w:r>
          </w:p>
          <w:p w14:paraId="6BDFAD32" w14:textId="77777777" w:rsidR="00B27CFC" w:rsidRDefault="00B27C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</w:t>
            </w:r>
            <w:r>
              <w:rPr>
                <w:color w:val="000000"/>
                <w:sz w:val="22"/>
                <w:szCs w:val="22"/>
              </w:rPr>
              <w:t>51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color w:val="000000"/>
                <w:sz w:val="22"/>
                <w:szCs w:val="22"/>
              </w:rPr>
              <w:t>Zadanie 51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 cenę brutto</w:t>
            </w:r>
            <w:r>
              <w:rPr>
                <w:b/>
                <w:sz w:val="22"/>
                <w:szCs w:val="22"/>
              </w:rPr>
              <w:t xml:space="preserve"> 32 659.20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7F04374B" w14:textId="77777777" w:rsidR="00B27CFC" w:rsidRDefault="00B27CF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wyboru:</w:t>
            </w:r>
          </w:p>
          <w:p w14:paraId="5FCA3A3F" w14:textId="77777777" w:rsidR="00B27CFC" w:rsidRDefault="00B27CFC">
            <w:pPr>
              <w:pStyle w:val="Nagwek"/>
              <w:tabs>
                <w:tab w:val="left" w:pos="708"/>
              </w:tabs>
              <w:spacing w:after="60"/>
              <w:jc w:val="both"/>
            </w:pPr>
            <w:r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0AB1936B" w14:textId="77777777" w:rsidR="00B27CFC" w:rsidRDefault="00B27CFC" w:rsidP="00B27CFC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B27CFC" w14:paraId="5340F0E3" w14:textId="77777777" w:rsidTr="00B27C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9711CC0" w14:textId="77777777" w:rsidR="00B27CFC" w:rsidRDefault="00B27CFC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368EA62" w14:textId="77777777" w:rsidR="00B27CFC" w:rsidRDefault="00B27CFC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AF49C60" w14:textId="77777777" w:rsidR="00B27CFC" w:rsidRDefault="00B27CF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51FE27F" w14:textId="77777777" w:rsidR="00B27CFC" w:rsidRDefault="00B27CF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27CFC" w14:paraId="6497DDD0" w14:textId="77777777" w:rsidTr="00B27C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60AA1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Zadanie 3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2BE58" w14:textId="77777777" w:rsidR="00B27CFC" w:rsidRDefault="00B27C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Dräger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Polska Sp. z o. o.</w:t>
            </w:r>
          </w:p>
          <w:p w14:paraId="3A3D198D" w14:textId="77777777" w:rsidR="00B27CFC" w:rsidRDefault="00B27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Posag 7 Panien 1</w:t>
            </w:r>
          </w:p>
          <w:p w14:paraId="5509F90F" w14:textId="77777777" w:rsidR="00B27CFC" w:rsidRDefault="00B27CFC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02-495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48F2F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5FD01" w14:textId="77777777" w:rsidR="00B27CFC" w:rsidRDefault="00B27CF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B27CFC" w14:paraId="0CDE195F" w14:textId="77777777" w:rsidTr="00B27C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55539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11 - Zadanie 11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32B53" w14:textId="77777777" w:rsidR="00B27CFC" w:rsidRDefault="00B27C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>
              <w:rPr>
                <w:b/>
                <w:bCs/>
                <w:sz w:val="20"/>
                <w:szCs w:val="20"/>
              </w:rPr>
              <w:t>Med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>
              <w:rPr>
                <w:b/>
                <w:bCs/>
                <w:sz w:val="20"/>
                <w:szCs w:val="20"/>
              </w:rPr>
              <w:t>Pałkowski</w:t>
            </w:r>
            <w:proofErr w:type="spellEnd"/>
          </w:p>
          <w:p w14:paraId="2BE1CACC" w14:textId="77777777" w:rsidR="00B27CFC" w:rsidRDefault="00B27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Zabierzowska 11</w:t>
            </w:r>
          </w:p>
          <w:p w14:paraId="102DBE11" w14:textId="77777777" w:rsidR="00B27CFC" w:rsidRDefault="00B27CFC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5EC1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CDE03" w14:textId="77777777" w:rsidR="00B27CFC" w:rsidRDefault="00B27CF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B27CFC" w14:paraId="6586127B" w14:textId="77777777" w:rsidTr="00B27C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03CA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17 - Zadanie 17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E31A7" w14:textId="77777777" w:rsidR="00B27CFC" w:rsidRDefault="00B27C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BL </w:t>
            </w:r>
            <w:proofErr w:type="spellStart"/>
            <w:r>
              <w:rPr>
                <w:b/>
                <w:bCs/>
                <w:sz w:val="20"/>
                <w:szCs w:val="20"/>
              </w:rPr>
              <w:t>Medica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Sp. z o.o. Sp.k.</w:t>
            </w:r>
          </w:p>
          <w:p w14:paraId="7A63A244" w14:textId="77777777" w:rsidR="00B27CFC" w:rsidRDefault="00B27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Słoneczna 18</w:t>
            </w:r>
          </w:p>
          <w:p w14:paraId="5B54F94C" w14:textId="77777777" w:rsidR="00B27CFC" w:rsidRDefault="00B27CFC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72-123 Kliniska Wielkie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B658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C30B9" w14:textId="77777777" w:rsidR="00B27CFC" w:rsidRDefault="00B27CF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B27CFC" w14:paraId="617C478C" w14:textId="77777777" w:rsidTr="00B27C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FDA63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39 - Zadanie 39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A02C6" w14:textId="77777777" w:rsidR="00B27CFC" w:rsidRDefault="00B27C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EM POLAND </w:t>
            </w:r>
            <w:proofErr w:type="spellStart"/>
            <w:r>
              <w:rPr>
                <w:b/>
                <w:bCs/>
                <w:sz w:val="20"/>
                <w:szCs w:val="20"/>
              </w:rPr>
              <w:t>sp.zo.o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  <w:p w14:paraId="3E79349B" w14:textId="77777777" w:rsidR="00B27CFC" w:rsidRDefault="00B27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Piłsudskiego 63</w:t>
            </w:r>
          </w:p>
          <w:p w14:paraId="4AE3ED82" w14:textId="77777777" w:rsidR="00B27CFC" w:rsidRDefault="00B27CFC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05-070 Sulejówek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B6DD8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1B43D" w14:textId="77777777" w:rsidR="00B27CFC" w:rsidRDefault="00B27CF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B27CFC" w14:paraId="3AC4C58D" w14:textId="77777777" w:rsidTr="00B27C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1B952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41 - Zadanie 41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F7B78" w14:textId="77777777" w:rsidR="00B27CFC" w:rsidRDefault="00B27C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23F08E07" w14:textId="77777777" w:rsidR="00B27CFC" w:rsidRDefault="00B27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Franciszkańska 104/112</w:t>
            </w:r>
          </w:p>
          <w:p w14:paraId="5E855771" w14:textId="77777777" w:rsidR="00B27CFC" w:rsidRDefault="00B27CFC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91-845 Łódź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86D08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BA3B8" w14:textId="77777777" w:rsidR="00B27CFC" w:rsidRDefault="00B27CF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B27CFC" w14:paraId="3BD6AD29" w14:textId="77777777" w:rsidTr="00B27C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B87DE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44 - Zadanie 44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81AB9" w14:textId="77777777" w:rsidR="00B27CFC" w:rsidRDefault="00B27C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SKAMEX  Spółka z ograniczoną odpowiedzialnością Spółka Jawna</w:t>
            </w:r>
          </w:p>
          <w:p w14:paraId="7A262B8E" w14:textId="77777777" w:rsidR="00B27CFC" w:rsidRDefault="00B27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ul. Częstochowska 38/52</w:t>
            </w:r>
          </w:p>
          <w:p w14:paraId="2561EC8F" w14:textId="77777777" w:rsidR="00B27CFC" w:rsidRDefault="00B27CFC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93-121 Łódź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CFB19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9BD0E" w14:textId="77777777" w:rsidR="00B27CFC" w:rsidRDefault="00B27CF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B27CFC" w14:paraId="583E7729" w14:textId="77777777" w:rsidTr="00B27C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DC707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44 - Zadanie 44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915CF" w14:textId="77777777" w:rsidR="00B27CFC" w:rsidRDefault="00B27C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SINMED Sp. z o. o.</w:t>
            </w:r>
          </w:p>
          <w:p w14:paraId="42167DDE" w14:textId="77777777" w:rsidR="00B27CFC" w:rsidRDefault="00B27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Graniczna 32B</w:t>
            </w:r>
          </w:p>
          <w:p w14:paraId="73E7750D" w14:textId="77777777" w:rsidR="00B27CFC" w:rsidRDefault="00B27CFC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44-178 Przyszowice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277E6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- 98.67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E75EA" w14:textId="77777777" w:rsidR="00B27CFC" w:rsidRDefault="00B27CF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98,67</w:t>
            </w:r>
          </w:p>
        </w:tc>
      </w:tr>
      <w:tr w:rsidR="00B27CFC" w14:paraId="51680C8A" w14:textId="77777777" w:rsidTr="00B27C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E41F9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44 - Zadanie 44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5E4BD" w14:textId="77777777" w:rsidR="00B27CFC" w:rsidRDefault="00B27C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PROMED S.A.</w:t>
            </w:r>
          </w:p>
          <w:p w14:paraId="55852D75" w14:textId="77777777" w:rsidR="00B27CFC" w:rsidRDefault="00B27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Działkowa 56</w:t>
            </w:r>
          </w:p>
          <w:p w14:paraId="712DB2A6" w14:textId="77777777" w:rsidR="00B27CFC" w:rsidRDefault="00B27CFC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02-234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B7FA6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- 77.61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CA1CC" w14:textId="77777777" w:rsidR="00B27CFC" w:rsidRDefault="00B27CF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77,61</w:t>
            </w:r>
          </w:p>
        </w:tc>
      </w:tr>
      <w:tr w:rsidR="00B27CFC" w14:paraId="4D6AB899" w14:textId="77777777" w:rsidTr="00B27C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5F210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44 - Zadanie 44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400D1" w14:textId="77777777" w:rsidR="00B27CFC" w:rsidRDefault="00B27C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Medicavera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>
              <w:rPr>
                <w:b/>
                <w:bCs/>
                <w:sz w:val="20"/>
                <w:szCs w:val="20"/>
              </w:rPr>
              <w:t>Dalhausen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14:paraId="747023D2" w14:textId="77777777" w:rsidR="00B27CFC" w:rsidRDefault="00B27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Majowa 2</w:t>
            </w:r>
          </w:p>
          <w:p w14:paraId="0D1B1D96" w14:textId="77777777" w:rsidR="00B27CFC" w:rsidRDefault="00B27CFC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71-374 Szczecin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AC55A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- 74.07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200F0" w14:textId="77777777" w:rsidR="00B27CFC" w:rsidRDefault="00B27CF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74,07</w:t>
            </w:r>
          </w:p>
        </w:tc>
      </w:tr>
      <w:tr w:rsidR="00B27CFC" w14:paraId="36BE470D" w14:textId="77777777" w:rsidTr="00B27C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8B561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51 - Zadanie 51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2FE04" w14:textId="77777777" w:rsidR="00B27CFC" w:rsidRDefault="00B27C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Empireum Piotr Dopieralski</w:t>
            </w:r>
          </w:p>
          <w:p w14:paraId="3627A6A3" w14:textId="77777777" w:rsidR="00B27CFC" w:rsidRDefault="00B27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Chotomowska 30</w:t>
            </w:r>
          </w:p>
          <w:p w14:paraId="2A30841F" w14:textId="77777777" w:rsidR="00B27CFC" w:rsidRDefault="00B27CFC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05-110 Jabłonna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968FD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D6F93" w14:textId="77777777" w:rsidR="00B27CFC" w:rsidRDefault="00B27CF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B27CFC" w14:paraId="2531A480" w14:textId="77777777" w:rsidTr="00B27C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87FE3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51 - Zadanie 51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EE9DB" w14:textId="77777777" w:rsidR="00B27CFC" w:rsidRDefault="00B27C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3M Poland Sp. z o.o.</w:t>
            </w:r>
          </w:p>
          <w:p w14:paraId="102E277D" w14:textId="77777777" w:rsidR="00B27CFC" w:rsidRDefault="00B27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Katowicka 117, Kajetany</w:t>
            </w:r>
          </w:p>
          <w:p w14:paraId="55ADB156" w14:textId="77777777" w:rsidR="00B27CFC" w:rsidRDefault="00B27CFC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05-830 Nadarzyn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922A9" w14:textId="77777777" w:rsidR="00B27CFC" w:rsidRDefault="00B27CF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36EE1" w14:textId="77777777" w:rsidR="00B27CFC" w:rsidRDefault="00B27CF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</w:tbl>
    <w:p w14:paraId="36AE37A8" w14:textId="7C809884" w:rsidR="00B464D3" w:rsidRPr="00B27CFC" w:rsidRDefault="00B27CFC" w:rsidP="00B27CFC">
      <w:r>
        <w:rPr>
          <w:i/>
          <w:sz w:val="22"/>
          <w:szCs w:val="22"/>
        </w:rPr>
        <w:t>Zamawiaj</w:t>
      </w:r>
    </w:p>
    <w:bookmarkEnd w:id="0"/>
    <w:sectPr w:rsidR="00B464D3" w:rsidRPr="00B27CF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C01CE" w14:textId="77777777" w:rsidR="00032CE8" w:rsidRDefault="00032CE8">
      <w:r>
        <w:separator/>
      </w:r>
    </w:p>
  </w:endnote>
  <w:endnote w:type="continuationSeparator" w:id="0">
    <w:p w14:paraId="01377760" w14:textId="77777777" w:rsidR="00032CE8" w:rsidRDefault="00032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FD4C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1F0C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5F24D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114189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C3BC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36E7F" w14:textId="77777777" w:rsidR="00032CE8" w:rsidRDefault="00032CE8">
      <w:r>
        <w:separator/>
      </w:r>
    </w:p>
  </w:footnote>
  <w:footnote w:type="continuationSeparator" w:id="0">
    <w:p w14:paraId="5EF4232D" w14:textId="77777777" w:rsidR="00032CE8" w:rsidRDefault="00032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18CC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9557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FFCF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2CE8"/>
    <w:rsid w:val="00022322"/>
    <w:rsid w:val="00032CE8"/>
    <w:rsid w:val="00042497"/>
    <w:rsid w:val="000C1E6F"/>
    <w:rsid w:val="000E4E56"/>
    <w:rsid w:val="001A1468"/>
    <w:rsid w:val="001B7815"/>
    <w:rsid w:val="001D1EEC"/>
    <w:rsid w:val="00211A34"/>
    <w:rsid w:val="00212C04"/>
    <w:rsid w:val="002B1E4F"/>
    <w:rsid w:val="002B5A7E"/>
    <w:rsid w:val="002B6761"/>
    <w:rsid w:val="003445A0"/>
    <w:rsid w:val="003A0AFC"/>
    <w:rsid w:val="003D611C"/>
    <w:rsid w:val="00431C0B"/>
    <w:rsid w:val="00437CAD"/>
    <w:rsid w:val="00444906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27CF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45F94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DBEE00"/>
  <w15:chartTrackingRefBased/>
  <w15:docId w15:val="{E18EC0DC-04F9-46B8-B181-7D12F2789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27CF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B27CFC"/>
    <w:rPr>
      <w:b/>
      <w:kern w:val="28"/>
      <w:sz w:val="24"/>
    </w:rPr>
  </w:style>
  <w:style w:type="character" w:customStyle="1" w:styleId="NagwekZnak">
    <w:name w:val="Nagłówek Znak"/>
    <w:link w:val="Nagwek"/>
    <w:rsid w:val="00B27CF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3</Pages>
  <Words>710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1899-12-31T23:00:00Z</cp:lastPrinted>
  <dcterms:created xsi:type="dcterms:W3CDTF">2022-12-06T07:46:00Z</dcterms:created>
  <dcterms:modified xsi:type="dcterms:W3CDTF">2022-12-15T13:05:00Z</dcterms:modified>
</cp:coreProperties>
</file>