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A75F" w14:textId="4BFFEB67" w:rsidR="00D665F5" w:rsidRDefault="00DF03AA" w:rsidP="00D665F5">
      <w:pPr>
        <w:spacing w:after="240"/>
        <w:jc w:val="right"/>
        <w:rPr>
          <w:sz w:val="22"/>
          <w:szCs w:val="22"/>
        </w:rPr>
      </w:pPr>
      <w:r w:rsidRPr="00DF03A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F03AA">
        <w:rPr>
          <w:sz w:val="22"/>
          <w:szCs w:val="22"/>
        </w:rPr>
        <w:t>2022-12-0</w:t>
      </w:r>
      <w:r w:rsidR="00567D3D">
        <w:rPr>
          <w:sz w:val="22"/>
          <w:szCs w:val="22"/>
        </w:rPr>
        <w:t>6</w:t>
      </w:r>
    </w:p>
    <w:p w14:paraId="61BFA0C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F8703A1" w14:textId="77777777" w:rsidR="00DF03AA" w:rsidRPr="00DF03AA" w:rsidRDefault="00DF03AA" w:rsidP="00577BC6">
      <w:pPr>
        <w:spacing w:after="40"/>
        <w:rPr>
          <w:b/>
          <w:bCs/>
          <w:sz w:val="22"/>
          <w:szCs w:val="22"/>
        </w:rPr>
      </w:pPr>
      <w:r w:rsidRPr="00DF03AA">
        <w:rPr>
          <w:b/>
          <w:bCs/>
          <w:sz w:val="22"/>
          <w:szCs w:val="22"/>
        </w:rPr>
        <w:t>Akademia Górniczo - Hutnicza</w:t>
      </w:r>
    </w:p>
    <w:p w14:paraId="49A2E019" w14:textId="77777777" w:rsidR="00DF03AA" w:rsidRPr="00DF03AA" w:rsidRDefault="00DF03AA" w:rsidP="00577BC6">
      <w:pPr>
        <w:spacing w:after="40"/>
        <w:rPr>
          <w:b/>
          <w:bCs/>
          <w:sz w:val="22"/>
          <w:szCs w:val="22"/>
        </w:rPr>
      </w:pPr>
      <w:r w:rsidRPr="00DF03AA">
        <w:rPr>
          <w:b/>
          <w:bCs/>
          <w:sz w:val="22"/>
          <w:szCs w:val="22"/>
        </w:rPr>
        <w:t>im. Stanisława Staszica w Krakowie</w:t>
      </w:r>
    </w:p>
    <w:p w14:paraId="087C0A29" w14:textId="77777777" w:rsidR="00D665F5" w:rsidRPr="00D91931" w:rsidRDefault="00DF03AA" w:rsidP="00577BC6">
      <w:pPr>
        <w:spacing w:after="40"/>
        <w:rPr>
          <w:b/>
          <w:bCs/>
          <w:sz w:val="22"/>
          <w:szCs w:val="22"/>
        </w:rPr>
      </w:pPr>
      <w:r w:rsidRPr="00DF03AA">
        <w:rPr>
          <w:b/>
          <w:bCs/>
          <w:sz w:val="22"/>
          <w:szCs w:val="22"/>
        </w:rPr>
        <w:t>Dział Zamówień Publicznych</w:t>
      </w:r>
    </w:p>
    <w:p w14:paraId="199E69AA" w14:textId="77777777" w:rsidR="00D665F5" w:rsidRPr="00BD5546" w:rsidRDefault="00DF03AA" w:rsidP="00D665F5">
      <w:pPr>
        <w:rPr>
          <w:sz w:val="22"/>
          <w:szCs w:val="22"/>
        </w:rPr>
      </w:pPr>
      <w:r w:rsidRPr="00DF03A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F03AA">
        <w:rPr>
          <w:sz w:val="22"/>
          <w:szCs w:val="22"/>
        </w:rPr>
        <w:t>30</w:t>
      </w:r>
    </w:p>
    <w:p w14:paraId="6D485D05" w14:textId="77777777" w:rsidR="00D665F5" w:rsidRPr="00BD5546" w:rsidRDefault="00DF03AA" w:rsidP="00D665F5">
      <w:pPr>
        <w:rPr>
          <w:sz w:val="22"/>
          <w:szCs w:val="22"/>
        </w:rPr>
      </w:pPr>
      <w:r w:rsidRPr="00DF03A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F03AA">
        <w:rPr>
          <w:sz w:val="22"/>
          <w:szCs w:val="22"/>
        </w:rPr>
        <w:t>Kraków</w:t>
      </w:r>
    </w:p>
    <w:p w14:paraId="0C2586D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F03AA" w:rsidRPr="00DF03AA">
        <w:rPr>
          <w:b/>
          <w:sz w:val="22"/>
          <w:szCs w:val="22"/>
        </w:rPr>
        <w:t>KC-zp.272-676/22</w:t>
      </w:r>
      <w:r w:rsidR="00A80738">
        <w:rPr>
          <w:sz w:val="24"/>
        </w:rPr>
        <w:tab/>
        <w:t xml:space="preserve"> </w:t>
      </w:r>
    </w:p>
    <w:p w14:paraId="16B2FA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3C93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FB8E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9A6990" w14:textId="6B1620F9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AFBD144" w14:textId="3B601922" w:rsidR="00986281" w:rsidRPr="00A80738" w:rsidRDefault="00986281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- sprostowanie - </w:t>
      </w:r>
    </w:p>
    <w:p w14:paraId="6CD074F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423A4F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F03AA" w:rsidRPr="00DF03A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67C2FA2" w14:textId="77777777" w:rsidR="00A80738" w:rsidRPr="00577BC6" w:rsidRDefault="00DF03A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F03AA">
        <w:rPr>
          <w:b/>
          <w:sz w:val="22"/>
          <w:szCs w:val="22"/>
        </w:rPr>
        <w:t>Dostawa wirówki laboratoryjnej dla WIMIC - KC-zp.272-676/22</w:t>
      </w:r>
    </w:p>
    <w:p w14:paraId="553C318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14482B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F03AA" w:rsidRPr="00DF03AA">
        <w:rPr>
          <w:sz w:val="22"/>
          <w:szCs w:val="22"/>
        </w:rPr>
        <w:t>02/12/2022</w:t>
      </w:r>
      <w:r w:rsidR="00FF4AB1" w:rsidRPr="00577BC6">
        <w:rPr>
          <w:sz w:val="22"/>
          <w:szCs w:val="22"/>
        </w:rPr>
        <w:t xml:space="preserve"> o godz. </w:t>
      </w:r>
      <w:r w:rsidR="00DF03AA" w:rsidRPr="00DF03A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D7E03CB" w14:textId="77777777" w:rsidTr="003F57CD">
        <w:tc>
          <w:tcPr>
            <w:tcW w:w="993" w:type="dxa"/>
            <w:shd w:val="clear" w:color="auto" w:fill="auto"/>
            <w:vAlign w:val="center"/>
          </w:tcPr>
          <w:p w14:paraId="3C57D10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FFA702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AE5EF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F03AA" w:rsidRPr="00493F8C" w14:paraId="542601B5" w14:textId="77777777" w:rsidTr="008F7854">
        <w:tc>
          <w:tcPr>
            <w:tcW w:w="993" w:type="dxa"/>
            <w:shd w:val="clear" w:color="auto" w:fill="auto"/>
            <w:vAlign w:val="center"/>
          </w:tcPr>
          <w:p w14:paraId="46646953" w14:textId="77777777" w:rsidR="00DF03AA" w:rsidRPr="00490DC0" w:rsidRDefault="00DF03AA" w:rsidP="008F7854">
            <w:pPr>
              <w:spacing w:before="120" w:after="120"/>
              <w:jc w:val="center"/>
            </w:pPr>
            <w:r w:rsidRPr="00DF03AA">
              <w:t>1</w:t>
            </w:r>
          </w:p>
        </w:tc>
        <w:tc>
          <w:tcPr>
            <w:tcW w:w="5244" w:type="dxa"/>
            <w:shd w:val="clear" w:color="auto" w:fill="auto"/>
          </w:tcPr>
          <w:p w14:paraId="1529622E" w14:textId="77777777" w:rsidR="00DF03AA" w:rsidRPr="00490DC0" w:rsidRDefault="00DF03AA" w:rsidP="008F7854">
            <w:pPr>
              <w:spacing w:before="40"/>
            </w:pPr>
            <w:r w:rsidRPr="00DF03AA">
              <w:t>Danlab Danuta Katryńska</w:t>
            </w:r>
          </w:p>
          <w:p w14:paraId="6FA84E0F" w14:textId="77777777" w:rsidR="00DF03AA" w:rsidRPr="00490DC0" w:rsidRDefault="00DF03AA" w:rsidP="008F7854">
            <w:r w:rsidRPr="00DF03AA">
              <w:t>Handlowa</w:t>
            </w:r>
            <w:r w:rsidRPr="00490DC0">
              <w:t xml:space="preserve"> </w:t>
            </w:r>
            <w:r w:rsidRPr="00DF03AA">
              <w:t>6a</w:t>
            </w:r>
            <w:r w:rsidRPr="00490DC0">
              <w:t xml:space="preserve"> </w:t>
            </w:r>
          </w:p>
          <w:p w14:paraId="26C77D01" w14:textId="77777777" w:rsidR="00DF03AA" w:rsidRPr="00490DC0" w:rsidRDefault="00DF03AA" w:rsidP="008F7854">
            <w:pPr>
              <w:spacing w:after="40"/>
              <w:jc w:val="both"/>
            </w:pPr>
            <w:r w:rsidRPr="00DF03AA">
              <w:t>15-399</w:t>
            </w:r>
            <w:r w:rsidRPr="00490DC0">
              <w:t xml:space="preserve"> </w:t>
            </w:r>
            <w:r w:rsidRPr="00DF03AA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13440A" w14:textId="77777777" w:rsidR="00DF03AA" w:rsidRPr="00490DC0" w:rsidRDefault="00DF03AA" w:rsidP="008F7854">
            <w:pPr>
              <w:spacing w:before="120" w:after="120"/>
              <w:jc w:val="both"/>
            </w:pPr>
            <w:r w:rsidRPr="00DF03AA">
              <w:t>7 614.00 zł</w:t>
            </w:r>
          </w:p>
        </w:tc>
      </w:tr>
      <w:tr w:rsidR="00DF03AA" w:rsidRPr="00493F8C" w14:paraId="3EA5908E" w14:textId="77777777" w:rsidTr="008F7854">
        <w:tc>
          <w:tcPr>
            <w:tcW w:w="993" w:type="dxa"/>
            <w:shd w:val="clear" w:color="auto" w:fill="auto"/>
            <w:vAlign w:val="center"/>
          </w:tcPr>
          <w:p w14:paraId="511C60EF" w14:textId="77777777" w:rsidR="00DF03AA" w:rsidRPr="00490DC0" w:rsidRDefault="00DF03AA" w:rsidP="008F7854">
            <w:pPr>
              <w:spacing w:before="120" w:after="120"/>
              <w:jc w:val="center"/>
            </w:pPr>
            <w:r w:rsidRPr="00DF03AA">
              <w:t>2</w:t>
            </w:r>
          </w:p>
        </w:tc>
        <w:tc>
          <w:tcPr>
            <w:tcW w:w="5244" w:type="dxa"/>
            <w:shd w:val="clear" w:color="auto" w:fill="auto"/>
          </w:tcPr>
          <w:p w14:paraId="48BF850B" w14:textId="77777777" w:rsidR="00DF03AA" w:rsidRPr="00490DC0" w:rsidRDefault="00DF03AA" w:rsidP="008F7854">
            <w:pPr>
              <w:spacing w:before="40"/>
            </w:pPr>
            <w:r w:rsidRPr="00DF03AA">
              <w:t>„MPW MED. INSTRUMENTS” SPÓŁDZIELNIA PRACY</w:t>
            </w:r>
          </w:p>
          <w:p w14:paraId="765FD720" w14:textId="77777777" w:rsidR="00DF03AA" w:rsidRPr="00490DC0" w:rsidRDefault="00DF03AA" w:rsidP="008F7854">
            <w:r w:rsidRPr="00DF03AA">
              <w:t>Boremlowska</w:t>
            </w:r>
            <w:r w:rsidRPr="00490DC0">
              <w:t xml:space="preserve"> </w:t>
            </w:r>
            <w:r w:rsidRPr="00DF03AA">
              <w:t>46</w:t>
            </w:r>
            <w:r w:rsidRPr="00490DC0">
              <w:t xml:space="preserve"> </w:t>
            </w:r>
          </w:p>
          <w:p w14:paraId="55CCE88D" w14:textId="77777777" w:rsidR="00DF03AA" w:rsidRPr="00490DC0" w:rsidRDefault="00DF03AA" w:rsidP="008F7854">
            <w:pPr>
              <w:spacing w:after="40"/>
              <w:jc w:val="both"/>
            </w:pPr>
            <w:r w:rsidRPr="00DF03AA">
              <w:t>04-347</w:t>
            </w:r>
            <w:r w:rsidRPr="00490DC0">
              <w:t xml:space="preserve"> </w:t>
            </w:r>
            <w:r w:rsidRPr="00DF03A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0241DD" w14:textId="77777777" w:rsidR="00DF03AA" w:rsidRPr="00490DC0" w:rsidRDefault="00DF03AA" w:rsidP="008F7854">
            <w:pPr>
              <w:spacing w:before="120" w:after="120"/>
              <w:jc w:val="both"/>
            </w:pPr>
            <w:r w:rsidRPr="00DF03AA">
              <w:t>5 690.04 zł</w:t>
            </w:r>
          </w:p>
        </w:tc>
      </w:tr>
      <w:tr w:rsidR="00DF03AA" w:rsidRPr="00493F8C" w14:paraId="78D6CEF2" w14:textId="77777777" w:rsidTr="008F7854">
        <w:tc>
          <w:tcPr>
            <w:tcW w:w="993" w:type="dxa"/>
            <w:shd w:val="clear" w:color="auto" w:fill="auto"/>
            <w:vAlign w:val="center"/>
          </w:tcPr>
          <w:p w14:paraId="70A7662F" w14:textId="77777777" w:rsidR="00DF03AA" w:rsidRPr="00490DC0" w:rsidRDefault="00DF03AA" w:rsidP="008F7854">
            <w:pPr>
              <w:spacing w:before="120" w:after="120"/>
              <w:jc w:val="center"/>
            </w:pPr>
            <w:r w:rsidRPr="00DF03AA">
              <w:t>3</w:t>
            </w:r>
          </w:p>
        </w:tc>
        <w:tc>
          <w:tcPr>
            <w:tcW w:w="5244" w:type="dxa"/>
            <w:shd w:val="clear" w:color="auto" w:fill="auto"/>
          </w:tcPr>
          <w:p w14:paraId="610807AB" w14:textId="77777777" w:rsidR="00DF03AA" w:rsidRPr="00490DC0" w:rsidRDefault="00DF03AA" w:rsidP="008F7854">
            <w:pPr>
              <w:spacing w:before="40"/>
            </w:pPr>
            <w:r w:rsidRPr="00DF03AA">
              <w:t>Th. Geyer Polska sp. z o.o.</w:t>
            </w:r>
          </w:p>
          <w:p w14:paraId="0C1B08DC" w14:textId="77777777" w:rsidR="00DF03AA" w:rsidRPr="00490DC0" w:rsidRDefault="00DF03AA" w:rsidP="008F7854">
            <w:r w:rsidRPr="00DF03AA">
              <w:t>Czeska</w:t>
            </w:r>
            <w:r w:rsidRPr="00490DC0">
              <w:t xml:space="preserve"> </w:t>
            </w:r>
            <w:r w:rsidRPr="00DF03AA">
              <w:t>22a</w:t>
            </w:r>
            <w:r w:rsidRPr="00490DC0">
              <w:t xml:space="preserve"> </w:t>
            </w:r>
          </w:p>
          <w:p w14:paraId="042F9C51" w14:textId="77777777" w:rsidR="00DF03AA" w:rsidRPr="00490DC0" w:rsidRDefault="00DF03AA" w:rsidP="008F7854">
            <w:pPr>
              <w:spacing w:after="40"/>
              <w:jc w:val="both"/>
            </w:pPr>
            <w:r w:rsidRPr="00DF03AA">
              <w:t>03-902</w:t>
            </w:r>
            <w:r w:rsidRPr="00490DC0">
              <w:t xml:space="preserve"> </w:t>
            </w:r>
            <w:r w:rsidRPr="00DF03A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8C9257" w14:textId="77777777" w:rsidR="00DF03AA" w:rsidRPr="00490DC0" w:rsidRDefault="00DF03AA" w:rsidP="008F7854">
            <w:pPr>
              <w:spacing w:before="120" w:after="120"/>
              <w:jc w:val="both"/>
            </w:pPr>
            <w:r w:rsidRPr="00DF03AA">
              <w:t>6 971.40 zł</w:t>
            </w:r>
          </w:p>
        </w:tc>
      </w:tr>
      <w:tr w:rsidR="00DF03AA" w:rsidRPr="00493F8C" w14:paraId="032704AB" w14:textId="77777777" w:rsidTr="008F7854">
        <w:tc>
          <w:tcPr>
            <w:tcW w:w="993" w:type="dxa"/>
            <w:shd w:val="clear" w:color="auto" w:fill="auto"/>
            <w:vAlign w:val="center"/>
          </w:tcPr>
          <w:p w14:paraId="63CE14B8" w14:textId="77777777" w:rsidR="00DF03AA" w:rsidRPr="00490DC0" w:rsidRDefault="00DF03AA" w:rsidP="008F7854">
            <w:pPr>
              <w:spacing w:before="120" w:after="120"/>
              <w:jc w:val="center"/>
            </w:pPr>
            <w:r w:rsidRPr="00DF03AA">
              <w:t>4</w:t>
            </w:r>
          </w:p>
        </w:tc>
        <w:tc>
          <w:tcPr>
            <w:tcW w:w="5244" w:type="dxa"/>
            <w:shd w:val="clear" w:color="auto" w:fill="auto"/>
          </w:tcPr>
          <w:p w14:paraId="73FDCBF4" w14:textId="77777777" w:rsidR="00DF03AA" w:rsidRPr="00490DC0" w:rsidRDefault="00DF03AA" w:rsidP="008F7854">
            <w:pPr>
              <w:spacing w:before="40"/>
            </w:pPr>
            <w:r w:rsidRPr="00DF03AA">
              <w:t>MERAZET Spółka Akcyjna</w:t>
            </w:r>
          </w:p>
          <w:p w14:paraId="6A864C2B" w14:textId="77777777" w:rsidR="00DF03AA" w:rsidRPr="00490DC0" w:rsidRDefault="00DF03AA" w:rsidP="008F7854">
            <w:r w:rsidRPr="00DF03AA">
              <w:t>J.Krauthofera</w:t>
            </w:r>
            <w:r w:rsidRPr="00490DC0">
              <w:t xml:space="preserve"> </w:t>
            </w:r>
            <w:r w:rsidRPr="00DF03AA">
              <w:t>36</w:t>
            </w:r>
            <w:r w:rsidRPr="00490DC0">
              <w:t xml:space="preserve"> </w:t>
            </w:r>
          </w:p>
          <w:p w14:paraId="3D2509A1" w14:textId="77777777" w:rsidR="00DF03AA" w:rsidRPr="00490DC0" w:rsidRDefault="00DF03AA" w:rsidP="008F7854">
            <w:pPr>
              <w:spacing w:after="40"/>
              <w:jc w:val="both"/>
            </w:pPr>
            <w:r w:rsidRPr="00DF03AA">
              <w:t>60-203</w:t>
            </w:r>
            <w:r w:rsidRPr="00490DC0">
              <w:t xml:space="preserve"> </w:t>
            </w:r>
            <w:r w:rsidRPr="00DF03A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EF3091" w14:textId="3B61CAD0" w:rsidR="00DF03AA" w:rsidRPr="00986281" w:rsidRDefault="00986281" w:rsidP="008F7854">
            <w:pPr>
              <w:spacing w:before="120" w:after="120"/>
              <w:jc w:val="both"/>
              <w:rPr>
                <w:color w:val="FF0000"/>
              </w:rPr>
            </w:pPr>
            <w:r w:rsidRPr="00986281">
              <w:rPr>
                <w:color w:val="FF0000"/>
              </w:rPr>
              <w:t>8 093,58 zł</w:t>
            </w:r>
          </w:p>
        </w:tc>
      </w:tr>
    </w:tbl>
    <w:p w14:paraId="0AEACD5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1DFDB" w14:textId="77777777" w:rsidR="00C043F1" w:rsidRDefault="00C043F1">
      <w:r>
        <w:separator/>
      </w:r>
    </w:p>
  </w:endnote>
  <w:endnote w:type="continuationSeparator" w:id="0">
    <w:p w14:paraId="21BBC18F" w14:textId="77777777" w:rsidR="00C043F1" w:rsidRDefault="00C04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3C8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2C7A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C1793" w14:textId="77777777" w:rsidR="009F189D" w:rsidRDefault="00567D3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82C6D0">
        <v:line id="_x0000_s1025" style="position:absolute;left:0;text-align:left;z-index:251657728" from="-3.85pt,8.7pt" to="455.15pt,8.7pt"/>
      </w:pict>
    </w:r>
  </w:p>
  <w:p w14:paraId="15A1469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788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28133D" w14:textId="77777777" w:rsidR="009F189D" w:rsidRDefault="009F189D">
    <w:pPr>
      <w:pStyle w:val="Stopka"/>
      <w:tabs>
        <w:tab w:val="clear" w:pos="4536"/>
      </w:tabs>
      <w:jc w:val="center"/>
    </w:pPr>
  </w:p>
  <w:p w14:paraId="3376B3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5604C" w14:textId="77777777" w:rsidR="00C043F1" w:rsidRDefault="00C043F1">
      <w:r>
        <w:separator/>
      </w:r>
    </w:p>
  </w:footnote>
  <w:footnote w:type="continuationSeparator" w:id="0">
    <w:p w14:paraId="2933E590" w14:textId="77777777" w:rsidR="00C043F1" w:rsidRDefault="00C04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B84DE" w14:textId="77777777" w:rsidR="00DF03AA" w:rsidRDefault="00DF03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BF8E9" w14:textId="77777777" w:rsidR="00DF03AA" w:rsidRDefault="00DF03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DB476" w14:textId="77777777" w:rsidR="00DF03AA" w:rsidRDefault="00DF03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43F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67D3D"/>
    <w:rsid w:val="00577BC6"/>
    <w:rsid w:val="00601802"/>
    <w:rsid w:val="0069085C"/>
    <w:rsid w:val="0073323E"/>
    <w:rsid w:val="007965DC"/>
    <w:rsid w:val="00843263"/>
    <w:rsid w:val="00861E75"/>
    <w:rsid w:val="00986281"/>
    <w:rsid w:val="009D19BD"/>
    <w:rsid w:val="009F189D"/>
    <w:rsid w:val="00A67C20"/>
    <w:rsid w:val="00A80738"/>
    <w:rsid w:val="00C043F1"/>
    <w:rsid w:val="00C236D3"/>
    <w:rsid w:val="00C659E2"/>
    <w:rsid w:val="00CB0802"/>
    <w:rsid w:val="00D665F5"/>
    <w:rsid w:val="00D7128F"/>
    <w:rsid w:val="00DF03A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9F420"/>
  <w15:chartTrackingRefBased/>
  <w15:docId w15:val="{5214AC02-630E-4F18-9184-E54BEE972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2022-12-05T08:15:00Z</dcterms:created>
  <dcterms:modified xsi:type="dcterms:W3CDTF">2022-12-06T09:00:00Z</dcterms:modified>
</cp:coreProperties>
</file>