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1A222" w14:textId="4BDED5D9" w:rsidR="00EB1359" w:rsidRPr="003261E7" w:rsidRDefault="00FB20CC" w:rsidP="00A969FC">
      <w:pPr>
        <w:spacing w:after="240"/>
        <w:jc w:val="right"/>
        <w:rPr>
          <w:sz w:val="22"/>
          <w:szCs w:val="22"/>
        </w:rPr>
      </w:pPr>
      <w:r w:rsidRPr="00FB20C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</w:t>
      </w:r>
      <w:r w:rsidR="005471FD">
        <w:rPr>
          <w:sz w:val="22"/>
          <w:szCs w:val="22"/>
        </w:rPr>
        <w:t xml:space="preserve"> 05.12.2022 r.</w:t>
      </w:r>
    </w:p>
    <w:p w14:paraId="33B5A741" w14:textId="77777777" w:rsidR="00FB20CC" w:rsidRPr="00FB20CC" w:rsidRDefault="00FB20CC" w:rsidP="00EB1359">
      <w:pPr>
        <w:spacing w:after="40"/>
        <w:rPr>
          <w:b/>
          <w:bCs/>
          <w:sz w:val="22"/>
          <w:szCs w:val="22"/>
        </w:rPr>
      </w:pPr>
      <w:r w:rsidRPr="00FB20CC">
        <w:rPr>
          <w:b/>
          <w:bCs/>
          <w:sz w:val="22"/>
          <w:szCs w:val="22"/>
        </w:rPr>
        <w:t>Szpital Miejski Specjalistyczny</w:t>
      </w:r>
    </w:p>
    <w:p w14:paraId="5ADE253B" w14:textId="77777777" w:rsidR="00FB20CC" w:rsidRPr="00FB20CC" w:rsidRDefault="00FB20CC" w:rsidP="00EB1359">
      <w:pPr>
        <w:spacing w:after="40"/>
        <w:rPr>
          <w:b/>
          <w:bCs/>
          <w:sz w:val="22"/>
          <w:szCs w:val="22"/>
        </w:rPr>
      </w:pPr>
      <w:r w:rsidRPr="00FB20CC">
        <w:rPr>
          <w:b/>
          <w:bCs/>
          <w:sz w:val="22"/>
          <w:szCs w:val="22"/>
        </w:rPr>
        <w:t>im. Gabriela Narutowicza w Krakowie</w:t>
      </w:r>
    </w:p>
    <w:p w14:paraId="1EAD0C98" w14:textId="77777777" w:rsidR="00EB1359" w:rsidRPr="003261E7" w:rsidRDefault="00FB20CC" w:rsidP="00EB1359">
      <w:pPr>
        <w:rPr>
          <w:sz w:val="22"/>
          <w:szCs w:val="22"/>
        </w:rPr>
      </w:pPr>
      <w:r w:rsidRPr="00FB20CC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B20CC">
        <w:rPr>
          <w:sz w:val="22"/>
          <w:szCs w:val="22"/>
        </w:rPr>
        <w:t>35-37</w:t>
      </w:r>
    </w:p>
    <w:p w14:paraId="6FC8F8C9" w14:textId="77777777" w:rsidR="00EB1359" w:rsidRPr="003261E7" w:rsidRDefault="00FB20CC" w:rsidP="00EB1359">
      <w:pPr>
        <w:rPr>
          <w:sz w:val="22"/>
          <w:szCs w:val="22"/>
        </w:rPr>
      </w:pPr>
      <w:r w:rsidRPr="00FB20CC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B20CC">
        <w:rPr>
          <w:sz w:val="22"/>
          <w:szCs w:val="22"/>
        </w:rPr>
        <w:t>Kraków</w:t>
      </w:r>
    </w:p>
    <w:p w14:paraId="27FEAA6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DCFD46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20CC" w:rsidRPr="003261E7" w14:paraId="6A86F2D3" w14:textId="77777777" w:rsidTr="004139B7">
        <w:trPr>
          <w:trHeight w:val="638"/>
        </w:trPr>
        <w:tc>
          <w:tcPr>
            <w:tcW w:w="959" w:type="dxa"/>
            <w:shd w:val="clear" w:color="auto" w:fill="auto"/>
          </w:tcPr>
          <w:p w14:paraId="0BED52EE" w14:textId="77777777" w:rsidR="00FB20CC" w:rsidRPr="003261E7" w:rsidRDefault="00FB20CC" w:rsidP="004139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93288A" w14:textId="08724C59" w:rsidR="00FB20CC" w:rsidRPr="003261E7" w:rsidRDefault="00FB20CC" w:rsidP="004139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FB20CC">
              <w:rPr>
                <w:sz w:val="22"/>
                <w:szCs w:val="22"/>
              </w:rPr>
              <w:t xml:space="preserve"> podstawowy</w:t>
            </w:r>
            <w:r w:rsidR="00A969FC">
              <w:rPr>
                <w:sz w:val="22"/>
                <w:szCs w:val="22"/>
              </w:rPr>
              <w:t>m</w:t>
            </w:r>
            <w:r w:rsidRPr="00FB20C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B20CC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20CC">
              <w:rPr>
                <w:b/>
                <w:sz w:val="22"/>
                <w:szCs w:val="22"/>
              </w:rPr>
              <w:t>ZP/38/2022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61E677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77304E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CFAEFEB" w14:textId="5640D1A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B20CC" w:rsidRPr="00FB20CC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8F51FA">
        <w:rPr>
          <w:sz w:val="22"/>
          <w:szCs w:val="22"/>
        </w:rPr>
        <w:t xml:space="preserve">w części: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2025B5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EB7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90B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1DDB8A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B20CC" w:rsidRPr="00EB1359" w14:paraId="35F58642" w14:textId="77777777" w:rsidTr="004139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6BE0" w14:textId="77777777" w:rsidR="00FB20CC" w:rsidRPr="00710915" w:rsidRDefault="00FB20CC" w:rsidP="004139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B20C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395B" w14:textId="77777777" w:rsidR="00FB20CC" w:rsidRPr="00EB1359" w:rsidRDefault="00FB20CC" w:rsidP="004139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20CC">
              <w:rPr>
                <w:b/>
                <w:sz w:val="22"/>
                <w:szCs w:val="22"/>
              </w:rPr>
              <w:t>Pakiet 1 - Szew do zabiegów endoskopowych i laparoskopowych</w:t>
            </w:r>
          </w:p>
          <w:p w14:paraId="3CEED3F5" w14:textId="77107A16" w:rsidR="00FB20CC" w:rsidRDefault="00FB20CC" w:rsidP="00A969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969FC">
              <w:rPr>
                <w:sz w:val="22"/>
                <w:szCs w:val="22"/>
              </w:rPr>
              <w:t xml:space="preserve"> art. 255 </w:t>
            </w:r>
            <w:r w:rsidR="008F51FA">
              <w:rPr>
                <w:sz w:val="22"/>
                <w:szCs w:val="22"/>
              </w:rPr>
              <w:t>pkt 1 ustawy Pzp</w:t>
            </w:r>
          </w:p>
          <w:p w14:paraId="3146257D" w14:textId="12BE4EC2" w:rsidR="00FB20CC" w:rsidRDefault="00FB20CC" w:rsidP="004139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969FC" w:rsidRPr="00FB20CC">
              <w:rPr>
                <w:sz w:val="22"/>
                <w:szCs w:val="22"/>
              </w:rPr>
              <w:t xml:space="preserve"> nie złożono żadnej oferty</w:t>
            </w:r>
          </w:p>
          <w:p w14:paraId="6B18EAD3" w14:textId="77777777" w:rsidR="00FB20CC" w:rsidRPr="00EB1359" w:rsidRDefault="00FB20CC" w:rsidP="004139B7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16A167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86634" w14:textId="77777777" w:rsidR="00FB20CC" w:rsidRDefault="00FB20CC" w:rsidP="00FB20CC">
      <w:r>
        <w:separator/>
      </w:r>
    </w:p>
  </w:endnote>
  <w:endnote w:type="continuationSeparator" w:id="0">
    <w:p w14:paraId="1522FC0C" w14:textId="77777777" w:rsidR="00FB20CC" w:rsidRDefault="00FB20CC" w:rsidP="00FB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3671" w14:textId="77777777" w:rsidR="00FB20CC" w:rsidRDefault="00FB20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5E4E" w14:textId="77777777" w:rsidR="00FB20CC" w:rsidRDefault="00FB20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94AB5" w14:textId="77777777" w:rsidR="00FB20CC" w:rsidRDefault="00FB2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E3D14" w14:textId="77777777" w:rsidR="00FB20CC" w:rsidRDefault="00FB20CC" w:rsidP="00FB20CC">
      <w:r>
        <w:separator/>
      </w:r>
    </w:p>
  </w:footnote>
  <w:footnote w:type="continuationSeparator" w:id="0">
    <w:p w14:paraId="486C66BE" w14:textId="77777777" w:rsidR="00FB20CC" w:rsidRDefault="00FB20CC" w:rsidP="00FB2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F622" w14:textId="77777777" w:rsidR="00FB20CC" w:rsidRDefault="00FB2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49EA" w14:textId="77777777" w:rsidR="00FB20CC" w:rsidRDefault="00FB2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25AAA" w14:textId="77777777" w:rsidR="00FB20CC" w:rsidRDefault="00FB20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02C"/>
    <w:rsid w:val="00010B31"/>
    <w:rsid w:val="00104963"/>
    <w:rsid w:val="00150F65"/>
    <w:rsid w:val="005471FD"/>
    <w:rsid w:val="00823326"/>
    <w:rsid w:val="00856A3E"/>
    <w:rsid w:val="00894412"/>
    <w:rsid w:val="008F51FA"/>
    <w:rsid w:val="0090002C"/>
    <w:rsid w:val="009462DF"/>
    <w:rsid w:val="009500EB"/>
    <w:rsid w:val="00993EFC"/>
    <w:rsid w:val="00A969FC"/>
    <w:rsid w:val="00AB3E72"/>
    <w:rsid w:val="00AC1A4B"/>
    <w:rsid w:val="00D41670"/>
    <w:rsid w:val="00D44D12"/>
    <w:rsid w:val="00E403D2"/>
    <w:rsid w:val="00E742E3"/>
    <w:rsid w:val="00EB1359"/>
    <w:rsid w:val="00FB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EFE58"/>
  <w15:chartTrackingRefBased/>
  <w15:docId w15:val="{2A1BDF1F-F74A-448B-AED8-CFB6284C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B20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2022-10-19T12:09:00Z</cp:lastPrinted>
  <dcterms:created xsi:type="dcterms:W3CDTF">2022-10-19T12:07:00Z</dcterms:created>
  <dcterms:modified xsi:type="dcterms:W3CDTF">2022-12-05T07:48:00Z</dcterms:modified>
</cp:coreProperties>
</file>