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B64DA" w14:textId="1D8946DE" w:rsidR="00FB7F50" w:rsidRPr="002245BE" w:rsidRDefault="00F5470F" w:rsidP="000C1EF8">
      <w:pPr>
        <w:spacing w:after="240"/>
        <w:jc w:val="right"/>
        <w:rPr>
          <w:sz w:val="22"/>
          <w:szCs w:val="22"/>
        </w:rPr>
      </w:pPr>
      <w:bookmarkStart w:id="0" w:name="_Hlk53520193"/>
      <w:r w:rsidRPr="00F547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443D4">
        <w:rPr>
          <w:sz w:val="22"/>
          <w:szCs w:val="22"/>
        </w:rPr>
        <w:t>05.12.2022 r.</w:t>
      </w:r>
    </w:p>
    <w:p w14:paraId="4B28CF98" w14:textId="77777777" w:rsidR="00F5470F" w:rsidRPr="00F5470F" w:rsidRDefault="00F5470F" w:rsidP="00FB7F50">
      <w:pPr>
        <w:spacing w:after="40"/>
        <w:rPr>
          <w:b/>
          <w:bCs/>
          <w:sz w:val="22"/>
          <w:szCs w:val="22"/>
        </w:rPr>
      </w:pPr>
      <w:r w:rsidRPr="00F5470F">
        <w:rPr>
          <w:b/>
          <w:bCs/>
          <w:sz w:val="22"/>
          <w:szCs w:val="22"/>
        </w:rPr>
        <w:t>Szpital Miejski Specjalistyczny</w:t>
      </w:r>
    </w:p>
    <w:p w14:paraId="77B0D03C" w14:textId="77777777" w:rsidR="00F5470F" w:rsidRPr="00F5470F" w:rsidRDefault="00F5470F" w:rsidP="00FB7F50">
      <w:pPr>
        <w:spacing w:after="40"/>
        <w:rPr>
          <w:b/>
          <w:bCs/>
          <w:sz w:val="22"/>
          <w:szCs w:val="22"/>
        </w:rPr>
      </w:pPr>
      <w:r w:rsidRPr="00F5470F">
        <w:rPr>
          <w:b/>
          <w:bCs/>
          <w:sz w:val="22"/>
          <w:szCs w:val="22"/>
        </w:rPr>
        <w:t>im. Gabriela Narutowicza w Krakowie</w:t>
      </w:r>
    </w:p>
    <w:p w14:paraId="6664074D" w14:textId="77777777" w:rsidR="00FB7F50" w:rsidRPr="002245BE" w:rsidRDefault="00F5470F" w:rsidP="00FB7F50">
      <w:pPr>
        <w:rPr>
          <w:sz w:val="22"/>
          <w:szCs w:val="22"/>
        </w:rPr>
      </w:pPr>
      <w:r w:rsidRPr="00F5470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5470F">
        <w:rPr>
          <w:sz w:val="22"/>
          <w:szCs w:val="22"/>
        </w:rPr>
        <w:t>35-37</w:t>
      </w:r>
    </w:p>
    <w:p w14:paraId="2678FD6D" w14:textId="77777777" w:rsidR="00FB7F50" w:rsidRPr="002245BE" w:rsidRDefault="00F5470F" w:rsidP="00FB7F50">
      <w:pPr>
        <w:rPr>
          <w:sz w:val="22"/>
          <w:szCs w:val="22"/>
        </w:rPr>
      </w:pPr>
      <w:r w:rsidRPr="00F5470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5470F">
        <w:rPr>
          <w:sz w:val="22"/>
          <w:szCs w:val="22"/>
        </w:rPr>
        <w:t>Kraków</w:t>
      </w:r>
    </w:p>
    <w:p w14:paraId="29AD7D34" w14:textId="3D479E3A" w:rsidR="008642B3" w:rsidRDefault="000C1EF8" w:rsidP="000C1EF8">
      <w:pPr>
        <w:pStyle w:val="Nagwek1"/>
        <w:tabs>
          <w:tab w:val="left" w:pos="1816"/>
          <w:tab w:val="center" w:pos="4749"/>
        </w:tabs>
        <w:spacing w:before="600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="00836DAF">
        <w:rPr>
          <w:sz w:val="28"/>
        </w:rPr>
        <w:t>OGŁOSZENIE</w:t>
      </w:r>
    </w:p>
    <w:p w14:paraId="7FA9037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5470F" w:rsidRPr="00607F9B" w14:paraId="38818C58" w14:textId="77777777" w:rsidTr="00AF0604">
        <w:trPr>
          <w:trHeight w:val="638"/>
        </w:trPr>
        <w:tc>
          <w:tcPr>
            <w:tcW w:w="959" w:type="dxa"/>
            <w:shd w:val="clear" w:color="auto" w:fill="auto"/>
          </w:tcPr>
          <w:p w14:paraId="11F6C254" w14:textId="77777777" w:rsidR="00F5470F" w:rsidRPr="00607F9B" w:rsidRDefault="00F5470F" w:rsidP="00AF06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89B8C1" w14:textId="1776EC6F" w:rsidR="00F5470F" w:rsidRPr="00607F9B" w:rsidRDefault="00F5470F" w:rsidP="00AF06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F5470F">
              <w:rPr>
                <w:sz w:val="22"/>
                <w:szCs w:val="22"/>
              </w:rPr>
              <w:t xml:space="preserve"> podstawowy</w:t>
            </w:r>
            <w:r w:rsidR="000C1EF8">
              <w:rPr>
                <w:sz w:val="22"/>
                <w:szCs w:val="22"/>
              </w:rPr>
              <w:t>m</w:t>
            </w:r>
            <w:r w:rsidRPr="00F5470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5470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470F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470F">
              <w:rPr>
                <w:b/>
                <w:sz w:val="22"/>
                <w:szCs w:val="22"/>
              </w:rPr>
              <w:t>ZP/38/2022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2A51B7" w14:textId="3EB4126E" w:rsidR="008642B3" w:rsidRPr="000C1EF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5470F" w:rsidRPr="00F5470F">
        <w:rPr>
          <w:sz w:val="22"/>
          <w:szCs w:val="22"/>
        </w:rPr>
        <w:t>(</w:t>
      </w:r>
      <w:proofErr w:type="spellStart"/>
      <w:r w:rsidR="00F5470F" w:rsidRPr="00F5470F">
        <w:rPr>
          <w:sz w:val="22"/>
          <w:szCs w:val="22"/>
        </w:rPr>
        <w:t>t.j</w:t>
      </w:r>
      <w:proofErr w:type="spellEnd"/>
      <w:r w:rsidR="00F5470F" w:rsidRPr="00F5470F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0C1EF8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5470F" w14:paraId="43BA60F7" w14:textId="77777777" w:rsidTr="00AF0604">
        <w:trPr>
          <w:cantSplit/>
        </w:trPr>
        <w:tc>
          <w:tcPr>
            <w:tcW w:w="9498" w:type="dxa"/>
          </w:tcPr>
          <w:p w14:paraId="6B8DBB2F" w14:textId="77777777" w:rsidR="00F5470F" w:rsidRPr="00D26ED6" w:rsidRDefault="00F5470F" w:rsidP="00AF060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5470F">
              <w:rPr>
                <w:b/>
                <w:sz w:val="22"/>
                <w:szCs w:val="22"/>
              </w:rPr>
              <w:t>Johnson &amp; Johnson Poland Sp. z o.o.</w:t>
            </w:r>
          </w:p>
          <w:p w14:paraId="3752F4E2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8950DB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Warszawa</w:t>
            </w:r>
          </w:p>
          <w:p w14:paraId="5BA87247" w14:textId="0E865AC8" w:rsidR="00F5470F" w:rsidRPr="00211A34" w:rsidRDefault="00F5470F" w:rsidP="00AF06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</w:t>
            </w:r>
            <w:r w:rsidR="000C1EF8">
              <w:rPr>
                <w:sz w:val="22"/>
                <w:szCs w:val="22"/>
              </w:rPr>
              <w:t>a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5470F">
              <w:rPr>
                <w:sz w:val="22"/>
                <w:szCs w:val="22"/>
              </w:rPr>
              <w:t xml:space="preserve">Pakiet 2 - Szew </w:t>
            </w:r>
            <w:proofErr w:type="spellStart"/>
            <w:r w:rsidRPr="00F5470F">
              <w:rPr>
                <w:sz w:val="22"/>
                <w:szCs w:val="22"/>
              </w:rPr>
              <w:t>wchłanialny</w:t>
            </w:r>
            <w:proofErr w:type="spellEnd"/>
            <w:r w:rsidRPr="00F5470F">
              <w:rPr>
                <w:sz w:val="22"/>
                <w:szCs w:val="22"/>
              </w:rPr>
              <w:t>, syntetyczny, jednowłóknowy, okres podtrzymywania tkanki ok. 60 dni, okres całkowitego wchłonięcia masy szwu ok. 180 - 210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19D2D7" w14:textId="46D2C8A3" w:rsidR="00F5470F" w:rsidRPr="000C1EF8" w:rsidRDefault="00F5470F" w:rsidP="000C1EF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Najkorzystniejsza oferta spełniająca wymogi Zamawiającego. </w:t>
            </w:r>
          </w:p>
        </w:tc>
      </w:tr>
      <w:tr w:rsidR="00F5470F" w14:paraId="6944EC12" w14:textId="77777777" w:rsidTr="00AF0604">
        <w:trPr>
          <w:cantSplit/>
        </w:trPr>
        <w:tc>
          <w:tcPr>
            <w:tcW w:w="9498" w:type="dxa"/>
          </w:tcPr>
          <w:p w14:paraId="6026BBEB" w14:textId="77777777" w:rsidR="00F5470F" w:rsidRPr="00D26ED6" w:rsidRDefault="00F5470F" w:rsidP="00AF060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5470F">
              <w:rPr>
                <w:b/>
                <w:sz w:val="22"/>
                <w:szCs w:val="22"/>
              </w:rPr>
              <w:t>YAVO Sp. z o. o.</w:t>
            </w:r>
          </w:p>
          <w:p w14:paraId="49041E8E" w14:textId="486BF0E2" w:rsidR="00F5470F" w:rsidRPr="009F0E5C" w:rsidRDefault="000C1EF8" w:rsidP="00AF060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F5470F" w:rsidRPr="00F5470F">
              <w:rPr>
                <w:bCs/>
                <w:sz w:val="22"/>
                <w:szCs w:val="22"/>
              </w:rPr>
              <w:t>Bawełniana</w:t>
            </w:r>
            <w:r w:rsidR="00F5470F" w:rsidRPr="009F0E5C">
              <w:rPr>
                <w:bCs/>
                <w:sz w:val="22"/>
                <w:szCs w:val="22"/>
              </w:rPr>
              <w:t xml:space="preserve"> </w:t>
            </w:r>
            <w:r w:rsidR="00F5470F" w:rsidRPr="00F5470F">
              <w:rPr>
                <w:bCs/>
                <w:sz w:val="22"/>
                <w:szCs w:val="22"/>
              </w:rPr>
              <w:t>17</w:t>
            </w:r>
            <w:r w:rsidR="00F5470F">
              <w:rPr>
                <w:bCs/>
                <w:sz w:val="22"/>
                <w:szCs w:val="22"/>
              </w:rPr>
              <w:t xml:space="preserve"> </w:t>
            </w:r>
          </w:p>
          <w:p w14:paraId="3E1514EA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Bełchatów</w:t>
            </w:r>
          </w:p>
          <w:p w14:paraId="4FA84EC6" w14:textId="030B9D2D" w:rsidR="00F5470F" w:rsidRPr="00211A34" w:rsidRDefault="00F5470F" w:rsidP="00AF06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C1EF8">
              <w:rPr>
                <w:sz w:val="22"/>
                <w:szCs w:val="22"/>
              </w:rPr>
              <w:t xml:space="preserve"> </w:t>
            </w:r>
            <w:r w:rsidRPr="00F5470F">
              <w:rPr>
                <w:sz w:val="22"/>
                <w:szCs w:val="22"/>
              </w:rPr>
              <w:t xml:space="preserve">Pakiet 3 -Szew </w:t>
            </w:r>
            <w:proofErr w:type="spellStart"/>
            <w:r w:rsidRPr="00F5470F">
              <w:rPr>
                <w:sz w:val="22"/>
                <w:szCs w:val="22"/>
              </w:rPr>
              <w:t>niewchłanialny</w:t>
            </w:r>
            <w:proofErr w:type="spellEnd"/>
            <w:r w:rsidRPr="00F5470F">
              <w:rPr>
                <w:sz w:val="22"/>
                <w:szCs w:val="22"/>
              </w:rPr>
              <w:t>, naturalny, impregnowany, pleciony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B3A81B" w14:textId="128E0B75" w:rsidR="00F5470F" w:rsidRPr="000C1EF8" w:rsidRDefault="00F5470F" w:rsidP="000C1EF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</w:t>
            </w:r>
            <w:r w:rsidR="000C1EF8"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F5470F" w14:paraId="03FF7013" w14:textId="77777777" w:rsidTr="00AF0604">
        <w:trPr>
          <w:cantSplit/>
        </w:trPr>
        <w:tc>
          <w:tcPr>
            <w:tcW w:w="9498" w:type="dxa"/>
          </w:tcPr>
          <w:p w14:paraId="14216DB2" w14:textId="77777777" w:rsidR="00F5470F" w:rsidRPr="00D26ED6" w:rsidRDefault="00F5470F" w:rsidP="00AF060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5470F">
              <w:rPr>
                <w:b/>
                <w:sz w:val="22"/>
                <w:szCs w:val="22"/>
              </w:rPr>
              <w:t>Johnson &amp; Johnson Poland Sp. z o.o.</w:t>
            </w:r>
          </w:p>
          <w:p w14:paraId="617A0281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BEFB96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Warszawa</w:t>
            </w:r>
          </w:p>
          <w:p w14:paraId="2D2262A7" w14:textId="770552A2" w:rsidR="00F5470F" w:rsidRPr="00211A34" w:rsidRDefault="00F5470F" w:rsidP="00AF06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C1EF8">
              <w:rPr>
                <w:sz w:val="22"/>
                <w:szCs w:val="22"/>
              </w:rPr>
              <w:t xml:space="preserve"> </w:t>
            </w:r>
            <w:r w:rsidRPr="00F5470F">
              <w:rPr>
                <w:sz w:val="22"/>
                <w:szCs w:val="22"/>
              </w:rPr>
              <w:t xml:space="preserve">Pakiet 4 - Szew </w:t>
            </w:r>
            <w:proofErr w:type="spellStart"/>
            <w:r w:rsidRPr="00F5470F">
              <w:rPr>
                <w:sz w:val="22"/>
                <w:szCs w:val="22"/>
              </w:rPr>
              <w:t>wchłanialny</w:t>
            </w:r>
            <w:proofErr w:type="spellEnd"/>
            <w:r w:rsidRPr="00F5470F">
              <w:rPr>
                <w:sz w:val="22"/>
                <w:szCs w:val="22"/>
              </w:rPr>
              <w:t>, syntetyczny, pleciony, powlekany, okres podtrzymywania tkanki 10-14  dni, okres całkowitego wchłonięcia  masy szwu maksymalnie 42 dni</w:t>
            </w:r>
            <w:r w:rsidR="000C1EF8">
              <w:rPr>
                <w:sz w:val="22"/>
                <w:szCs w:val="22"/>
              </w:rPr>
              <w:t xml:space="preserve">. </w:t>
            </w:r>
          </w:p>
          <w:p w14:paraId="02A4B6A4" w14:textId="6AEFD28F" w:rsidR="00F5470F" w:rsidRPr="000C1EF8" w:rsidRDefault="00F5470F" w:rsidP="000C1EF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</w:t>
            </w:r>
            <w:r w:rsidR="000C1EF8"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F5470F" w14:paraId="57E2D7B9" w14:textId="77777777" w:rsidTr="00AF0604">
        <w:trPr>
          <w:cantSplit/>
        </w:trPr>
        <w:tc>
          <w:tcPr>
            <w:tcW w:w="9498" w:type="dxa"/>
          </w:tcPr>
          <w:p w14:paraId="797B28BF" w14:textId="77777777" w:rsidR="00F5470F" w:rsidRPr="00D26ED6" w:rsidRDefault="00F5470F" w:rsidP="00AF060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5470F">
              <w:rPr>
                <w:b/>
                <w:sz w:val="22"/>
                <w:szCs w:val="22"/>
              </w:rPr>
              <w:t>Johnson &amp; Johnson Poland Sp. z o.o.</w:t>
            </w:r>
          </w:p>
          <w:p w14:paraId="04D71FCB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EB4F0A" w14:textId="77777777" w:rsidR="00F5470F" w:rsidRPr="009F0E5C" w:rsidRDefault="00F5470F" w:rsidP="00AF0604">
            <w:pPr>
              <w:jc w:val="both"/>
              <w:rPr>
                <w:bCs/>
                <w:sz w:val="22"/>
                <w:szCs w:val="22"/>
              </w:rPr>
            </w:pPr>
            <w:r w:rsidRPr="00F5470F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5470F">
              <w:rPr>
                <w:bCs/>
                <w:sz w:val="22"/>
                <w:szCs w:val="22"/>
              </w:rPr>
              <w:t>Warszawa</w:t>
            </w:r>
          </w:p>
          <w:p w14:paraId="5845DC9E" w14:textId="16DA7E0E" w:rsidR="00F5470F" w:rsidRPr="00211A34" w:rsidRDefault="00F5470F" w:rsidP="00AF06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C1EF8">
              <w:rPr>
                <w:sz w:val="22"/>
                <w:szCs w:val="22"/>
              </w:rPr>
              <w:t xml:space="preserve"> </w:t>
            </w:r>
            <w:r w:rsidRPr="00F5470F">
              <w:rPr>
                <w:sz w:val="22"/>
                <w:szCs w:val="22"/>
              </w:rPr>
              <w:t xml:space="preserve">Pakiet 5 -  Szew </w:t>
            </w:r>
            <w:proofErr w:type="spellStart"/>
            <w:r w:rsidRPr="00F5470F">
              <w:rPr>
                <w:sz w:val="22"/>
                <w:szCs w:val="22"/>
              </w:rPr>
              <w:t>niewchłanialny</w:t>
            </w:r>
            <w:proofErr w:type="spellEnd"/>
            <w:r w:rsidRPr="00F5470F">
              <w:rPr>
                <w:sz w:val="22"/>
                <w:szCs w:val="22"/>
              </w:rPr>
              <w:t>, syntetyczny, pleciony, powlekany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ACD0FC5" w14:textId="3D247B93" w:rsidR="00F5470F" w:rsidRPr="000C1EF8" w:rsidRDefault="00F5470F" w:rsidP="000C1EF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</w:t>
            </w:r>
            <w:r w:rsidR="000C1EF8" w:rsidRPr="00D26ED6">
              <w:rPr>
                <w:color w:val="000000"/>
                <w:sz w:val="22"/>
                <w:szCs w:val="22"/>
              </w:rPr>
              <w:t>Uzasadnienie wyboru:</w:t>
            </w:r>
            <w:r w:rsidR="000C1EF8">
              <w:rPr>
                <w:color w:val="000000"/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347AC86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3118"/>
        <w:gridCol w:w="3828"/>
        <w:gridCol w:w="1417"/>
      </w:tblGrid>
      <w:tr w:rsidR="00211A34" w:rsidRPr="000C1EF8" w14:paraId="6F83E52E" w14:textId="77777777" w:rsidTr="000C1EF8">
        <w:tc>
          <w:tcPr>
            <w:tcW w:w="2836" w:type="dxa"/>
            <w:shd w:val="clear" w:color="auto" w:fill="F3F3F3"/>
          </w:tcPr>
          <w:p w14:paraId="6567A682" w14:textId="77777777" w:rsidR="00211A34" w:rsidRPr="000C1EF8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C1EF8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14:paraId="546BA9CF" w14:textId="77777777" w:rsidR="00211A34" w:rsidRPr="000C1EF8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C1EF8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3828" w:type="dxa"/>
            <w:shd w:val="clear" w:color="auto" w:fill="F3F3F3"/>
          </w:tcPr>
          <w:p w14:paraId="415E4935" w14:textId="77777777" w:rsidR="00211A34" w:rsidRPr="000C1EF8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C1EF8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417" w:type="dxa"/>
            <w:shd w:val="clear" w:color="auto" w:fill="F3F3F3"/>
          </w:tcPr>
          <w:p w14:paraId="592B5C61" w14:textId="77777777" w:rsidR="00211A34" w:rsidRPr="000C1EF8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0C1EF8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F5470F" w:rsidRPr="000C1EF8" w14:paraId="3BABACA6" w14:textId="77777777" w:rsidTr="000C1EF8">
        <w:tc>
          <w:tcPr>
            <w:tcW w:w="2836" w:type="dxa"/>
            <w:shd w:val="clear" w:color="auto" w:fill="auto"/>
          </w:tcPr>
          <w:p w14:paraId="31FBFDCA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2 - Pakiet 2 - Szew </w:t>
            </w:r>
            <w:proofErr w:type="spellStart"/>
            <w:r w:rsidRPr="000C1EF8">
              <w:rPr>
                <w:sz w:val="18"/>
                <w:szCs w:val="18"/>
              </w:rPr>
              <w:t>wchłanialny</w:t>
            </w:r>
            <w:proofErr w:type="spellEnd"/>
            <w:r w:rsidRPr="000C1EF8">
              <w:rPr>
                <w:sz w:val="18"/>
                <w:szCs w:val="18"/>
              </w:rPr>
              <w:t>, syntetyczny, jednowłóknowy, okres podtrzymywania tkanki ok. 60 dni, okres całkowitego wchłonięcia masy szwu ok. 180 - 210 dni</w:t>
            </w:r>
          </w:p>
        </w:tc>
        <w:tc>
          <w:tcPr>
            <w:tcW w:w="3118" w:type="dxa"/>
            <w:shd w:val="clear" w:color="auto" w:fill="auto"/>
          </w:tcPr>
          <w:p w14:paraId="2B43ED66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Johnson &amp; Johnson Poland Sp. z o.o.</w:t>
            </w:r>
          </w:p>
          <w:p w14:paraId="67F732AD" w14:textId="77777777" w:rsidR="00F5470F" w:rsidRPr="000C1EF8" w:rsidRDefault="00F5470F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ul. Iłżecka 24</w:t>
            </w:r>
          </w:p>
          <w:p w14:paraId="116001C6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02-135 Warszawa</w:t>
            </w:r>
          </w:p>
        </w:tc>
        <w:tc>
          <w:tcPr>
            <w:tcW w:w="3828" w:type="dxa"/>
            <w:shd w:val="clear" w:color="auto" w:fill="auto"/>
          </w:tcPr>
          <w:p w14:paraId="2B30C420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- 420.00</w:t>
            </w:r>
          </w:p>
          <w:p w14:paraId="08E0C623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- 150.00</w:t>
            </w:r>
          </w:p>
          <w:p w14:paraId="321DDD45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- 30.00</w:t>
            </w:r>
          </w:p>
          <w:p w14:paraId="3EBE6E84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- 15.00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A29E9D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615,00</w:t>
            </w:r>
          </w:p>
        </w:tc>
      </w:tr>
      <w:tr w:rsidR="00F5470F" w:rsidRPr="000C1EF8" w14:paraId="76D72CBD" w14:textId="77777777" w:rsidTr="000C1EF8">
        <w:tc>
          <w:tcPr>
            <w:tcW w:w="2836" w:type="dxa"/>
            <w:shd w:val="clear" w:color="auto" w:fill="auto"/>
          </w:tcPr>
          <w:p w14:paraId="440B3E50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2 - Pakiet 2 - Szew </w:t>
            </w:r>
            <w:proofErr w:type="spellStart"/>
            <w:r w:rsidRPr="000C1EF8">
              <w:rPr>
                <w:sz w:val="18"/>
                <w:szCs w:val="18"/>
              </w:rPr>
              <w:t>wchłanialny</w:t>
            </w:r>
            <w:proofErr w:type="spellEnd"/>
            <w:r w:rsidRPr="000C1EF8">
              <w:rPr>
                <w:sz w:val="18"/>
                <w:szCs w:val="18"/>
              </w:rPr>
              <w:t>, syntetyczny, jednowłóknowy, okres podtrzymywania tkanki ok. 60 dni, okres całkowitego wchłonięcia masy szwu ok. 180 - 210 dni</w:t>
            </w:r>
          </w:p>
        </w:tc>
        <w:tc>
          <w:tcPr>
            <w:tcW w:w="3118" w:type="dxa"/>
            <w:shd w:val="clear" w:color="auto" w:fill="auto"/>
          </w:tcPr>
          <w:p w14:paraId="7E624D03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YAVO Sp. z o. o.</w:t>
            </w:r>
          </w:p>
          <w:p w14:paraId="1C317702" w14:textId="06903192" w:rsidR="00F5470F" w:rsidRPr="000C1EF8" w:rsidRDefault="000C1EF8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ul. </w:t>
            </w:r>
            <w:r w:rsidR="00F5470F" w:rsidRPr="000C1EF8">
              <w:rPr>
                <w:sz w:val="18"/>
                <w:szCs w:val="18"/>
              </w:rPr>
              <w:t>Bawełniana 17</w:t>
            </w:r>
          </w:p>
          <w:p w14:paraId="30AF5893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97-400 Bełchatów</w:t>
            </w:r>
          </w:p>
        </w:tc>
        <w:tc>
          <w:tcPr>
            <w:tcW w:w="3828" w:type="dxa"/>
            <w:shd w:val="clear" w:color="auto" w:fill="auto"/>
          </w:tcPr>
          <w:p w14:paraId="51E5D8DE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- 0.00</w:t>
            </w:r>
          </w:p>
          <w:p w14:paraId="79BD91D7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- 0.00</w:t>
            </w:r>
          </w:p>
          <w:p w14:paraId="7890D319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- 0.00</w:t>
            </w:r>
          </w:p>
          <w:p w14:paraId="66FF58CC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- 0.00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FE678B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0,00</w:t>
            </w:r>
          </w:p>
        </w:tc>
      </w:tr>
      <w:tr w:rsidR="00F5470F" w:rsidRPr="000C1EF8" w14:paraId="5600DC73" w14:textId="77777777" w:rsidTr="000C1EF8">
        <w:tc>
          <w:tcPr>
            <w:tcW w:w="2836" w:type="dxa"/>
            <w:shd w:val="clear" w:color="auto" w:fill="auto"/>
          </w:tcPr>
          <w:p w14:paraId="37DC4892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3 - Pakiet 3 -Szew </w:t>
            </w:r>
            <w:proofErr w:type="spellStart"/>
            <w:r w:rsidRPr="000C1EF8">
              <w:rPr>
                <w:sz w:val="18"/>
                <w:szCs w:val="18"/>
              </w:rPr>
              <w:t>niewchłanialny</w:t>
            </w:r>
            <w:proofErr w:type="spellEnd"/>
            <w:r w:rsidRPr="000C1EF8">
              <w:rPr>
                <w:sz w:val="18"/>
                <w:szCs w:val="18"/>
              </w:rPr>
              <w:t>, naturalny, impregnowany, pleciony</w:t>
            </w:r>
          </w:p>
        </w:tc>
        <w:tc>
          <w:tcPr>
            <w:tcW w:w="3118" w:type="dxa"/>
            <w:shd w:val="clear" w:color="auto" w:fill="auto"/>
          </w:tcPr>
          <w:p w14:paraId="18D8D0E6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YAVO Sp. z o. o.</w:t>
            </w:r>
          </w:p>
          <w:p w14:paraId="50D2C273" w14:textId="5007A11D" w:rsidR="00F5470F" w:rsidRPr="000C1EF8" w:rsidRDefault="000C1EF8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ul. </w:t>
            </w:r>
            <w:r w:rsidR="00F5470F" w:rsidRPr="000C1EF8">
              <w:rPr>
                <w:sz w:val="18"/>
                <w:szCs w:val="18"/>
              </w:rPr>
              <w:t>Bawełniana 17</w:t>
            </w:r>
          </w:p>
          <w:p w14:paraId="407A86C6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97-400 Bełchatów</w:t>
            </w:r>
          </w:p>
        </w:tc>
        <w:tc>
          <w:tcPr>
            <w:tcW w:w="3828" w:type="dxa"/>
            <w:shd w:val="clear" w:color="auto" w:fill="auto"/>
          </w:tcPr>
          <w:p w14:paraId="37914155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- 420.00</w:t>
            </w:r>
          </w:p>
          <w:p w14:paraId="5A8426D4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- 180.00</w:t>
            </w:r>
          </w:p>
          <w:p w14:paraId="1AD281C3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- 30.00</w:t>
            </w:r>
          </w:p>
          <w:p w14:paraId="18C8DB27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- 15.00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8C1B51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645,00</w:t>
            </w:r>
          </w:p>
        </w:tc>
      </w:tr>
      <w:tr w:rsidR="00F5470F" w:rsidRPr="000C1EF8" w14:paraId="1689DE61" w14:textId="77777777" w:rsidTr="000C1EF8">
        <w:tc>
          <w:tcPr>
            <w:tcW w:w="2836" w:type="dxa"/>
            <w:shd w:val="clear" w:color="auto" w:fill="auto"/>
          </w:tcPr>
          <w:p w14:paraId="7A160283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3 - Pakiet 3 -Szew </w:t>
            </w:r>
            <w:proofErr w:type="spellStart"/>
            <w:r w:rsidRPr="000C1EF8">
              <w:rPr>
                <w:sz w:val="18"/>
                <w:szCs w:val="18"/>
              </w:rPr>
              <w:t>niewchłanialny</w:t>
            </w:r>
            <w:proofErr w:type="spellEnd"/>
            <w:r w:rsidRPr="000C1EF8">
              <w:rPr>
                <w:sz w:val="18"/>
                <w:szCs w:val="18"/>
              </w:rPr>
              <w:t>, naturalny, impregnowany, pleciony</w:t>
            </w:r>
          </w:p>
        </w:tc>
        <w:tc>
          <w:tcPr>
            <w:tcW w:w="3118" w:type="dxa"/>
            <w:shd w:val="clear" w:color="auto" w:fill="auto"/>
          </w:tcPr>
          <w:p w14:paraId="396B5A85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Johnson &amp; Johnson Poland Sp. z o.o.</w:t>
            </w:r>
          </w:p>
          <w:p w14:paraId="667C6EC4" w14:textId="77777777" w:rsidR="00F5470F" w:rsidRPr="000C1EF8" w:rsidRDefault="00F5470F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ul. Iłżecka 24</w:t>
            </w:r>
          </w:p>
          <w:p w14:paraId="4EB235DC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02-135 Warszawa</w:t>
            </w:r>
          </w:p>
        </w:tc>
        <w:tc>
          <w:tcPr>
            <w:tcW w:w="3828" w:type="dxa"/>
            <w:shd w:val="clear" w:color="auto" w:fill="auto"/>
          </w:tcPr>
          <w:p w14:paraId="25C91EE7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- 245.42</w:t>
            </w:r>
          </w:p>
          <w:p w14:paraId="2FB33F90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- 150.00</w:t>
            </w:r>
          </w:p>
          <w:p w14:paraId="0A9A4145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- 30.00</w:t>
            </w:r>
          </w:p>
          <w:p w14:paraId="5AC6B241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- 15.00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B15EAD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440,42</w:t>
            </w:r>
          </w:p>
        </w:tc>
      </w:tr>
      <w:tr w:rsidR="00F5470F" w:rsidRPr="000C1EF8" w14:paraId="117652ED" w14:textId="77777777" w:rsidTr="000C1EF8">
        <w:tc>
          <w:tcPr>
            <w:tcW w:w="2836" w:type="dxa"/>
            <w:shd w:val="clear" w:color="auto" w:fill="auto"/>
          </w:tcPr>
          <w:p w14:paraId="4224E650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4 - Pakiet 4 - Szew </w:t>
            </w:r>
            <w:proofErr w:type="spellStart"/>
            <w:r w:rsidRPr="000C1EF8">
              <w:rPr>
                <w:sz w:val="18"/>
                <w:szCs w:val="18"/>
              </w:rPr>
              <w:t>wchłanialny</w:t>
            </w:r>
            <w:proofErr w:type="spellEnd"/>
            <w:r w:rsidRPr="000C1EF8">
              <w:rPr>
                <w:sz w:val="18"/>
                <w:szCs w:val="18"/>
              </w:rPr>
              <w:t>, syntetyczny, pleciony, powlekany, okres podtrzymywania tkanki 10-14  dni, okres całkowitego wchłonięcia  masy szwu maksymalnie 42 dni</w:t>
            </w:r>
          </w:p>
        </w:tc>
        <w:tc>
          <w:tcPr>
            <w:tcW w:w="3118" w:type="dxa"/>
            <w:shd w:val="clear" w:color="auto" w:fill="auto"/>
          </w:tcPr>
          <w:p w14:paraId="1CA451F2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Johnson &amp; Johnson Poland Sp. z o.o.</w:t>
            </w:r>
          </w:p>
          <w:p w14:paraId="66E8844F" w14:textId="77777777" w:rsidR="00F5470F" w:rsidRPr="000C1EF8" w:rsidRDefault="00F5470F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ul. Iłżecka 24</w:t>
            </w:r>
          </w:p>
          <w:p w14:paraId="0128AAE9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02-135 Warszawa</w:t>
            </w:r>
          </w:p>
        </w:tc>
        <w:tc>
          <w:tcPr>
            <w:tcW w:w="3828" w:type="dxa"/>
            <w:shd w:val="clear" w:color="auto" w:fill="auto"/>
          </w:tcPr>
          <w:p w14:paraId="103168D1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- 420.00</w:t>
            </w:r>
          </w:p>
          <w:p w14:paraId="528EC7EF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- 180.00</w:t>
            </w:r>
          </w:p>
          <w:p w14:paraId="4A98EF08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- 30.00</w:t>
            </w:r>
          </w:p>
          <w:p w14:paraId="6816E7E9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- 15.00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CBC5F6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645,00</w:t>
            </w:r>
          </w:p>
        </w:tc>
      </w:tr>
      <w:tr w:rsidR="00F5470F" w:rsidRPr="000C1EF8" w14:paraId="73EADF27" w14:textId="77777777" w:rsidTr="000C1EF8">
        <w:tc>
          <w:tcPr>
            <w:tcW w:w="2836" w:type="dxa"/>
            <w:shd w:val="clear" w:color="auto" w:fill="auto"/>
          </w:tcPr>
          <w:p w14:paraId="0357F870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4 - Pakiet 4 - Szew </w:t>
            </w:r>
            <w:proofErr w:type="spellStart"/>
            <w:r w:rsidRPr="000C1EF8">
              <w:rPr>
                <w:sz w:val="18"/>
                <w:szCs w:val="18"/>
              </w:rPr>
              <w:t>wchłanialny</w:t>
            </w:r>
            <w:proofErr w:type="spellEnd"/>
            <w:r w:rsidRPr="000C1EF8">
              <w:rPr>
                <w:sz w:val="18"/>
                <w:szCs w:val="18"/>
              </w:rPr>
              <w:t>, syntetyczny, pleciony, powlekany, okres podtrzymywania tkanki 10-14  dni, okres całkowitego wchłonięcia  masy szwu maksymalnie 42 dni</w:t>
            </w:r>
          </w:p>
        </w:tc>
        <w:tc>
          <w:tcPr>
            <w:tcW w:w="3118" w:type="dxa"/>
            <w:shd w:val="clear" w:color="auto" w:fill="auto"/>
          </w:tcPr>
          <w:p w14:paraId="60E285DA" w14:textId="435EC41F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proofErr w:type="spellStart"/>
            <w:r w:rsidRPr="000C1EF8">
              <w:rPr>
                <w:b/>
                <w:bCs/>
                <w:sz w:val="18"/>
                <w:szCs w:val="18"/>
              </w:rPr>
              <w:t>Aesculap</w:t>
            </w:r>
            <w:proofErr w:type="spellEnd"/>
            <w:r w:rsidRPr="000C1EF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C1EF8">
              <w:rPr>
                <w:b/>
                <w:bCs/>
                <w:sz w:val="18"/>
                <w:szCs w:val="18"/>
              </w:rPr>
              <w:t>Chifa</w:t>
            </w:r>
            <w:proofErr w:type="spellEnd"/>
            <w:r w:rsidRPr="000C1EF8">
              <w:rPr>
                <w:b/>
                <w:bCs/>
                <w:sz w:val="18"/>
                <w:szCs w:val="18"/>
              </w:rPr>
              <w:t xml:space="preserve"> </w:t>
            </w:r>
            <w:r w:rsidR="000C1EF8" w:rsidRPr="000C1EF8">
              <w:rPr>
                <w:b/>
                <w:bCs/>
                <w:sz w:val="18"/>
                <w:szCs w:val="18"/>
              </w:rPr>
              <w:t>Sp. z o.o.</w:t>
            </w:r>
          </w:p>
          <w:p w14:paraId="6D35D9A1" w14:textId="4CAD0573" w:rsidR="00F5470F" w:rsidRPr="000C1EF8" w:rsidRDefault="000C1EF8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ul. </w:t>
            </w:r>
            <w:r w:rsidR="00F5470F" w:rsidRPr="000C1EF8">
              <w:rPr>
                <w:sz w:val="18"/>
                <w:szCs w:val="18"/>
              </w:rPr>
              <w:t>Tysiąclecia 14</w:t>
            </w:r>
          </w:p>
          <w:p w14:paraId="45EAE2BC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64-300 Nowy Tomyśl</w:t>
            </w:r>
          </w:p>
        </w:tc>
        <w:tc>
          <w:tcPr>
            <w:tcW w:w="3828" w:type="dxa"/>
            <w:shd w:val="clear" w:color="auto" w:fill="auto"/>
          </w:tcPr>
          <w:p w14:paraId="5F0919D7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- 0.00</w:t>
            </w:r>
          </w:p>
          <w:p w14:paraId="7B313B3F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- 0.00</w:t>
            </w:r>
          </w:p>
          <w:p w14:paraId="2ABAE08A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- 0.00</w:t>
            </w:r>
          </w:p>
          <w:p w14:paraId="5E44E353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- 0.00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D1D526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0,00</w:t>
            </w:r>
          </w:p>
        </w:tc>
      </w:tr>
      <w:tr w:rsidR="00F5470F" w:rsidRPr="000C1EF8" w14:paraId="7C363000" w14:textId="77777777" w:rsidTr="000C1EF8">
        <w:tc>
          <w:tcPr>
            <w:tcW w:w="2836" w:type="dxa"/>
            <w:shd w:val="clear" w:color="auto" w:fill="auto"/>
          </w:tcPr>
          <w:p w14:paraId="147FDEE5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4 - Pakiet 4 - Szew </w:t>
            </w:r>
            <w:proofErr w:type="spellStart"/>
            <w:r w:rsidRPr="000C1EF8">
              <w:rPr>
                <w:sz w:val="18"/>
                <w:szCs w:val="18"/>
              </w:rPr>
              <w:t>wchłanialny</w:t>
            </w:r>
            <w:proofErr w:type="spellEnd"/>
            <w:r w:rsidRPr="000C1EF8">
              <w:rPr>
                <w:sz w:val="18"/>
                <w:szCs w:val="18"/>
              </w:rPr>
              <w:t>, syntetyczny, pleciony, powlekany, okres podtrzymywania tkanki 10-14  dni, okres całkowitego wchłonięcia  masy szwu maksymalnie 42 dni</w:t>
            </w:r>
          </w:p>
        </w:tc>
        <w:tc>
          <w:tcPr>
            <w:tcW w:w="3118" w:type="dxa"/>
            <w:shd w:val="clear" w:color="auto" w:fill="auto"/>
          </w:tcPr>
          <w:p w14:paraId="0896B742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YAVO Sp. z o. o.</w:t>
            </w:r>
          </w:p>
          <w:p w14:paraId="19011E12" w14:textId="1BB1579F" w:rsidR="00F5470F" w:rsidRPr="000C1EF8" w:rsidRDefault="000C1EF8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ul. </w:t>
            </w:r>
            <w:r w:rsidR="00F5470F" w:rsidRPr="000C1EF8">
              <w:rPr>
                <w:sz w:val="18"/>
                <w:szCs w:val="18"/>
              </w:rPr>
              <w:t>Bawełniana 17</w:t>
            </w:r>
          </w:p>
          <w:p w14:paraId="5AEB49C4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97-400 Bełchatów</w:t>
            </w:r>
          </w:p>
        </w:tc>
        <w:tc>
          <w:tcPr>
            <w:tcW w:w="3828" w:type="dxa"/>
            <w:shd w:val="clear" w:color="auto" w:fill="auto"/>
          </w:tcPr>
          <w:p w14:paraId="0F79CB02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- 0.00</w:t>
            </w:r>
          </w:p>
          <w:p w14:paraId="4E6DC74B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- 0.00</w:t>
            </w:r>
          </w:p>
          <w:p w14:paraId="64837198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- 0.00</w:t>
            </w:r>
          </w:p>
          <w:p w14:paraId="21A9BCE5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- 0.00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C06D85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0,00</w:t>
            </w:r>
          </w:p>
        </w:tc>
      </w:tr>
      <w:tr w:rsidR="00F5470F" w:rsidRPr="000C1EF8" w14:paraId="63A28DE7" w14:textId="77777777" w:rsidTr="000C1EF8">
        <w:tc>
          <w:tcPr>
            <w:tcW w:w="2836" w:type="dxa"/>
            <w:shd w:val="clear" w:color="auto" w:fill="auto"/>
          </w:tcPr>
          <w:p w14:paraId="45DC620A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5 - Pakiet 5 -  Szew </w:t>
            </w:r>
            <w:proofErr w:type="spellStart"/>
            <w:r w:rsidRPr="000C1EF8">
              <w:rPr>
                <w:sz w:val="18"/>
                <w:szCs w:val="18"/>
              </w:rPr>
              <w:t>niewchłanialny</w:t>
            </w:r>
            <w:proofErr w:type="spellEnd"/>
            <w:r w:rsidRPr="000C1EF8">
              <w:rPr>
                <w:sz w:val="18"/>
                <w:szCs w:val="18"/>
              </w:rPr>
              <w:t>, syntetyczny, pleciony, powlekany</w:t>
            </w:r>
          </w:p>
        </w:tc>
        <w:tc>
          <w:tcPr>
            <w:tcW w:w="3118" w:type="dxa"/>
            <w:shd w:val="clear" w:color="auto" w:fill="auto"/>
          </w:tcPr>
          <w:p w14:paraId="32AA0528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Johnson &amp; Johnson Poland Sp. z o.o.</w:t>
            </w:r>
          </w:p>
          <w:p w14:paraId="3F949C1C" w14:textId="77777777" w:rsidR="00F5470F" w:rsidRPr="000C1EF8" w:rsidRDefault="00F5470F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ul. Iłżecka 24</w:t>
            </w:r>
          </w:p>
          <w:p w14:paraId="4335AA13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02-135 Warszawa</w:t>
            </w:r>
          </w:p>
        </w:tc>
        <w:tc>
          <w:tcPr>
            <w:tcW w:w="3828" w:type="dxa"/>
            <w:shd w:val="clear" w:color="auto" w:fill="auto"/>
          </w:tcPr>
          <w:p w14:paraId="7CCA74D0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- 420.00</w:t>
            </w:r>
          </w:p>
          <w:p w14:paraId="7DF04E90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- 180.00</w:t>
            </w:r>
          </w:p>
          <w:p w14:paraId="0702E606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- 30.00</w:t>
            </w:r>
          </w:p>
          <w:p w14:paraId="153F2376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- 15.00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4030F2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645,00</w:t>
            </w:r>
          </w:p>
        </w:tc>
      </w:tr>
      <w:tr w:rsidR="00F5470F" w:rsidRPr="000C1EF8" w14:paraId="3D00C116" w14:textId="77777777" w:rsidTr="000C1EF8">
        <w:tc>
          <w:tcPr>
            <w:tcW w:w="2836" w:type="dxa"/>
            <w:shd w:val="clear" w:color="auto" w:fill="auto"/>
          </w:tcPr>
          <w:p w14:paraId="6E2AB686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5 - Pakiet 5 -  Szew </w:t>
            </w:r>
            <w:proofErr w:type="spellStart"/>
            <w:r w:rsidRPr="000C1EF8">
              <w:rPr>
                <w:sz w:val="18"/>
                <w:szCs w:val="18"/>
              </w:rPr>
              <w:t>niewchłanialny</w:t>
            </w:r>
            <w:proofErr w:type="spellEnd"/>
            <w:r w:rsidRPr="000C1EF8">
              <w:rPr>
                <w:sz w:val="18"/>
                <w:szCs w:val="18"/>
              </w:rPr>
              <w:t>, syntetyczny, pleciony, powlekany</w:t>
            </w:r>
          </w:p>
        </w:tc>
        <w:tc>
          <w:tcPr>
            <w:tcW w:w="3118" w:type="dxa"/>
            <w:shd w:val="clear" w:color="auto" w:fill="auto"/>
          </w:tcPr>
          <w:p w14:paraId="77A92A30" w14:textId="77777777" w:rsidR="00F5470F" w:rsidRPr="000C1EF8" w:rsidRDefault="00F5470F" w:rsidP="00AF0604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0C1EF8">
              <w:rPr>
                <w:b/>
                <w:bCs/>
                <w:sz w:val="18"/>
                <w:szCs w:val="18"/>
              </w:rPr>
              <w:t>YAVO Sp. z o. o.</w:t>
            </w:r>
          </w:p>
          <w:p w14:paraId="2FC468DA" w14:textId="77777777" w:rsidR="00F5470F" w:rsidRPr="000C1EF8" w:rsidRDefault="00F5470F" w:rsidP="00AF0604">
            <w:pPr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Bawełniana 17</w:t>
            </w:r>
          </w:p>
          <w:p w14:paraId="1CF73EF3" w14:textId="77777777" w:rsidR="00F5470F" w:rsidRPr="000C1EF8" w:rsidRDefault="00F5470F" w:rsidP="00AF0604">
            <w:pPr>
              <w:spacing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97-400 Bełchatów</w:t>
            </w:r>
          </w:p>
        </w:tc>
        <w:tc>
          <w:tcPr>
            <w:tcW w:w="3828" w:type="dxa"/>
            <w:shd w:val="clear" w:color="auto" w:fill="auto"/>
          </w:tcPr>
          <w:p w14:paraId="5436BC41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1 - Cena - 0.00</w:t>
            </w:r>
          </w:p>
          <w:p w14:paraId="52E0EA7F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2 - Jakość - 0.00</w:t>
            </w:r>
          </w:p>
          <w:p w14:paraId="1990DEA9" w14:textId="77777777" w:rsidR="00F5470F" w:rsidRPr="000C1EF8" w:rsidRDefault="00F5470F" w:rsidP="00AF0604">
            <w:pPr>
              <w:spacing w:before="40" w:after="40"/>
              <w:rPr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3 - Termin dostawy w dniach roboczych - 0.00</w:t>
            </w:r>
          </w:p>
          <w:p w14:paraId="65BAA8AC" w14:textId="77777777" w:rsidR="00F5470F" w:rsidRPr="000C1EF8" w:rsidRDefault="00F5470F" w:rsidP="00AF0604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>4 - Termin dostawy w trybie pilnym - 0.00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E5BFED" w14:textId="77777777" w:rsidR="00F5470F" w:rsidRPr="000C1EF8" w:rsidRDefault="00F5470F" w:rsidP="00AF0604">
            <w:pPr>
              <w:jc w:val="center"/>
              <w:rPr>
                <w:color w:val="000000"/>
                <w:sz w:val="18"/>
                <w:szCs w:val="18"/>
              </w:rPr>
            </w:pPr>
            <w:r w:rsidRPr="000C1EF8">
              <w:rPr>
                <w:sz w:val="18"/>
                <w:szCs w:val="18"/>
              </w:rPr>
              <w:t xml:space="preserve">  0,00</w:t>
            </w:r>
          </w:p>
        </w:tc>
      </w:tr>
      <w:bookmarkEnd w:id="0"/>
    </w:tbl>
    <w:p w14:paraId="5EC35F0D" w14:textId="404C5BA8" w:rsidR="00B0549C" w:rsidRDefault="00B0549C" w:rsidP="00B0549C">
      <w:pPr>
        <w:spacing w:after="120"/>
        <w:jc w:val="both"/>
        <w:rPr>
          <w:color w:val="000000"/>
          <w:sz w:val="22"/>
          <w:szCs w:val="22"/>
        </w:rPr>
      </w:pPr>
    </w:p>
    <w:p w14:paraId="4C64FF9E" w14:textId="77777777" w:rsidR="00B0549C" w:rsidRDefault="00B0549C" w:rsidP="00B0549C">
      <w:pPr>
        <w:spacing w:after="120"/>
        <w:jc w:val="both"/>
        <w:rPr>
          <w:color w:val="000000"/>
          <w:sz w:val="22"/>
          <w:szCs w:val="22"/>
        </w:rPr>
      </w:pPr>
    </w:p>
    <w:sectPr w:rsidR="00B0549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3A20" w14:textId="77777777" w:rsidR="00592C99" w:rsidRDefault="00592C99">
      <w:r>
        <w:separator/>
      </w:r>
    </w:p>
  </w:endnote>
  <w:endnote w:type="continuationSeparator" w:id="0">
    <w:p w14:paraId="52EBF33B" w14:textId="77777777" w:rsidR="00592C99" w:rsidRDefault="0059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A6F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1AC0A" w14:textId="62EA884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7B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E6173" w14:textId="77777777" w:rsidR="00592C99" w:rsidRDefault="00592C99">
      <w:r>
        <w:separator/>
      </w:r>
    </w:p>
  </w:footnote>
  <w:footnote w:type="continuationSeparator" w:id="0">
    <w:p w14:paraId="1AEE7DF3" w14:textId="77777777" w:rsidR="00592C99" w:rsidRDefault="00592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CD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E2C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CC9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C99"/>
    <w:rsid w:val="00022322"/>
    <w:rsid w:val="00042497"/>
    <w:rsid w:val="000C1E6F"/>
    <w:rsid w:val="000C1EF8"/>
    <w:rsid w:val="000E4E56"/>
    <w:rsid w:val="001443D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C9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467B"/>
    <w:rsid w:val="00A91321"/>
    <w:rsid w:val="00AA02AC"/>
    <w:rsid w:val="00B0549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470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E8D27"/>
  <w15:chartTrackingRefBased/>
  <w15:docId w15:val="{873D1D54-8CBD-4C00-850C-2AE0B246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783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6</cp:revision>
  <cp:lastPrinted>2022-11-25T07:25:00Z</cp:lastPrinted>
  <dcterms:created xsi:type="dcterms:W3CDTF">2022-11-22T11:33:00Z</dcterms:created>
  <dcterms:modified xsi:type="dcterms:W3CDTF">2022-12-05T07:47:00Z</dcterms:modified>
</cp:coreProperties>
</file>