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47F6CA57" w:rsidR="009C7573" w:rsidRPr="006E5314" w:rsidRDefault="006E5314" w:rsidP="00404400">
      <w:pPr>
        <w:jc w:val="both"/>
      </w:pPr>
      <w:r w:rsidRPr="00613E67">
        <w:t xml:space="preserve">Przystępując do postępowania o udzielenie zamówienia publicznego, którego przedmiotem jest </w:t>
      </w:r>
      <w:r w:rsidRPr="008D6D67">
        <w:rPr>
          <w:b/>
        </w:rPr>
        <w:t xml:space="preserve">Dostawa </w:t>
      </w:r>
      <w:r w:rsidR="00BA4ED1" w:rsidRPr="00BA4ED1">
        <w:rPr>
          <w:b/>
        </w:rPr>
        <w:t>urządzenia wielofunkcyjnego, format A3 - KC-</w:t>
      </w:r>
      <w:proofErr w:type="spellStart"/>
      <w:r w:rsidR="00BA4ED1" w:rsidRPr="00BA4ED1">
        <w:rPr>
          <w:b/>
        </w:rPr>
        <w:t>zp</w:t>
      </w:r>
      <w:proofErr w:type="spellEnd"/>
      <w:r w:rsidR="00BA4ED1" w:rsidRPr="00BA4ED1">
        <w:rPr>
          <w:b/>
        </w:rPr>
        <w:t>. 272-717/22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2450C5E" w14:textId="1D5665AE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3A5888E6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188A802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A2475E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4698B7B1" w14:textId="77777777" w:rsidR="00E07B3E" w:rsidRDefault="00E07B3E" w:rsidP="00E07B3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CBD345" w14:textId="77777777" w:rsidR="00E07B3E" w:rsidRDefault="00E07B3E" w:rsidP="00E07B3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0574F355" w14:textId="77777777" w:rsidR="00E07B3E" w:rsidRDefault="00E07B3E" w:rsidP="00E07B3E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p w14:paraId="16877DAF" w14:textId="72A7C1B1" w:rsidR="00BA4ED1" w:rsidRDefault="00E07B3E" w:rsidP="00E07B3E">
      <w:pPr>
        <w:widowControl w:val="0"/>
        <w:ind w:right="1"/>
        <w:jc w:val="both"/>
        <w:rPr>
          <w:b/>
          <w:sz w:val="22"/>
          <w:szCs w:val="22"/>
        </w:rPr>
      </w:pPr>
      <w:r>
        <w:t>Producent, model oferowanego sprzętu ……………………………………..</w:t>
      </w:r>
    </w:p>
    <w:p w14:paraId="3BDF8D51" w14:textId="0A3D2243" w:rsidR="00BA4ED1" w:rsidRDefault="00BA4ED1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6A3E8041" w14:textId="77777777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 xml:space="preserve">podpisania umowy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7ACB2DDA" w14:textId="77777777" w:rsidR="006E5314" w:rsidRDefault="006E5314" w:rsidP="006E5314">
      <w:pPr>
        <w:widowControl w:val="0"/>
        <w:spacing w:line="360" w:lineRule="auto"/>
        <w:ind w:right="1"/>
        <w:jc w:val="both"/>
        <w:rPr>
          <w:b/>
          <w:bCs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 xml:space="preserve">………… miesięcy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ED96881" w14:textId="77777777" w:rsidR="00E07B3E" w:rsidRDefault="00E07B3E" w:rsidP="00404400">
      <w:pPr>
        <w:rPr>
          <w:b/>
          <w:sz w:val="22"/>
          <w:szCs w:val="20"/>
          <w:u w:val="single"/>
        </w:rPr>
      </w:pPr>
    </w:p>
    <w:p w14:paraId="4FF06002" w14:textId="77777777" w:rsidR="00E07B3E" w:rsidRDefault="00E07B3E" w:rsidP="00404400">
      <w:pPr>
        <w:rPr>
          <w:b/>
          <w:sz w:val="22"/>
          <w:szCs w:val="20"/>
          <w:u w:val="single"/>
        </w:rPr>
      </w:pPr>
    </w:p>
    <w:p w14:paraId="3FDA9B4F" w14:textId="77777777" w:rsidR="00E07B3E" w:rsidRDefault="00E07B3E" w:rsidP="00404400">
      <w:pPr>
        <w:rPr>
          <w:b/>
          <w:sz w:val="22"/>
          <w:szCs w:val="20"/>
          <w:u w:val="single"/>
        </w:rPr>
      </w:pPr>
    </w:p>
    <w:p w14:paraId="4A7CD519" w14:textId="77777777" w:rsidR="00E07B3E" w:rsidRDefault="00E07B3E" w:rsidP="00404400">
      <w:pPr>
        <w:rPr>
          <w:b/>
          <w:sz w:val="22"/>
          <w:szCs w:val="20"/>
          <w:u w:val="single"/>
        </w:rPr>
      </w:pPr>
    </w:p>
    <w:p w14:paraId="74C13EC9" w14:textId="77777777" w:rsidR="00E07B3E" w:rsidRDefault="00E07B3E" w:rsidP="00404400">
      <w:pPr>
        <w:rPr>
          <w:b/>
          <w:sz w:val="22"/>
          <w:szCs w:val="20"/>
          <w:u w:val="single"/>
        </w:rPr>
      </w:pPr>
    </w:p>
    <w:p w14:paraId="532E13E1" w14:textId="3207EAA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3D97A4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24A1B6C3" w14:textId="77777777" w:rsidR="00A973D0" w:rsidRDefault="00A973D0" w:rsidP="00A973D0">
      <w:pPr>
        <w:numPr>
          <w:ilvl w:val="0"/>
          <w:numId w:val="1"/>
        </w:numPr>
        <w:jc w:val="both"/>
        <w:rPr>
          <w:b/>
          <w:bCs/>
          <w:sz w:val="20"/>
          <w:szCs w:val="20"/>
          <w:lang w:eastAsia="en-US"/>
        </w:rPr>
      </w:pPr>
      <w:r>
        <w:rPr>
          <w:b/>
          <w:bCs/>
          <w:sz w:val="20"/>
          <w:szCs w:val="20"/>
        </w:rPr>
        <w:t xml:space="preserve">Serwis gwarancyjny sprawowany jest przez producenta lub autoryzowanego partnera serwisowego producenta tj. </w:t>
      </w:r>
      <w:r>
        <w:rPr>
          <w:sz w:val="20"/>
          <w:szCs w:val="20"/>
        </w:rPr>
        <w:t xml:space="preserve">…………………………………............... </w:t>
      </w:r>
      <w:r>
        <w:rPr>
          <w:sz w:val="20"/>
          <w:szCs w:val="20"/>
          <w:highlight w:val="yellow"/>
        </w:rPr>
        <w:t>(należy wpisać)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  <w:lang w:eastAsia="en-US"/>
        </w:rPr>
        <w:t>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34E8"/>
    <w:rsid w:val="007A3612"/>
    <w:rsid w:val="007A4321"/>
    <w:rsid w:val="008250A1"/>
    <w:rsid w:val="00833933"/>
    <w:rsid w:val="00842FB1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3D0"/>
    <w:rsid w:val="00AA03B5"/>
    <w:rsid w:val="00AC427B"/>
    <w:rsid w:val="00AD2AA0"/>
    <w:rsid w:val="00AF6707"/>
    <w:rsid w:val="00B121A4"/>
    <w:rsid w:val="00B20410"/>
    <w:rsid w:val="00B2596E"/>
    <w:rsid w:val="00B66A62"/>
    <w:rsid w:val="00B774DC"/>
    <w:rsid w:val="00B84B6F"/>
    <w:rsid w:val="00B87FF0"/>
    <w:rsid w:val="00BA3FB7"/>
    <w:rsid w:val="00BA4ED1"/>
    <w:rsid w:val="00C2312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07B3E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482</Words>
  <Characters>3952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2022-08-26T07:29:00Z</cp:lastPrinted>
  <dcterms:created xsi:type="dcterms:W3CDTF">2022-11-29T12:25:00Z</dcterms:created>
  <dcterms:modified xsi:type="dcterms:W3CDTF">2022-11-29T12:25:00Z</dcterms:modified>
</cp:coreProperties>
</file>