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21E" w:rsidRPr="00655C64" w:rsidRDefault="00BC121E" w:rsidP="00655C6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655C64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9F54E9" w:rsidRPr="00655C64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7</w:t>
      </w:r>
      <w:r w:rsidRPr="00655C64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p w:rsidR="00BC121E" w:rsidRPr="00655C64" w:rsidRDefault="00BC121E" w:rsidP="00BC121E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655C64">
        <w:rPr>
          <w:rFonts w:ascii="Times New Roman" w:hAnsi="Times New Roman"/>
          <w:b/>
          <w:sz w:val="20"/>
          <w:szCs w:val="20"/>
        </w:rPr>
        <w:t>Wykonawca:</w:t>
      </w:r>
    </w:p>
    <w:p w:rsidR="00BC121E" w:rsidRPr="00655C64" w:rsidRDefault="00BC121E" w:rsidP="00BC121E">
      <w:pPr>
        <w:spacing w:after="0" w:line="240" w:lineRule="auto"/>
        <w:ind w:right="-2"/>
        <w:rPr>
          <w:rFonts w:ascii="Times New Roman" w:hAnsi="Times New Roman"/>
          <w:sz w:val="20"/>
          <w:szCs w:val="20"/>
        </w:rPr>
      </w:pPr>
      <w:r w:rsidRPr="00655C64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:rsidR="00BC121E" w:rsidRPr="00655C64" w:rsidRDefault="00BC121E" w:rsidP="00BC121E">
      <w:pPr>
        <w:spacing w:line="254" w:lineRule="auto"/>
        <w:ind w:right="2976"/>
        <w:rPr>
          <w:rFonts w:ascii="Times New Roman" w:hAnsi="Times New Roman"/>
          <w:i/>
          <w:sz w:val="20"/>
          <w:szCs w:val="20"/>
        </w:rPr>
      </w:pPr>
      <w:r w:rsidRPr="00655C64"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:rsidR="00BC121E" w:rsidRPr="00655C64" w:rsidRDefault="00BC121E" w:rsidP="00BC121E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655C64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C121E" w:rsidRPr="00655C64" w:rsidRDefault="00BC121E" w:rsidP="00BC121E">
      <w:pPr>
        <w:spacing w:after="40" w:line="240" w:lineRule="auto"/>
        <w:ind w:right="-2"/>
        <w:rPr>
          <w:rFonts w:ascii="Times New Roman" w:hAnsi="Times New Roman"/>
          <w:sz w:val="20"/>
          <w:szCs w:val="20"/>
        </w:rPr>
      </w:pPr>
      <w:r w:rsidRPr="00655C64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:rsidR="00BC121E" w:rsidRPr="00105956" w:rsidRDefault="00BC121E" w:rsidP="00105956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655C64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F54E9" w:rsidRPr="00655C64" w:rsidTr="00CE210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F54E9" w:rsidRPr="00655C64" w:rsidRDefault="009F54E9" w:rsidP="00CE210E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55C6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:rsidR="009F54E9" w:rsidRPr="00655C64" w:rsidRDefault="009F54E9" w:rsidP="00CE210E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55C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655C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655C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 Dz. U. z 2022r. poz. 1710) (dalej jako: ustawa </w:t>
            </w:r>
            <w:proofErr w:type="spellStart"/>
            <w:r w:rsidRPr="00655C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655C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:rsidR="009F54E9" w:rsidRPr="00655C64" w:rsidRDefault="009F54E9" w:rsidP="00CE21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55C6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:rsidR="009F54E9" w:rsidRPr="00655C64" w:rsidRDefault="009F54E9" w:rsidP="00CE21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C121E" w:rsidRPr="00655C64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BC121E" w:rsidRPr="00655C64" w:rsidRDefault="00BC121E" w:rsidP="00BC121E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55C64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publicznego, pn.:</w:t>
      </w:r>
    </w:p>
    <w:p w:rsidR="00BC121E" w:rsidRPr="00655C64" w:rsidRDefault="009F54E9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655C64">
        <w:rPr>
          <w:rFonts w:ascii="Times New Roman" w:eastAsia="Times New Roman" w:hAnsi="Times New Roman"/>
          <w:b/>
          <w:sz w:val="20"/>
          <w:szCs w:val="20"/>
          <w:lang w:eastAsia="pl-PL"/>
        </w:rPr>
        <w:t>Usługa  w zakresie publicznego transportu zbiorowego o charakterze użyteczności publicznej na trasie Chobot -Nowa Wieś- Niepołomice- Wieliczka - Kraków</w:t>
      </w:r>
    </w:p>
    <w:p w:rsidR="00BC121E" w:rsidRPr="00655C64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655C64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9F54E9" w:rsidRPr="00655C64">
        <w:rPr>
          <w:rFonts w:ascii="Times New Roman" w:eastAsia="Times New Roman" w:hAnsi="Times New Roman"/>
          <w:b/>
          <w:sz w:val="20"/>
          <w:szCs w:val="20"/>
          <w:lang w:eastAsia="pl-PL"/>
        </w:rPr>
        <w:t>ZP.271.32.2022</w:t>
      </w:r>
    </w:p>
    <w:p w:rsidR="00BC121E" w:rsidRPr="00655C64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655C64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="009F54E9" w:rsidRPr="00655C64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Pr="00655C64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655C64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Pr="00655C64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:rsidR="00BC121E" w:rsidRPr="00655C64" w:rsidRDefault="00E71C62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655C64">
        <w:rPr>
          <w:rFonts w:ascii="Times New Roman" w:eastAsia="Times New Roman" w:hAnsi="Times New Roman"/>
          <w:b/>
          <w:bCs/>
          <w:sz w:val="20"/>
          <w:szCs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655C64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655C64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:rsidR="00BC121E" w:rsidRPr="00655C64" w:rsidRDefault="00E71C62" w:rsidP="00A73C79">
      <w:pPr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55C64">
        <w:rPr>
          <w:rFonts w:ascii="Times New Roman" w:eastAsia="Times New Roman" w:hAnsi="Times New Roman"/>
          <w:b/>
          <w:bCs/>
          <w:sz w:val="20"/>
          <w:szCs w:val="20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655C64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655C64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55C64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655C6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55C6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55C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55C6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55C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55C6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55C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655C6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55C6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55C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55C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55C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655C6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55C6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55C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55C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55C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C121E" w:rsidRPr="00655C64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655C64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:rsidR="00BC121E" w:rsidRPr="00655C64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655C64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655C6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  <w:r w:rsidRPr="00655C64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655C64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655C64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:rsidR="00106AC7" w:rsidRPr="00655C64" w:rsidRDefault="00105956" w:rsidP="00105956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4865FC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Oświadczenie    musi być opatrzone  przez osobę lub osoby uprawnione do reprezentowania  kwalifikowanym podpisem elektronicznym</w:t>
      </w:r>
    </w:p>
    <w:sectPr w:rsidR="00106AC7" w:rsidRPr="00655C6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44E" w:rsidRDefault="0043344E">
      <w:r>
        <w:separator/>
      </w:r>
    </w:p>
  </w:endnote>
  <w:endnote w:type="continuationSeparator" w:id="0">
    <w:p w:rsidR="0043344E" w:rsidRDefault="004334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E71C62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4E9" w:rsidRDefault="009F54E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44E" w:rsidRDefault="0043344E">
      <w:r>
        <w:separator/>
      </w:r>
    </w:p>
  </w:footnote>
  <w:footnote w:type="continuationSeparator" w:id="0">
    <w:p w:rsidR="0043344E" w:rsidRDefault="004334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4E9" w:rsidRDefault="009F54E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4E9" w:rsidRDefault="009F54E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4E9" w:rsidRDefault="009F54E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54E9"/>
    <w:rsid w:val="0000184A"/>
    <w:rsid w:val="00012997"/>
    <w:rsid w:val="000621A2"/>
    <w:rsid w:val="00067B62"/>
    <w:rsid w:val="000719DC"/>
    <w:rsid w:val="00075CEC"/>
    <w:rsid w:val="000E0467"/>
    <w:rsid w:val="00105956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344E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55C64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F54E9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4532C"/>
    <w:rsid w:val="00D74F94"/>
    <w:rsid w:val="00DD482A"/>
    <w:rsid w:val="00DE0396"/>
    <w:rsid w:val="00DE0405"/>
    <w:rsid w:val="00DE252B"/>
    <w:rsid w:val="00E37A20"/>
    <w:rsid w:val="00E71C62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65EB4-876D-4FD3-A28A-9FE1A4979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230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2022-11-28T10:54:00Z</cp:lastPrinted>
  <dcterms:created xsi:type="dcterms:W3CDTF">2022-11-28T10:54:00Z</dcterms:created>
  <dcterms:modified xsi:type="dcterms:W3CDTF">2022-11-28T10:54:00Z</dcterms:modified>
</cp:coreProperties>
</file>