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1BE0EA" w14:textId="04104FE7" w:rsidR="008D2AB8" w:rsidRPr="00240E71" w:rsidRDefault="008D2AB8" w:rsidP="008D2AB8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14:paraId="6A90393D" w14:textId="77777777"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39F0B6E5" w14:textId="77777777" w:rsidR="008D2AB8" w:rsidRPr="0022732C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62A551F2" w14:textId="77777777" w:rsidR="008D2AB8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38F8569B" w14:textId="77777777" w:rsidR="00B85152" w:rsidRPr="00E66BC8" w:rsidRDefault="00B85152" w:rsidP="00B85152">
      <w:pPr>
        <w:tabs>
          <w:tab w:val="right" w:pos="9000"/>
        </w:tabs>
        <w:spacing w:line="360" w:lineRule="auto"/>
      </w:pPr>
      <w:r w:rsidRPr="00E66BC8">
        <w:t>NAZWA WYKONAWCY:……………………………………………………………………..</w:t>
      </w:r>
    </w:p>
    <w:p w14:paraId="2A1F52D3" w14:textId="77777777" w:rsidR="00B85152" w:rsidRPr="00E66BC8" w:rsidRDefault="00B85152" w:rsidP="00B85152">
      <w:pPr>
        <w:tabs>
          <w:tab w:val="right" w:pos="9000"/>
        </w:tabs>
        <w:spacing w:line="360" w:lineRule="auto"/>
      </w:pPr>
      <w:r w:rsidRPr="00E66BC8">
        <w:t>RODZAJ WYKONAWCY (mikroprzedsiębiorstwo, małe przedsiębiorstwo, średnie przedsiębiorstwo, jednoosobowa działalność gospodarcza, osoba fizyczna nieprowadząca działalności gospodarczej, inny rodzaj)  ………………………………………</w:t>
      </w:r>
      <w:r>
        <w:t>……………….</w:t>
      </w:r>
    </w:p>
    <w:p w14:paraId="0EB92C51" w14:textId="77777777" w:rsidR="00B85152" w:rsidRPr="00E66BC8" w:rsidRDefault="00B85152" w:rsidP="00B85152">
      <w:pPr>
        <w:tabs>
          <w:tab w:val="right" w:pos="9000"/>
        </w:tabs>
        <w:spacing w:line="360" w:lineRule="auto"/>
      </w:pPr>
      <w:r w:rsidRPr="00E66BC8">
        <w:t>ADRES:…………………………………………………………………………………………</w:t>
      </w:r>
    </w:p>
    <w:p w14:paraId="70E5D3B9" w14:textId="77777777" w:rsidR="00B85152" w:rsidRPr="00E66BC8" w:rsidRDefault="00B85152" w:rsidP="00B85152">
      <w:pPr>
        <w:tabs>
          <w:tab w:val="right" w:pos="9000"/>
        </w:tabs>
        <w:spacing w:line="360" w:lineRule="auto"/>
      </w:pPr>
      <w:r w:rsidRPr="00E66BC8">
        <w:t>POWIAT:…………………………………WOJEWÓDZTWO …………………………….....</w:t>
      </w:r>
    </w:p>
    <w:p w14:paraId="3BF8582B" w14:textId="77777777" w:rsidR="00B85152" w:rsidRPr="00E66BC8" w:rsidRDefault="00B85152" w:rsidP="00B85152">
      <w:pPr>
        <w:tabs>
          <w:tab w:val="right" w:pos="9000"/>
        </w:tabs>
        <w:spacing w:line="360" w:lineRule="auto"/>
        <w:rPr>
          <w:lang w:val="de-DE"/>
        </w:rPr>
      </w:pPr>
      <w:r w:rsidRPr="00E66BC8">
        <w:rPr>
          <w:lang w:val="de-DE"/>
        </w:rPr>
        <w:t>TEL.</w:t>
      </w:r>
      <w:r w:rsidRPr="00E66BC8">
        <w:t>……………………………………………………………………………………………..</w:t>
      </w:r>
    </w:p>
    <w:p w14:paraId="415B3C1E" w14:textId="77777777" w:rsidR="00B85152" w:rsidRPr="00E66BC8" w:rsidRDefault="00B85152" w:rsidP="00B85152">
      <w:pPr>
        <w:tabs>
          <w:tab w:val="right" w:pos="9000"/>
        </w:tabs>
        <w:spacing w:line="360" w:lineRule="auto"/>
        <w:rPr>
          <w:lang w:val="de-DE"/>
        </w:rPr>
      </w:pPr>
      <w:r w:rsidRPr="00E66BC8">
        <w:rPr>
          <w:lang w:val="de-DE"/>
        </w:rPr>
        <w:t xml:space="preserve">FAX </w:t>
      </w:r>
      <w:r w:rsidRPr="00E66BC8">
        <w:t>…………………………………………………………………………………………….</w:t>
      </w:r>
    </w:p>
    <w:p w14:paraId="641E2436" w14:textId="77777777" w:rsidR="00B85152" w:rsidRPr="00E66BC8" w:rsidRDefault="00B85152" w:rsidP="00B85152">
      <w:pPr>
        <w:tabs>
          <w:tab w:val="right" w:pos="9000"/>
        </w:tabs>
        <w:spacing w:line="360" w:lineRule="auto"/>
        <w:rPr>
          <w:lang w:val="de-DE"/>
        </w:rPr>
      </w:pPr>
      <w:r w:rsidRPr="00E66BC8">
        <w:rPr>
          <w:lang w:val="de-DE"/>
        </w:rPr>
        <w:t>E-MAIL………………………………………………………………………………………….</w:t>
      </w:r>
    </w:p>
    <w:p w14:paraId="7360193C" w14:textId="77777777" w:rsidR="00B85152" w:rsidRPr="00E66BC8" w:rsidRDefault="00B85152" w:rsidP="00B85152">
      <w:pPr>
        <w:tabs>
          <w:tab w:val="right" w:pos="9000"/>
        </w:tabs>
        <w:spacing w:line="360" w:lineRule="auto"/>
      </w:pPr>
      <w:r w:rsidRPr="00E66BC8">
        <w:rPr>
          <w:lang w:val="de-DE"/>
        </w:rPr>
        <w:t xml:space="preserve">NIP…………………………………. </w:t>
      </w:r>
      <w:r w:rsidRPr="00E66BC8">
        <w:t>REGON:………………………………………………...</w:t>
      </w:r>
    </w:p>
    <w:p w14:paraId="48B50909" w14:textId="77777777" w:rsidR="00B85152" w:rsidRPr="00E66BC8" w:rsidRDefault="00B85152" w:rsidP="00B85152">
      <w:pPr>
        <w:tabs>
          <w:tab w:val="left" w:pos="694"/>
          <w:tab w:val="right" w:pos="9000"/>
        </w:tabs>
        <w:rPr>
          <w:b/>
        </w:rPr>
      </w:pPr>
      <w:r w:rsidRPr="00E66BC8">
        <w:t>BANK/ NR KONTA ……………………………………………………………………………</w:t>
      </w:r>
    </w:p>
    <w:p w14:paraId="64286A05" w14:textId="77777777" w:rsidR="00B85152" w:rsidRPr="00E66BC8" w:rsidRDefault="00B85152" w:rsidP="00B85152">
      <w:pPr>
        <w:spacing w:line="360" w:lineRule="auto"/>
      </w:pPr>
      <w:r w:rsidRPr="00E66BC8">
        <w:t>Do: Nazwa i siedziba Zamawiającego:</w:t>
      </w:r>
    </w:p>
    <w:p w14:paraId="7D783427" w14:textId="77777777" w:rsidR="00B85152" w:rsidRPr="00E66BC8" w:rsidRDefault="00B85152" w:rsidP="00B85152">
      <w:pPr>
        <w:ind w:right="-110"/>
        <w:rPr>
          <w:b/>
        </w:rPr>
      </w:pPr>
      <w:r w:rsidRPr="00E66BC8">
        <w:rPr>
          <w:b/>
        </w:rPr>
        <w:t>Akademia Górniczo - Hutnicza</w:t>
      </w:r>
    </w:p>
    <w:p w14:paraId="0775C36B" w14:textId="77777777" w:rsidR="00B85152" w:rsidRPr="00E66BC8" w:rsidRDefault="00B85152" w:rsidP="00B85152">
      <w:pPr>
        <w:ind w:right="-110"/>
        <w:rPr>
          <w:b/>
        </w:rPr>
      </w:pPr>
      <w:r w:rsidRPr="00E66BC8">
        <w:rPr>
          <w:b/>
        </w:rPr>
        <w:t>im. Stanisława Staszica w Krakowie</w:t>
      </w:r>
    </w:p>
    <w:p w14:paraId="4BD68E1A" w14:textId="77777777" w:rsidR="00B85152" w:rsidRPr="00E66BC8" w:rsidRDefault="00B85152" w:rsidP="00B85152">
      <w:pPr>
        <w:ind w:right="-110"/>
        <w:rPr>
          <w:b/>
        </w:rPr>
      </w:pPr>
      <w:r w:rsidRPr="00E66BC8">
        <w:rPr>
          <w:b/>
        </w:rPr>
        <w:t xml:space="preserve">Dział Zamówień Publicznych  </w:t>
      </w:r>
    </w:p>
    <w:p w14:paraId="01165810" w14:textId="77777777" w:rsidR="00B85152" w:rsidRPr="00E66BC8" w:rsidRDefault="00B85152" w:rsidP="00B85152">
      <w:pPr>
        <w:ind w:right="-110"/>
        <w:rPr>
          <w:b/>
        </w:rPr>
      </w:pPr>
      <w:r w:rsidRPr="00E66BC8">
        <w:rPr>
          <w:b/>
        </w:rPr>
        <w:t xml:space="preserve">Al. Mickiewicza 30 </w:t>
      </w:r>
    </w:p>
    <w:p w14:paraId="513CFE68" w14:textId="77777777" w:rsidR="00B85152" w:rsidRPr="00E66BC8" w:rsidRDefault="00B85152" w:rsidP="00B85152">
      <w:pPr>
        <w:rPr>
          <w:b/>
        </w:rPr>
      </w:pPr>
      <w:r w:rsidRPr="00E66BC8">
        <w:rPr>
          <w:b/>
        </w:rPr>
        <w:t xml:space="preserve">30-059 Kraków,  </w:t>
      </w:r>
    </w:p>
    <w:p w14:paraId="2BF8B626" w14:textId="77777777" w:rsidR="00B85152" w:rsidRPr="00E66BC8" w:rsidRDefault="00B85152" w:rsidP="00B85152">
      <w:pPr>
        <w:ind w:firstLine="3969"/>
        <w:rPr>
          <w:b/>
        </w:rPr>
      </w:pPr>
    </w:p>
    <w:p w14:paraId="7F7090FD" w14:textId="129CF73C" w:rsidR="00B85152" w:rsidRPr="00E66BC8" w:rsidRDefault="00B85152" w:rsidP="00B85152">
      <w:pPr>
        <w:widowControl w:val="0"/>
        <w:ind w:right="1"/>
        <w:jc w:val="both"/>
      </w:pPr>
      <w:r w:rsidRPr="00E66BC8">
        <w:t xml:space="preserve">Przystępując do postępowania o udzielenie zamówienia publicznego, którego przedmiotem jest </w:t>
      </w:r>
      <w:r w:rsidRPr="00E66BC8">
        <w:rPr>
          <w:b/>
        </w:rPr>
        <w:t xml:space="preserve">dostawa </w:t>
      </w:r>
      <w:r>
        <w:rPr>
          <w:b/>
        </w:rPr>
        <w:t xml:space="preserve">komory klimatycznej dla </w:t>
      </w:r>
      <w:proofErr w:type="spellStart"/>
      <w:r>
        <w:rPr>
          <w:b/>
        </w:rPr>
        <w:t>WIMiR</w:t>
      </w:r>
      <w:proofErr w:type="spellEnd"/>
      <w:r w:rsidRPr="00E66BC8">
        <w:rPr>
          <w:b/>
        </w:rPr>
        <w:t xml:space="preserve"> - KC-zp.272-</w:t>
      </w:r>
      <w:r>
        <w:rPr>
          <w:b/>
        </w:rPr>
        <w:t>718</w:t>
      </w:r>
      <w:r w:rsidRPr="00E66BC8">
        <w:rPr>
          <w:b/>
        </w:rPr>
        <w:t xml:space="preserve">/22, </w:t>
      </w:r>
      <w:r w:rsidRPr="00E66BC8">
        <w:t>oferuję realizację przedmiotu zamówienia, zgodnie z zasadami określonymi w specyfikacji warunków zamówienia.</w:t>
      </w:r>
    </w:p>
    <w:p w14:paraId="1C773B2A" w14:textId="77777777" w:rsidR="00B85152" w:rsidRPr="00E66BC8" w:rsidRDefault="00B85152" w:rsidP="00B85152">
      <w:pPr>
        <w:tabs>
          <w:tab w:val="right" w:pos="9000"/>
        </w:tabs>
      </w:pPr>
    </w:p>
    <w:p w14:paraId="25257A79" w14:textId="77777777" w:rsidR="00B85152" w:rsidRPr="00E66BC8" w:rsidRDefault="00B85152" w:rsidP="00B85152">
      <w:pPr>
        <w:widowControl w:val="0"/>
        <w:spacing w:line="264" w:lineRule="auto"/>
        <w:ind w:right="1"/>
        <w:rPr>
          <w:b/>
        </w:rPr>
      </w:pPr>
      <w:r w:rsidRPr="00E66BC8">
        <w:rPr>
          <w:b/>
        </w:rPr>
        <w:t>Cena netto:   ......................................................................... PLN</w:t>
      </w:r>
    </w:p>
    <w:p w14:paraId="29D840FC" w14:textId="77777777" w:rsidR="00B85152" w:rsidRPr="00E66BC8" w:rsidRDefault="00B85152" w:rsidP="00B85152">
      <w:pPr>
        <w:widowControl w:val="0"/>
        <w:spacing w:line="264" w:lineRule="auto"/>
        <w:ind w:right="1"/>
        <w:rPr>
          <w:b/>
        </w:rPr>
      </w:pPr>
    </w:p>
    <w:p w14:paraId="6841D2E5" w14:textId="77777777" w:rsidR="00B85152" w:rsidRPr="00E66BC8" w:rsidRDefault="00B85152" w:rsidP="00B85152">
      <w:pPr>
        <w:widowControl w:val="0"/>
        <w:spacing w:line="264" w:lineRule="auto"/>
        <w:ind w:right="1"/>
        <w:rPr>
          <w:b/>
        </w:rPr>
      </w:pPr>
      <w:r w:rsidRPr="00E66BC8">
        <w:rPr>
          <w:b/>
        </w:rPr>
        <w:t>Cena brutto: ......................................................................... PLN</w:t>
      </w:r>
    </w:p>
    <w:p w14:paraId="404482BE" w14:textId="77777777" w:rsidR="00B85152" w:rsidRPr="00E66BC8" w:rsidRDefault="00B85152" w:rsidP="00B85152">
      <w:pPr>
        <w:widowControl w:val="0"/>
        <w:spacing w:line="264" w:lineRule="auto"/>
        <w:ind w:right="1"/>
        <w:jc w:val="both"/>
        <w:rPr>
          <w:b/>
        </w:rPr>
      </w:pPr>
    </w:p>
    <w:p w14:paraId="1F588DEA" w14:textId="77777777" w:rsidR="00B85152" w:rsidRPr="00E66BC8" w:rsidRDefault="00B85152" w:rsidP="00B85152">
      <w:pPr>
        <w:widowControl w:val="0"/>
        <w:spacing w:line="264" w:lineRule="auto"/>
        <w:ind w:right="1"/>
        <w:jc w:val="both"/>
      </w:pPr>
      <w:r w:rsidRPr="00E66BC8">
        <w:t>Słownie brutto: .......................................................................................................................</w:t>
      </w:r>
    </w:p>
    <w:p w14:paraId="23490A26" w14:textId="77777777" w:rsidR="00B85152" w:rsidRPr="00E66BC8" w:rsidRDefault="00B85152" w:rsidP="00B85152">
      <w:pPr>
        <w:widowControl w:val="0"/>
        <w:spacing w:line="264" w:lineRule="auto"/>
        <w:ind w:right="1"/>
        <w:jc w:val="both"/>
        <w:rPr>
          <w:b/>
        </w:rPr>
      </w:pPr>
    </w:p>
    <w:p w14:paraId="441719DD" w14:textId="4BB3A756" w:rsidR="00B85152" w:rsidRPr="00E66BC8" w:rsidRDefault="00B85152" w:rsidP="00B85152">
      <w:pPr>
        <w:pStyle w:val="Tekstpodstawowy"/>
      </w:pPr>
      <w:r w:rsidRPr="00E66BC8">
        <w:t>Powyższa cena zawiera podatek VAT w wysokości .......... % tj.</w:t>
      </w:r>
      <w:r>
        <w:t xml:space="preserve"> </w:t>
      </w:r>
      <w:r w:rsidRPr="00E66BC8">
        <w:t>…………………….</w:t>
      </w:r>
      <w:r>
        <w:t xml:space="preserve"> </w:t>
      </w:r>
      <w:r w:rsidRPr="00E66BC8">
        <w:t>PLN</w:t>
      </w:r>
    </w:p>
    <w:p w14:paraId="454806C1" w14:textId="2E37E4EC" w:rsidR="00B85152" w:rsidRPr="00E66BC8" w:rsidRDefault="00B85152" w:rsidP="00B85152">
      <w:pPr>
        <w:pStyle w:val="Tekstpodstawowy"/>
      </w:pPr>
      <w:r w:rsidRPr="00E66BC8">
        <w:t>Producent/typ/model zaoferowane</w:t>
      </w:r>
      <w:r>
        <w:t>j</w:t>
      </w:r>
      <w:r w:rsidRPr="00E66BC8">
        <w:t xml:space="preserve"> </w:t>
      </w:r>
      <w:r>
        <w:t>komory klimatycznej</w:t>
      </w:r>
      <w:r w:rsidRPr="00E66BC8">
        <w:t xml:space="preserve">: </w:t>
      </w:r>
      <w:r w:rsidRPr="00E66BC8">
        <w:rPr>
          <w:b w:val="0"/>
        </w:rPr>
        <w:t>………………………………</w:t>
      </w:r>
    </w:p>
    <w:p w14:paraId="77380149" w14:textId="1C962FF5" w:rsidR="00B85152" w:rsidRPr="00E66BC8" w:rsidRDefault="00B85152" w:rsidP="00B85152">
      <w:pPr>
        <w:widowControl w:val="0"/>
        <w:spacing w:line="360" w:lineRule="auto"/>
        <w:ind w:right="1"/>
        <w:jc w:val="both"/>
        <w:rPr>
          <w:b/>
        </w:rPr>
      </w:pPr>
      <w:r w:rsidRPr="00E66BC8">
        <w:rPr>
          <w:b/>
        </w:rPr>
        <w:t xml:space="preserve">Termin realizacji umowy: </w:t>
      </w:r>
      <w:r w:rsidRPr="00E66BC8">
        <w:rPr>
          <w:b/>
          <w:bCs/>
        </w:rPr>
        <w:t>…… dni od daty podpisania umowy</w:t>
      </w:r>
      <w:r w:rsidR="009D6310">
        <w:t xml:space="preserve"> </w:t>
      </w:r>
      <w:r w:rsidR="009D6310" w:rsidRPr="00B85152">
        <w:rPr>
          <w:b/>
          <w:bCs/>
          <w:highlight w:val="yellow"/>
        </w:rPr>
        <w:t>(kryterium oceny ofert)</w:t>
      </w:r>
    </w:p>
    <w:p w14:paraId="3A96524B" w14:textId="763F860D" w:rsidR="00B85152" w:rsidRPr="00E66BC8" w:rsidRDefault="00B85152" w:rsidP="00B85152">
      <w:pPr>
        <w:widowControl w:val="0"/>
        <w:spacing w:line="360" w:lineRule="auto"/>
        <w:ind w:right="1"/>
        <w:jc w:val="both"/>
        <w:rPr>
          <w:b/>
        </w:rPr>
      </w:pPr>
      <w:r w:rsidRPr="00E66BC8">
        <w:rPr>
          <w:b/>
        </w:rPr>
        <w:t>Okres udzielonej gwarancji wynosi:</w:t>
      </w:r>
      <w:r w:rsidRPr="00E66BC8">
        <w:t xml:space="preserve"> </w:t>
      </w:r>
      <w:r w:rsidRPr="00E66BC8">
        <w:rPr>
          <w:b/>
          <w:bCs/>
        </w:rPr>
        <w:t>…………… miesięcy</w:t>
      </w:r>
      <w:r>
        <w:rPr>
          <w:b/>
          <w:bCs/>
        </w:rPr>
        <w:t xml:space="preserve"> </w:t>
      </w:r>
      <w:r w:rsidRPr="00B85152">
        <w:rPr>
          <w:b/>
          <w:bCs/>
          <w:highlight w:val="yellow"/>
        </w:rPr>
        <w:t>(kryterium oceny ofert)</w:t>
      </w:r>
    </w:p>
    <w:p w14:paraId="33DFDBFE" w14:textId="77777777" w:rsidR="00B85152" w:rsidRPr="00E66BC8" w:rsidRDefault="00B85152" w:rsidP="00B85152">
      <w:pPr>
        <w:tabs>
          <w:tab w:val="left" w:pos="426"/>
        </w:tabs>
        <w:spacing w:after="120"/>
        <w:jc w:val="both"/>
        <w:rPr>
          <w:b/>
        </w:rPr>
      </w:pPr>
      <w:r w:rsidRPr="00E66BC8">
        <w:t>Oświadczamy, że zgodnie z ustawą z dnia 6 marca 2018 r. Prawo przedsiębiorców, należymy do małych lub średnich przedsiębiorców:</w:t>
      </w:r>
      <w:r w:rsidRPr="00E66BC8">
        <w:rPr>
          <w:b/>
        </w:rPr>
        <w:t xml:space="preserve"> TAK/NIE</w:t>
      </w:r>
    </w:p>
    <w:p w14:paraId="4C9FCDFA" w14:textId="77777777" w:rsidR="00F77296" w:rsidRDefault="00F77296" w:rsidP="00B85152">
      <w:pPr>
        <w:widowControl w:val="0"/>
        <w:ind w:right="-47"/>
        <w:jc w:val="both"/>
        <w:rPr>
          <w:b/>
        </w:rPr>
      </w:pPr>
    </w:p>
    <w:p w14:paraId="2E076376" w14:textId="3430BBC2" w:rsidR="00B85152" w:rsidRPr="00E66BC8" w:rsidRDefault="00B85152" w:rsidP="00B85152">
      <w:pPr>
        <w:widowControl w:val="0"/>
        <w:ind w:right="-47"/>
        <w:jc w:val="both"/>
        <w:rPr>
          <w:b/>
        </w:rPr>
      </w:pPr>
      <w:r w:rsidRPr="00E66BC8">
        <w:rPr>
          <w:b/>
        </w:rPr>
        <w:lastRenderedPageBreak/>
        <w:t xml:space="preserve">Termin płatności: </w:t>
      </w:r>
      <w:r w:rsidRPr="00E66BC8">
        <w:rPr>
          <w:bCs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6C7F6494" w14:textId="77777777" w:rsidR="00B85152" w:rsidRPr="00E66BC8" w:rsidRDefault="00B85152" w:rsidP="00B85152">
      <w:pPr>
        <w:jc w:val="both"/>
      </w:pPr>
    </w:p>
    <w:p w14:paraId="6E42833D" w14:textId="1BAA9DCC" w:rsidR="00B85152" w:rsidRDefault="00B85152" w:rsidP="00B85152">
      <w:pPr>
        <w:rPr>
          <w:b/>
          <w:u w:val="single"/>
        </w:rPr>
      </w:pPr>
      <w:r w:rsidRPr="00E66BC8">
        <w:rPr>
          <w:b/>
          <w:u w:val="single"/>
        </w:rPr>
        <w:t>Jednocześnie oświadczamy, że:</w:t>
      </w:r>
    </w:p>
    <w:p w14:paraId="36624C88" w14:textId="77777777" w:rsidR="00212F63" w:rsidRDefault="00212F63" w:rsidP="00212F63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Oświadczamy, że jesteśmy związani niniejszą ofertą przez okres wskazany w SWZ.</w:t>
      </w:r>
    </w:p>
    <w:p w14:paraId="741ED871" w14:textId="77777777" w:rsidR="00212F63" w:rsidRDefault="00212F63" w:rsidP="00212F63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>
        <w:rPr>
          <w:color w:val="000000"/>
          <w:sz w:val="22"/>
          <w:szCs w:val="22"/>
        </w:rPr>
        <w:t xml:space="preserve"> i nie wnosimy do nich żadnych zastrzeżeń.</w:t>
      </w:r>
    </w:p>
    <w:p w14:paraId="5E625B7D" w14:textId="77777777" w:rsidR="00212F63" w:rsidRDefault="00212F63" w:rsidP="00212F63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7E5CAEBC" w14:textId="77777777" w:rsidR="00212F63" w:rsidRDefault="00212F63" w:rsidP="00212F63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44A86AD1" w14:textId="77777777" w:rsidR="00212F63" w:rsidRDefault="00212F63" w:rsidP="00212F63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0C16ABF8" w14:textId="77777777" w:rsidR="00212F63" w:rsidRDefault="00212F63" w:rsidP="00212F63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212F63" w14:paraId="4B987DB4" w14:textId="77777777" w:rsidTr="00212F63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CD00CFA" w14:textId="77777777" w:rsidR="00212F63" w:rsidRDefault="00212F63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48EC264" w14:textId="77777777" w:rsidR="00212F63" w:rsidRDefault="00212F63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 xml:space="preserve">Opis części zamówienia, którą wykonawca </w:t>
            </w:r>
          </w:p>
          <w:p w14:paraId="63C43B8F" w14:textId="77777777" w:rsidR="00212F63" w:rsidRDefault="00212F63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A2DD6DB" w14:textId="77777777" w:rsidR="00212F63" w:rsidRDefault="00212F63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Nazwa podwykonawcy</w:t>
            </w:r>
            <w:r>
              <w:rPr>
                <w:sz w:val="18"/>
                <w:szCs w:val="22"/>
              </w:rPr>
              <w:br/>
              <w:t>(o ile jest znana)</w:t>
            </w:r>
          </w:p>
        </w:tc>
      </w:tr>
      <w:tr w:rsidR="00212F63" w14:paraId="24C70260" w14:textId="77777777" w:rsidTr="00212F63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1B3CD5" w14:textId="77777777" w:rsidR="00212F63" w:rsidRDefault="00212F63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3F97413" w14:textId="77777777" w:rsidR="00212F63" w:rsidRDefault="00212F63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E6B552" w14:textId="77777777" w:rsidR="00212F63" w:rsidRDefault="00212F63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212F63" w14:paraId="70BFD1A1" w14:textId="77777777" w:rsidTr="00212F63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B2F2D2" w14:textId="77777777" w:rsidR="00212F63" w:rsidRDefault="00212F63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91A22E1" w14:textId="77777777" w:rsidR="00212F63" w:rsidRDefault="00212F63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B8DB40" w14:textId="77777777" w:rsidR="00212F63" w:rsidRDefault="00212F63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14:paraId="09DA1437" w14:textId="77777777" w:rsidR="00212F63" w:rsidRDefault="00212F63" w:rsidP="00212F63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14:paraId="0E4625E0" w14:textId="77777777" w:rsidR="00212F63" w:rsidRDefault="00212F63" w:rsidP="00212F63">
      <w:pPr>
        <w:pStyle w:val="Nagwek1"/>
        <w:rPr>
          <w:sz w:val="16"/>
          <w:szCs w:val="16"/>
        </w:rPr>
      </w:pPr>
      <w:r>
        <w:rPr>
          <w:sz w:val="16"/>
          <w:szCs w:val="16"/>
        </w:rPr>
        <w:tab/>
        <w:t>Imię i Nazwisko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</w:p>
    <w:p w14:paraId="3427B614" w14:textId="77777777" w:rsidR="00212F63" w:rsidRDefault="00212F63" w:rsidP="00212F63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</w:t>
      </w:r>
    </w:p>
    <w:p w14:paraId="7280DD7A" w14:textId="77777777" w:rsidR="00212F63" w:rsidRDefault="00212F63" w:rsidP="00212F63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54BD84B5" w14:textId="77777777" w:rsidR="00212F63" w:rsidRDefault="00212F63" w:rsidP="00212F63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</w:t>
      </w:r>
    </w:p>
    <w:p w14:paraId="05990978" w14:textId="77777777" w:rsidR="00212F63" w:rsidRDefault="00212F63" w:rsidP="00212F63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14:paraId="5B0D01C8" w14:textId="77777777" w:rsidR="00212F63" w:rsidRDefault="00212F63" w:rsidP="00212F63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1D0A308C" w14:textId="77777777" w:rsidR="00212F63" w:rsidRDefault="00212F63" w:rsidP="00212F63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14:paraId="2AF52B00" w14:textId="77777777" w:rsidR="00212F63" w:rsidRDefault="00212F63" w:rsidP="00212F63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1A7F6510" w14:textId="77777777" w:rsidR="00212F63" w:rsidRDefault="00212F63" w:rsidP="00212F63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2454C3EC" w14:textId="77777777" w:rsidR="00212F63" w:rsidRDefault="00212F63" w:rsidP="00212F63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62ECF58C" w14:textId="77777777" w:rsidR="00212F63" w:rsidRDefault="00212F63" w:rsidP="00212F63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3794DA45" w14:textId="77777777" w:rsidR="00212F63" w:rsidRDefault="00212F63" w:rsidP="00212F63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64865DCF" w14:textId="77777777" w:rsidR="00212F63" w:rsidRDefault="00212F63" w:rsidP="00212F63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eastAsia="Calibri"/>
          <w:b/>
          <w:sz w:val="20"/>
          <w:szCs w:val="20"/>
          <w:highlight w:val="yellow"/>
          <w:lang w:eastAsia="zh-CN"/>
        </w:rPr>
      </w:pPr>
    </w:p>
    <w:p w14:paraId="11C9B8C0" w14:textId="77777777" w:rsidR="00212F63" w:rsidRDefault="00212F63" w:rsidP="00212F63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eastAsia="Calibri"/>
          <w:b/>
          <w:sz w:val="20"/>
          <w:szCs w:val="20"/>
          <w:highlight w:val="yellow"/>
          <w:lang w:eastAsia="zh-CN"/>
        </w:rPr>
      </w:pPr>
    </w:p>
    <w:p w14:paraId="02C15C78" w14:textId="77777777" w:rsidR="00212F63" w:rsidRDefault="00212F63" w:rsidP="00212F63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eastAsia="Calibri"/>
          <w:sz w:val="20"/>
          <w:szCs w:val="20"/>
          <w:lang w:eastAsia="zh-CN"/>
        </w:rPr>
      </w:pPr>
      <w:r>
        <w:rPr>
          <w:rFonts w:eastAsia="Calibri"/>
          <w:b/>
          <w:sz w:val="20"/>
          <w:szCs w:val="20"/>
          <w:highlight w:val="yellow"/>
          <w:lang w:eastAsia="zh-CN"/>
        </w:rPr>
        <w:t>Oferta</w:t>
      </w:r>
      <w:r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>
        <w:rPr>
          <w:rFonts w:eastAsia="Calibri"/>
          <w:b/>
          <w:sz w:val="20"/>
          <w:szCs w:val="20"/>
          <w:highlight w:val="yellow"/>
          <w:lang w:eastAsia="zh-CN"/>
        </w:rPr>
        <w:t>powinna</w:t>
      </w:r>
      <w:r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>
        <w:rPr>
          <w:rFonts w:eastAsia="Calibri"/>
          <w:b/>
          <w:sz w:val="20"/>
          <w:szCs w:val="20"/>
          <w:highlight w:val="yellow"/>
          <w:lang w:eastAsia="zh-CN"/>
        </w:rPr>
        <w:t>być sporządzona</w:t>
      </w:r>
      <w:r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>
        <w:rPr>
          <w:rFonts w:eastAsia="Calibri"/>
          <w:b/>
          <w:sz w:val="20"/>
          <w:szCs w:val="20"/>
          <w:highlight w:val="yellow"/>
          <w:lang w:eastAsia="zh-CN"/>
        </w:rPr>
        <w:t>w języku polskim, z zachowaniem postaci elektronicznej i podpisana kwalifikowanym podpisem elektronicznym, podpisem zaufanym lub podpisem osobistym</w:t>
      </w:r>
      <w:r>
        <w:rPr>
          <w:rFonts w:eastAsia="Calibri"/>
          <w:sz w:val="20"/>
          <w:szCs w:val="20"/>
          <w:highlight w:val="yellow"/>
          <w:lang w:eastAsia="zh-CN"/>
        </w:rPr>
        <w:t>.</w:t>
      </w:r>
    </w:p>
    <w:p w14:paraId="7B7463DD" w14:textId="77777777" w:rsidR="00212F63" w:rsidRPr="00E66BC8" w:rsidRDefault="00212F63" w:rsidP="00B85152">
      <w:pPr>
        <w:rPr>
          <w:b/>
          <w:u w:val="single"/>
        </w:rPr>
      </w:pPr>
    </w:p>
    <w:sectPr w:rsidR="00212F63" w:rsidRPr="00E66BC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FE8325" w14:textId="77777777" w:rsidR="00C106B7" w:rsidRDefault="00C106B7">
      <w:r>
        <w:separator/>
      </w:r>
    </w:p>
  </w:endnote>
  <w:endnote w:type="continuationSeparator" w:id="0">
    <w:p w14:paraId="25258C4D" w14:textId="77777777" w:rsidR="00C106B7" w:rsidRDefault="00C106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079AFF" w14:textId="77777777" w:rsidR="005A2B11" w:rsidRDefault="005A2B1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F205C5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7697A9" w14:textId="77777777" w:rsidR="005A2B11" w:rsidRDefault="005A2B1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A507948" w14:textId="77777777" w:rsidR="00C106B7" w:rsidRDefault="00C106B7">
      <w:r>
        <w:separator/>
      </w:r>
    </w:p>
  </w:footnote>
  <w:footnote w:type="continuationSeparator" w:id="0">
    <w:p w14:paraId="4B18477E" w14:textId="77777777" w:rsidR="00C106B7" w:rsidRDefault="00C106B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6F0FD3" w14:textId="77777777" w:rsidR="005A2B11" w:rsidRDefault="005A2B1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59B00C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8F0E49" w14:textId="77777777" w:rsidR="005A2B11" w:rsidRDefault="005A2B1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0211590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62885477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2065790443">
    <w:abstractNumId w:val="0"/>
  </w:num>
  <w:num w:numId="4" w16cid:durableId="37639728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106B7"/>
    <w:rsid w:val="00012286"/>
    <w:rsid w:val="000704FC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12F63"/>
    <w:rsid w:val="002723B0"/>
    <w:rsid w:val="00315A4A"/>
    <w:rsid w:val="004B7300"/>
    <w:rsid w:val="004C6753"/>
    <w:rsid w:val="00595C87"/>
    <w:rsid w:val="005A2B11"/>
    <w:rsid w:val="005D2C65"/>
    <w:rsid w:val="005D501F"/>
    <w:rsid w:val="005E6D94"/>
    <w:rsid w:val="0063384F"/>
    <w:rsid w:val="00643C6F"/>
    <w:rsid w:val="00646202"/>
    <w:rsid w:val="0065290F"/>
    <w:rsid w:val="006815F6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9D6310"/>
    <w:rsid w:val="00A0022B"/>
    <w:rsid w:val="00A346FE"/>
    <w:rsid w:val="00A47B4D"/>
    <w:rsid w:val="00A83018"/>
    <w:rsid w:val="00B774DC"/>
    <w:rsid w:val="00B85152"/>
    <w:rsid w:val="00C106B7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EC0BEA"/>
    <w:rsid w:val="00F00591"/>
    <w:rsid w:val="00F51688"/>
    <w:rsid w:val="00F53146"/>
    <w:rsid w:val="00F7729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E54C5C1"/>
  <w15:chartTrackingRefBased/>
  <w15:docId w15:val="{2B63170B-B1F7-4214-9FD9-44F63654F8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07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489</Words>
  <Characters>4201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4681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Joanna Kraińska</cp:lastModifiedBy>
  <cp:revision>2</cp:revision>
  <cp:lastPrinted>1899-12-31T23:00:00Z</cp:lastPrinted>
  <dcterms:created xsi:type="dcterms:W3CDTF">2022-11-29T14:05:00Z</dcterms:created>
  <dcterms:modified xsi:type="dcterms:W3CDTF">2022-11-29T14:05:00Z</dcterms:modified>
</cp:coreProperties>
</file>