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26DF0" w14:textId="0CDB5C76" w:rsidR="00EB1359" w:rsidRPr="003261E7" w:rsidRDefault="00A20764" w:rsidP="00EB1359">
      <w:pPr>
        <w:spacing w:after="240"/>
        <w:jc w:val="right"/>
        <w:rPr>
          <w:sz w:val="22"/>
          <w:szCs w:val="22"/>
        </w:rPr>
      </w:pPr>
      <w:r w:rsidRPr="00A20764">
        <w:rPr>
          <w:sz w:val="22"/>
          <w:szCs w:val="22"/>
        </w:rPr>
        <w:t>Rawicz</w:t>
      </w:r>
      <w:r w:rsidR="0059728F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59728F">
        <w:rPr>
          <w:sz w:val="22"/>
          <w:szCs w:val="22"/>
        </w:rPr>
        <w:t xml:space="preserve"> 30 listopada 2022 r.</w:t>
      </w:r>
    </w:p>
    <w:p w14:paraId="37806B4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4A13E04" w14:textId="77777777" w:rsidR="00EB1359" w:rsidRPr="003261E7" w:rsidRDefault="00A20764" w:rsidP="00EB1359">
      <w:pPr>
        <w:spacing w:after="40"/>
        <w:rPr>
          <w:b/>
          <w:bCs/>
          <w:sz w:val="22"/>
          <w:szCs w:val="22"/>
        </w:rPr>
      </w:pPr>
      <w:r w:rsidRPr="00A20764">
        <w:rPr>
          <w:b/>
          <w:bCs/>
          <w:sz w:val="22"/>
          <w:szCs w:val="22"/>
        </w:rPr>
        <w:t>Powiatowe Centrum Usług Wspólnych w Rawiczu</w:t>
      </w:r>
    </w:p>
    <w:p w14:paraId="48D4FF83" w14:textId="77777777" w:rsidR="00EB1359" w:rsidRPr="003261E7" w:rsidRDefault="00A20764" w:rsidP="00EB1359">
      <w:pPr>
        <w:rPr>
          <w:sz w:val="22"/>
          <w:szCs w:val="22"/>
        </w:rPr>
      </w:pPr>
      <w:r w:rsidRPr="00A20764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A20764">
        <w:rPr>
          <w:sz w:val="22"/>
          <w:szCs w:val="22"/>
        </w:rPr>
        <w:t>4</w:t>
      </w:r>
    </w:p>
    <w:p w14:paraId="2E5B192F" w14:textId="77777777" w:rsidR="00EB1359" w:rsidRPr="003261E7" w:rsidRDefault="00A20764" w:rsidP="00EB1359">
      <w:pPr>
        <w:rPr>
          <w:sz w:val="22"/>
          <w:szCs w:val="22"/>
        </w:rPr>
      </w:pPr>
      <w:r w:rsidRPr="00A20764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A20764">
        <w:rPr>
          <w:sz w:val="22"/>
          <w:szCs w:val="22"/>
        </w:rPr>
        <w:t>Rawicz</w:t>
      </w:r>
    </w:p>
    <w:p w14:paraId="207F55D5" w14:textId="77777777" w:rsidR="0059728F" w:rsidRDefault="0059728F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0C5DB18B" w14:textId="77777777" w:rsidR="0059728F" w:rsidRDefault="0059728F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4386D5A1" w14:textId="500C8BD8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6BE648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124074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E382662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20764" w:rsidRPr="003261E7" w14:paraId="36E25743" w14:textId="77777777" w:rsidTr="00DA3160">
        <w:trPr>
          <w:trHeight w:val="638"/>
        </w:trPr>
        <w:tc>
          <w:tcPr>
            <w:tcW w:w="959" w:type="dxa"/>
            <w:shd w:val="clear" w:color="auto" w:fill="auto"/>
          </w:tcPr>
          <w:p w14:paraId="1B252D2F" w14:textId="77777777" w:rsidR="00A20764" w:rsidRPr="003261E7" w:rsidRDefault="00A20764" w:rsidP="00DA31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4324A9" w14:textId="4C6968AF" w:rsidR="00A20764" w:rsidRPr="003261E7" w:rsidRDefault="00A20764" w:rsidP="00DA31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0764">
              <w:rPr>
                <w:sz w:val="22"/>
                <w:szCs w:val="22"/>
              </w:rPr>
              <w:t>Tryb podstawowy bez negocjacji - art. 275 pkt 1 ustawy Pzp</w:t>
            </w:r>
            <w:r w:rsidR="0059728F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59728F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20764">
              <w:rPr>
                <w:b/>
                <w:bCs/>
                <w:sz w:val="22"/>
                <w:szCs w:val="22"/>
              </w:rPr>
              <w:t>Sukcesywne dostawy żywności dla Domu Pomocy Społecznej w Pakówce w okresie od 01.01.2023 r. do 31.03.2023 r</w:t>
            </w:r>
            <w:r w:rsidR="0059728F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243A868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4478CB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7EDE746" w14:textId="108A018A" w:rsidR="00010B31" w:rsidRDefault="00EB1359" w:rsidP="0059728F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59728F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A20764" w:rsidRPr="00A20764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59728F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A20764" w:rsidRPr="00A20764">
        <w:rPr>
          <w:sz w:val="22"/>
          <w:szCs w:val="22"/>
        </w:rPr>
        <w:t>(t.j. Dz.U. z 202</w:t>
      </w:r>
      <w:r w:rsidR="0059728F">
        <w:rPr>
          <w:sz w:val="22"/>
          <w:szCs w:val="22"/>
        </w:rPr>
        <w:t xml:space="preserve">2 </w:t>
      </w:r>
      <w:r w:rsidR="00A20764" w:rsidRPr="00A20764">
        <w:rPr>
          <w:sz w:val="22"/>
          <w:szCs w:val="22"/>
        </w:rPr>
        <w:t xml:space="preserve">r. poz. </w:t>
      </w:r>
      <w:r w:rsidR="0059728F">
        <w:rPr>
          <w:sz w:val="22"/>
          <w:szCs w:val="22"/>
        </w:rPr>
        <w:t>1710 ze zm.</w:t>
      </w:r>
      <w:r w:rsidR="00A20764" w:rsidRPr="00A20764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59728F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59728F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046"/>
      </w:tblGrid>
      <w:tr w:rsidR="00D44D12" w:rsidRPr="00EB1359" w14:paraId="074BFCD8" w14:textId="77777777" w:rsidTr="0059728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5B71" w14:textId="5C06DA2E" w:rsidR="00D44D12" w:rsidRPr="0059728F" w:rsidRDefault="0059728F" w:rsidP="0059728F">
            <w:pPr>
              <w:jc w:val="center"/>
              <w:rPr>
                <w:b/>
                <w:bCs/>
                <w:sz w:val="22"/>
                <w:szCs w:val="22"/>
              </w:rPr>
            </w:pPr>
            <w:r w:rsidRPr="0059728F">
              <w:rPr>
                <w:b/>
                <w:bCs/>
                <w:sz w:val="22"/>
                <w:szCs w:val="22"/>
              </w:rPr>
              <w:t>Nr części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4336" w14:textId="77777777" w:rsidR="0059728F" w:rsidRDefault="0059728F" w:rsidP="0059728F">
            <w:pPr>
              <w:jc w:val="center"/>
              <w:rPr>
                <w:b/>
                <w:sz w:val="22"/>
                <w:szCs w:val="22"/>
              </w:rPr>
            </w:pPr>
          </w:p>
          <w:p w14:paraId="509E370F" w14:textId="18069D7B" w:rsidR="0059728F" w:rsidRPr="00EB1359" w:rsidRDefault="0059728F" w:rsidP="0059728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części oraz uzasadnienie prawne i faktyczne</w:t>
            </w:r>
          </w:p>
          <w:p w14:paraId="219C6143" w14:textId="507C6E3F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A20764" w:rsidRPr="00EB1359" w14:paraId="19CEC5C0" w14:textId="77777777" w:rsidTr="0059728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7BF8" w14:textId="77777777" w:rsidR="0059728F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1C3CD75D" w14:textId="77777777" w:rsidR="0059728F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787213C" w14:textId="77777777" w:rsidR="0059728F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092F921C" w14:textId="651EBEB5" w:rsidR="00A20764" w:rsidRPr="00710915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VI 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D544" w14:textId="4A0AF651" w:rsidR="0059728F" w:rsidRPr="0059728F" w:rsidRDefault="0059728F" w:rsidP="0059728F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9728F">
              <w:rPr>
                <w:b/>
                <w:bCs/>
                <w:sz w:val="22"/>
                <w:szCs w:val="22"/>
              </w:rPr>
              <w:t>Drób</w:t>
            </w:r>
          </w:p>
          <w:p w14:paraId="52685C8C" w14:textId="2B1B6A61" w:rsidR="0059728F" w:rsidRPr="00C22352" w:rsidRDefault="0059728F" w:rsidP="0059728F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08B355FB" w14:textId="57D7945E" w:rsidR="0059728F" w:rsidRPr="00960211" w:rsidRDefault="0059728F" w:rsidP="0059728F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>Zgodnie z art. 255 pkt 1 ustawy Pzp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960211">
              <w:rPr>
                <w:i/>
                <w:iCs/>
                <w:sz w:val="22"/>
                <w:szCs w:val="22"/>
              </w:rPr>
              <w:t xml:space="preserve"> Zamawiający unieważnia postępowanie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960211">
              <w:rPr>
                <w:i/>
                <w:iCs/>
                <w:sz w:val="22"/>
                <w:szCs w:val="22"/>
              </w:rPr>
              <w:t xml:space="preserve">o udzielenie zamówienia, jeżeli nie złożono żadnego wniosku o dopuszczenie do udziału </w:t>
            </w:r>
            <w:r w:rsidRPr="00960211">
              <w:rPr>
                <w:i/>
                <w:iCs/>
                <w:sz w:val="22"/>
                <w:szCs w:val="22"/>
              </w:rPr>
              <w:br/>
              <w:t xml:space="preserve">w postępowaniu albo żadnej oferty.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  <w:t>w części postępowania o udziel</w:t>
            </w:r>
            <w:r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62F63FF8" w14:textId="77777777" w:rsidR="0059728F" w:rsidRPr="00C22352" w:rsidRDefault="0059728F" w:rsidP="0059728F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75856709" w14:textId="0E2BABBB" w:rsidR="00A20764" w:rsidRPr="00EB1359" w:rsidRDefault="0059728F" w:rsidP="0059728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W przewidzianym terminie składania ofert dla przedmiotowego postępowania, tj. do dnia </w:t>
            </w:r>
            <w:r>
              <w:rPr>
                <w:i/>
                <w:iCs/>
                <w:sz w:val="22"/>
                <w:szCs w:val="22"/>
              </w:rPr>
              <w:t>22</w:t>
            </w:r>
            <w:r w:rsidRPr="00960211">
              <w:rPr>
                <w:i/>
                <w:iCs/>
                <w:sz w:val="22"/>
                <w:szCs w:val="22"/>
              </w:rPr>
              <w:t xml:space="preserve"> listopada 2022 r., godz. </w:t>
            </w:r>
            <w:r>
              <w:rPr>
                <w:i/>
                <w:iCs/>
                <w:sz w:val="22"/>
                <w:szCs w:val="22"/>
              </w:rPr>
              <w:t>08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nie wpłynęła żadna oferta dla Części </w:t>
            </w:r>
            <w:r>
              <w:rPr>
                <w:i/>
                <w:iCs/>
                <w:sz w:val="22"/>
                <w:szCs w:val="22"/>
              </w:rPr>
              <w:t>VI</w:t>
            </w:r>
            <w:r w:rsidRPr="00960211">
              <w:rPr>
                <w:i/>
                <w:iCs/>
                <w:sz w:val="22"/>
                <w:szCs w:val="22"/>
              </w:rPr>
              <w:t xml:space="preserve"> zamówienia.</w:t>
            </w:r>
          </w:p>
        </w:tc>
      </w:tr>
      <w:tr w:rsidR="00A20764" w:rsidRPr="00EB1359" w14:paraId="6014FDE5" w14:textId="77777777" w:rsidTr="0059728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CA83" w14:textId="77777777" w:rsidR="0059728F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50CC7798" w14:textId="77777777" w:rsidR="0059728F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2C85056F" w14:textId="1D6BEF6A" w:rsidR="00A20764" w:rsidRPr="00710915" w:rsidRDefault="0059728F" w:rsidP="00DA31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2D06" w14:textId="21595D75" w:rsidR="00A20764" w:rsidRPr="00EB1359" w:rsidRDefault="00A20764" w:rsidP="00DA31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0764">
              <w:rPr>
                <w:b/>
                <w:sz w:val="22"/>
                <w:szCs w:val="22"/>
              </w:rPr>
              <w:t>Pieczywo i ciasto</w:t>
            </w:r>
          </w:p>
          <w:p w14:paraId="79ACC3BB" w14:textId="77777777" w:rsidR="0059728F" w:rsidRPr="00C22352" w:rsidRDefault="0059728F" w:rsidP="0059728F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73DDE394" w14:textId="3BE49603" w:rsidR="0059728F" w:rsidRPr="00960211" w:rsidRDefault="0059728F" w:rsidP="0059728F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Zgodnie z art. 255 pkt </w:t>
            </w:r>
            <w:r>
              <w:rPr>
                <w:i/>
                <w:iCs/>
                <w:sz w:val="22"/>
                <w:szCs w:val="22"/>
              </w:rPr>
              <w:t>2</w:t>
            </w:r>
            <w:r w:rsidRPr="00960211">
              <w:rPr>
                <w:i/>
                <w:iCs/>
                <w:sz w:val="22"/>
                <w:szCs w:val="22"/>
              </w:rPr>
              <w:t xml:space="preserve"> ustawy Pzp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960211">
              <w:rPr>
                <w:i/>
                <w:iCs/>
                <w:sz w:val="22"/>
                <w:szCs w:val="22"/>
              </w:rPr>
              <w:t xml:space="preserve"> Zamawiający unieważnia postępowanie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960211">
              <w:rPr>
                <w:i/>
                <w:iCs/>
                <w:sz w:val="22"/>
                <w:szCs w:val="22"/>
              </w:rPr>
              <w:t xml:space="preserve">o udzielenie zamówienia, jeżeli </w:t>
            </w:r>
            <w:r>
              <w:rPr>
                <w:i/>
                <w:iCs/>
                <w:sz w:val="22"/>
                <w:szCs w:val="22"/>
              </w:rPr>
              <w:t xml:space="preserve">wszystkie złożone wnioski o dopuszczenie do udziału </w:t>
            </w:r>
            <w:r>
              <w:rPr>
                <w:i/>
                <w:iCs/>
                <w:sz w:val="22"/>
                <w:szCs w:val="22"/>
              </w:rPr>
              <w:br/>
              <w:t>w postępowaniu albo oferty podlegały odrzuceniu</w:t>
            </w:r>
            <w:r w:rsidRPr="00960211">
              <w:rPr>
                <w:i/>
                <w:iCs/>
                <w:sz w:val="22"/>
                <w:szCs w:val="22"/>
              </w:rPr>
              <w:t xml:space="preserve">. Ponadto w myśl art. 259 ustawy Pzp, w przypadku jeżeli Zamawiający dopuścił możliwość składania ofert częściowych, do </w:t>
            </w:r>
            <w:r w:rsidRPr="00960211">
              <w:rPr>
                <w:i/>
                <w:iCs/>
                <w:sz w:val="22"/>
                <w:szCs w:val="22"/>
              </w:rPr>
              <w:lastRenderedPageBreak/>
              <w:t>unieważnienia w części postępowania o udziel</w:t>
            </w:r>
            <w:r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22708E57" w14:textId="77777777" w:rsidR="0059728F" w:rsidRPr="00C22352" w:rsidRDefault="0059728F" w:rsidP="0059728F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5BE44AC3" w14:textId="44F11FD3" w:rsidR="00A20764" w:rsidRPr="00EB1359" w:rsidRDefault="0059728F" w:rsidP="0059728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W przewidzianym terminie składania ofert dla przedmiotowego postępowania, tj. do dnia </w:t>
            </w:r>
            <w:r>
              <w:rPr>
                <w:i/>
                <w:iCs/>
                <w:sz w:val="22"/>
                <w:szCs w:val="22"/>
              </w:rPr>
              <w:t>22</w:t>
            </w:r>
            <w:r w:rsidRPr="00960211">
              <w:rPr>
                <w:i/>
                <w:iCs/>
                <w:sz w:val="22"/>
                <w:szCs w:val="22"/>
              </w:rPr>
              <w:t xml:space="preserve"> listopada 2022 r., godz. </w:t>
            </w:r>
            <w:r>
              <w:rPr>
                <w:i/>
                <w:iCs/>
                <w:sz w:val="22"/>
                <w:szCs w:val="22"/>
              </w:rPr>
              <w:t>08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 xml:space="preserve">wpłynęła </w:t>
            </w:r>
            <w:r w:rsidR="00261657">
              <w:rPr>
                <w:i/>
                <w:iCs/>
                <w:sz w:val="22"/>
                <w:szCs w:val="22"/>
              </w:rPr>
              <w:t xml:space="preserve">tylko </w:t>
            </w:r>
            <w:r>
              <w:rPr>
                <w:i/>
                <w:iCs/>
                <w:sz w:val="22"/>
                <w:szCs w:val="22"/>
              </w:rPr>
              <w:t>jedna oferta</w:t>
            </w:r>
            <w:r w:rsidR="00261657">
              <w:rPr>
                <w:i/>
                <w:iCs/>
                <w:sz w:val="22"/>
                <w:szCs w:val="22"/>
              </w:rPr>
              <w:t>, która została odrzucona przez Zamawiającego na podstawie art. 226 ust. 1 pkt 5.</w:t>
            </w:r>
          </w:p>
        </w:tc>
      </w:tr>
    </w:tbl>
    <w:p w14:paraId="2E94000B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5EB26D9" w14:textId="394480FB" w:rsidR="00261657" w:rsidRPr="00261657" w:rsidRDefault="00A20764" w:rsidP="00261657">
      <w:pPr>
        <w:ind w:left="4248"/>
        <w:jc w:val="center"/>
      </w:pPr>
      <w:r w:rsidRPr="00261657">
        <w:t>Dyrektor</w:t>
      </w:r>
      <w:r w:rsidR="00261657" w:rsidRPr="00261657">
        <w:br/>
        <w:t>Powiatowego Centrum Usług</w:t>
      </w:r>
    </w:p>
    <w:p w14:paraId="308E5193" w14:textId="6B910FDF" w:rsidR="00261657" w:rsidRPr="00261657" w:rsidRDefault="00261657" w:rsidP="00261657">
      <w:pPr>
        <w:ind w:left="4248"/>
        <w:jc w:val="center"/>
      </w:pPr>
      <w:r w:rsidRPr="00261657">
        <w:t>Wspólnych w Rawiczu</w:t>
      </w:r>
    </w:p>
    <w:p w14:paraId="74F5B88C" w14:textId="77777777" w:rsidR="00261657" w:rsidRDefault="00261657" w:rsidP="00261657">
      <w:pPr>
        <w:ind w:left="4248"/>
        <w:jc w:val="center"/>
      </w:pPr>
    </w:p>
    <w:p w14:paraId="7ED27BEF" w14:textId="67CB151C" w:rsidR="00010B31" w:rsidRPr="00261657" w:rsidRDefault="00261657" w:rsidP="00261657">
      <w:pPr>
        <w:ind w:left="4248"/>
        <w:jc w:val="center"/>
        <w:rPr>
          <w:i/>
        </w:rPr>
      </w:pPr>
      <w:r w:rsidRPr="00261657">
        <w:t>(-)</w:t>
      </w:r>
      <w:r w:rsidR="00A20764" w:rsidRPr="00261657">
        <w:t xml:space="preserve"> Urszula</w:t>
      </w:r>
      <w:r w:rsidR="00010B31" w:rsidRPr="00261657">
        <w:t xml:space="preserve"> </w:t>
      </w:r>
      <w:r w:rsidR="00A20764" w:rsidRPr="00261657">
        <w:t>Stefaniak</w:t>
      </w:r>
    </w:p>
    <w:p w14:paraId="6BE98D23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B6778" w14:textId="77777777" w:rsidR="00A20764" w:rsidRDefault="00A20764" w:rsidP="00A20764">
      <w:r>
        <w:separator/>
      </w:r>
    </w:p>
  </w:endnote>
  <w:endnote w:type="continuationSeparator" w:id="0">
    <w:p w14:paraId="5C9F4A3D" w14:textId="77777777" w:rsidR="00A20764" w:rsidRDefault="00A20764" w:rsidP="00A20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88CF" w14:textId="77777777" w:rsidR="00A20764" w:rsidRDefault="00A207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D4B54" w14:textId="77777777" w:rsidR="00AD196B" w:rsidRDefault="00AD196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396BAFE" w14:textId="77777777" w:rsidR="00A20764" w:rsidRDefault="00A207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7C0AA" w14:textId="77777777" w:rsidR="00A20764" w:rsidRDefault="00A207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7A845" w14:textId="77777777" w:rsidR="00A20764" w:rsidRDefault="00A20764" w:rsidP="00A20764">
      <w:r>
        <w:separator/>
      </w:r>
    </w:p>
  </w:footnote>
  <w:footnote w:type="continuationSeparator" w:id="0">
    <w:p w14:paraId="08E50CFF" w14:textId="77777777" w:rsidR="00A20764" w:rsidRDefault="00A20764" w:rsidP="00A20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52E4" w14:textId="77777777" w:rsidR="00A20764" w:rsidRDefault="00A20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F2BDB" w14:textId="77777777" w:rsidR="00A20764" w:rsidRDefault="00A20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7A557" w14:textId="77777777" w:rsidR="00A20764" w:rsidRDefault="00A207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83C"/>
    <w:rsid w:val="00010B31"/>
    <w:rsid w:val="00104963"/>
    <w:rsid w:val="00150F65"/>
    <w:rsid w:val="00261657"/>
    <w:rsid w:val="0059728F"/>
    <w:rsid w:val="00823326"/>
    <w:rsid w:val="00856A3E"/>
    <w:rsid w:val="00894412"/>
    <w:rsid w:val="009462DF"/>
    <w:rsid w:val="009500EB"/>
    <w:rsid w:val="0095283C"/>
    <w:rsid w:val="00993EFC"/>
    <w:rsid w:val="00A20764"/>
    <w:rsid w:val="00AB3E72"/>
    <w:rsid w:val="00AC1A4B"/>
    <w:rsid w:val="00AD196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27DBF"/>
  <w15:chartTrackingRefBased/>
  <w15:docId w15:val="{E47F7C68-7DD0-4656-A79C-F87A88378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A207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0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4</cp:revision>
  <dcterms:created xsi:type="dcterms:W3CDTF">2022-11-30T13:31:00Z</dcterms:created>
  <dcterms:modified xsi:type="dcterms:W3CDTF">2022-11-30T13:43:00Z</dcterms:modified>
</cp:coreProperties>
</file>