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916A9" w14:textId="77777777" w:rsidR="003655C1" w:rsidRPr="00AF3D5C" w:rsidRDefault="003655C1" w:rsidP="003655C1">
      <w:pPr>
        <w:spacing w:before="48" w:line="240" w:lineRule="atLeast"/>
        <w:jc w:val="right"/>
        <w:rPr>
          <w:b/>
        </w:rPr>
      </w:pPr>
      <w:r w:rsidRPr="00AF3D5C">
        <w:rPr>
          <w:b/>
        </w:rPr>
        <w:t xml:space="preserve">Załącznik nr </w:t>
      </w:r>
      <w:r>
        <w:rPr>
          <w:b/>
        </w:rPr>
        <w:t>5</w:t>
      </w:r>
    </w:p>
    <w:p w14:paraId="5E671C79" w14:textId="77777777" w:rsidR="003655C1" w:rsidRPr="00AF3D5C" w:rsidRDefault="003655C1" w:rsidP="003655C1">
      <w:pPr>
        <w:spacing w:before="48" w:line="240" w:lineRule="atLeast"/>
        <w:jc w:val="center"/>
        <w:rPr>
          <w:b/>
        </w:rPr>
      </w:pPr>
      <w:r w:rsidRPr="00AF3D5C">
        <w:rPr>
          <w:b/>
        </w:rPr>
        <w:t>WZÓR UMOWY</w:t>
      </w:r>
    </w:p>
    <w:p w14:paraId="34BC27F2" w14:textId="77777777" w:rsidR="003655C1" w:rsidRPr="00AF3D5C" w:rsidRDefault="003655C1" w:rsidP="003655C1">
      <w:pPr>
        <w:spacing w:before="48" w:line="240" w:lineRule="atLeast"/>
        <w:jc w:val="center"/>
        <w:rPr>
          <w:b/>
        </w:rPr>
      </w:pPr>
      <w:r w:rsidRPr="00AF3D5C">
        <w:rPr>
          <w:b/>
        </w:rPr>
        <w:t xml:space="preserve">Ostateczna treść umowy może ulec zmianie w zakresie nie zmieniającym istotnych postanowień wzoru umowy i SIWZ. </w:t>
      </w:r>
    </w:p>
    <w:p w14:paraId="31554E86" w14:textId="77777777" w:rsidR="003655C1" w:rsidRPr="00946C60" w:rsidRDefault="003655C1" w:rsidP="003655C1">
      <w:pPr>
        <w:spacing w:before="48"/>
        <w:rPr>
          <w:b/>
        </w:rPr>
      </w:pPr>
    </w:p>
    <w:p w14:paraId="30B23BD4" w14:textId="0320F276" w:rsidR="003655C1" w:rsidRPr="00946C60" w:rsidRDefault="003655C1" w:rsidP="003655C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Zawarta w dniu .................... r. w Krakowie z Wykonawcą wybranym w postępowaniu o zamówienie publiczne </w:t>
      </w:r>
      <w:r w:rsidRPr="00374C66">
        <w:rPr>
          <w:rFonts w:ascii="Times New Roman" w:hAnsi="Times New Roman"/>
        </w:rPr>
        <w:t xml:space="preserve">trybie </w:t>
      </w:r>
      <w:r w:rsidRPr="00374C66">
        <w:rPr>
          <w:rFonts w:ascii="Times New Roman" w:hAnsi="Times New Roman"/>
          <w:b/>
          <w:bCs/>
        </w:rPr>
        <w:t>podstawowym bez negocjacji</w:t>
      </w:r>
      <w:r w:rsidRPr="00374C66">
        <w:rPr>
          <w:rFonts w:ascii="Times New Roman" w:hAnsi="Times New Roman"/>
        </w:rPr>
        <w:t xml:space="preserve">, o którym mowa w art. 275 pkt 1 ustawy </w:t>
      </w:r>
      <w:proofErr w:type="spellStart"/>
      <w:r w:rsidRPr="00374C66">
        <w:rPr>
          <w:rFonts w:ascii="Times New Roman" w:hAnsi="Times New Roman"/>
        </w:rPr>
        <w:t>Pzp</w:t>
      </w:r>
      <w:proofErr w:type="spellEnd"/>
      <w:r w:rsidRPr="00946C60">
        <w:rPr>
          <w:rFonts w:ascii="Times New Roman" w:hAnsi="Times New Roman"/>
        </w:rPr>
        <w:t>, nr sprawy KC-zp.272-</w:t>
      </w:r>
      <w:r>
        <w:rPr>
          <w:rFonts w:ascii="Times New Roman" w:hAnsi="Times New Roman"/>
        </w:rPr>
        <w:t>70</w:t>
      </w:r>
      <w:r>
        <w:rPr>
          <w:rFonts w:ascii="Times New Roman" w:hAnsi="Times New Roman"/>
        </w:rPr>
        <w:t>6/22</w:t>
      </w:r>
      <w:r w:rsidRPr="00946C60">
        <w:rPr>
          <w:rFonts w:ascii="Times New Roman" w:hAnsi="Times New Roman"/>
        </w:rPr>
        <w:t>,</w:t>
      </w:r>
    </w:p>
    <w:p w14:paraId="40AE02FE" w14:textId="77777777" w:rsidR="003655C1" w:rsidRPr="00946C60" w:rsidRDefault="003655C1" w:rsidP="003655C1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pomiędzy</w:t>
      </w:r>
    </w:p>
    <w:p w14:paraId="6EB58EFB" w14:textId="77777777" w:rsidR="003655C1" w:rsidRPr="00946C60" w:rsidRDefault="003655C1" w:rsidP="003655C1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  <w:b/>
        </w:rPr>
        <w:t>Akademią Górniczo-Hutniczą im. Stanisława Staszica w Krakowie AI. Mickiewicza 30</w:t>
      </w:r>
      <w:r w:rsidRPr="00946C60"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463B22AD" w14:textId="77777777" w:rsidR="003655C1" w:rsidRPr="00946C60" w:rsidRDefault="003655C1" w:rsidP="003655C1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reprezentowana przez:</w:t>
      </w:r>
    </w:p>
    <w:p w14:paraId="65AE2B79" w14:textId="77777777" w:rsidR="003655C1" w:rsidRPr="00946C60" w:rsidRDefault="003655C1" w:rsidP="003655C1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65C6BEFC" w14:textId="77777777" w:rsidR="003655C1" w:rsidRPr="00946C60" w:rsidRDefault="003655C1" w:rsidP="003655C1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2.Kwestora / Z-</w:t>
      </w:r>
      <w:proofErr w:type="spellStart"/>
      <w:r w:rsidRPr="00946C60">
        <w:rPr>
          <w:rFonts w:ascii="Times New Roman" w:hAnsi="Times New Roman"/>
        </w:rPr>
        <w:t>cę</w:t>
      </w:r>
      <w:proofErr w:type="spellEnd"/>
      <w:r w:rsidRPr="00946C60"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1499B752" w14:textId="77777777" w:rsidR="003655C1" w:rsidRPr="00946C60" w:rsidRDefault="003655C1" w:rsidP="003655C1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zwaną dalej KUPUJĄCYM</w:t>
      </w:r>
    </w:p>
    <w:p w14:paraId="681A7C3C" w14:textId="77777777" w:rsidR="003655C1" w:rsidRPr="00946C60" w:rsidRDefault="003655C1" w:rsidP="003655C1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a </w:t>
      </w:r>
    </w:p>
    <w:p w14:paraId="5B1CF385" w14:textId="77777777" w:rsidR="003655C1" w:rsidRPr="00946C60" w:rsidRDefault="003655C1" w:rsidP="003655C1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00B71A79" w14:textId="77777777" w:rsidR="003655C1" w:rsidRPr="00946C60" w:rsidRDefault="003655C1" w:rsidP="003655C1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0B7F4FAE" w14:textId="77777777" w:rsidR="003655C1" w:rsidRPr="00946C60" w:rsidRDefault="003655C1" w:rsidP="003655C1">
      <w:pPr>
        <w:pStyle w:val="Tekstpodstawowy"/>
        <w:spacing w:line="240" w:lineRule="auto"/>
        <w:ind w:right="-47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(nazwa i siedziba przedsiębiorcy oraz jego adres). </w:t>
      </w:r>
    </w:p>
    <w:p w14:paraId="2E2070C6" w14:textId="77777777" w:rsidR="003655C1" w:rsidRPr="00946C60" w:rsidRDefault="003655C1" w:rsidP="003655C1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reprezentowanym przez:</w:t>
      </w:r>
    </w:p>
    <w:p w14:paraId="2D932181" w14:textId="77777777" w:rsidR="003655C1" w:rsidRPr="00946C60" w:rsidRDefault="003655C1" w:rsidP="003655C1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00790B3A" w14:textId="77777777" w:rsidR="003655C1" w:rsidRPr="00946C60" w:rsidRDefault="003655C1" w:rsidP="003655C1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3EB05220" w14:textId="77777777" w:rsidR="003655C1" w:rsidRPr="00946C60" w:rsidRDefault="003655C1" w:rsidP="003655C1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zwanym dalej SPRZEDAWCĄ</w:t>
      </w:r>
    </w:p>
    <w:p w14:paraId="0D4B719B" w14:textId="77777777" w:rsidR="003655C1" w:rsidRPr="00946C60" w:rsidRDefault="003655C1" w:rsidP="003655C1">
      <w:pPr>
        <w:pStyle w:val="Tekstpodstawowy"/>
        <w:ind w:right="-47"/>
        <w:jc w:val="center"/>
        <w:rPr>
          <w:rFonts w:ascii="Times New Roman" w:hAnsi="Times New Roman"/>
        </w:rPr>
      </w:pPr>
    </w:p>
    <w:p w14:paraId="2251F1B8" w14:textId="77777777" w:rsidR="003655C1" w:rsidRPr="00946C60" w:rsidRDefault="003655C1" w:rsidP="003655C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1</w:t>
      </w:r>
    </w:p>
    <w:p w14:paraId="3CB2F257" w14:textId="62E59144" w:rsidR="003655C1" w:rsidRPr="00946C60" w:rsidRDefault="003655C1" w:rsidP="003655C1">
      <w:pPr>
        <w:pStyle w:val="Tekstpodstawowy"/>
        <w:spacing w:line="240" w:lineRule="auto"/>
        <w:ind w:right="-45"/>
        <w:jc w:val="both"/>
        <w:rPr>
          <w:rFonts w:ascii="Times New Roman" w:hAnsi="Times New Roman"/>
          <w:bCs/>
        </w:rPr>
      </w:pPr>
      <w:r w:rsidRPr="00946C60">
        <w:rPr>
          <w:rFonts w:ascii="Times New Roman" w:hAnsi="Times New Roman"/>
        </w:rPr>
        <w:t>1. Przedmiotem niniejszej umowy jest sprzedaż i  dostawa części komputerowych i urządzeń peryferyjnych dla Jednostek AGH- KC-zp.272-</w:t>
      </w:r>
      <w:r>
        <w:rPr>
          <w:rFonts w:ascii="Times New Roman" w:hAnsi="Times New Roman"/>
        </w:rPr>
        <w:t>70</w:t>
      </w:r>
      <w:r>
        <w:rPr>
          <w:rFonts w:ascii="Times New Roman" w:hAnsi="Times New Roman"/>
        </w:rPr>
        <w:t>6</w:t>
      </w:r>
      <w:r w:rsidRPr="00946C60">
        <w:rPr>
          <w:rFonts w:ascii="Times New Roman" w:hAnsi="Times New Roman"/>
        </w:rPr>
        <w:t>/</w:t>
      </w:r>
      <w:r>
        <w:rPr>
          <w:rFonts w:ascii="Times New Roman" w:hAnsi="Times New Roman"/>
        </w:rPr>
        <w:t>22</w:t>
      </w:r>
      <w:r w:rsidRPr="00946C60">
        <w:rPr>
          <w:rFonts w:ascii="Times New Roman" w:hAnsi="Times New Roman"/>
          <w:bCs/>
        </w:rPr>
        <w:t xml:space="preserve">. </w:t>
      </w:r>
    </w:p>
    <w:p w14:paraId="3807CCEC" w14:textId="77777777" w:rsidR="003655C1" w:rsidRPr="00946C60" w:rsidRDefault="003655C1" w:rsidP="003655C1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 Szczegółowa specyfikacja sprzętu jest określona </w:t>
      </w:r>
      <w:r w:rsidRPr="00946C60">
        <w:rPr>
          <w:rFonts w:ascii="Times New Roman" w:hAnsi="Times New Roman"/>
        </w:rPr>
        <w:br/>
        <w:t xml:space="preserve">w ....................................................................                              </w:t>
      </w:r>
    </w:p>
    <w:p w14:paraId="1E4D40FE" w14:textId="77777777" w:rsidR="003655C1" w:rsidRPr="00946C60" w:rsidRDefault="003655C1" w:rsidP="003655C1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(</w:t>
      </w:r>
      <w:r w:rsidRPr="00946C60">
        <w:rPr>
          <w:rFonts w:ascii="Times New Roman" w:hAnsi="Times New Roman"/>
          <w:i/>
        </w:rPr>
        <w:t>załącznik: nr 1, ofercie Sprzedawcy nr............., specyfikacji  istotnych warunków zamówienia),</w:t>
      </w:r>
      <w:r w:rsidRPr="00946C60">
        <w:rPr>
          <w:rFonts w:ascii="Times New Roman" w:hAnsi="Times New Roman"/>
        </w:rPr>
        <w:t xml:space="preserve"> który stanowi integralną część niniejszej umowy.</w:t>
      </w:r>
    </w:p>
    <w:p w14:paraId="14C32026" w14:textId="77777777" w:rsidR="003655C1" w:rsidRPr="00946C60" w:rsidRDefault="003655C1" w:rsidP="003655C1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Sprzedawca na każdorazowe zlecenie Jednostki Organizacyjnej AGH zobowiązuje się dostarczyć zakupioną cześć do miejsca wskazanego przez Kupującego.</w:t>
      </w:r>
    </w:p>
    <w:p w14:paraId="1CB51D69" w14:textId="77777777" w:rsidR="003655C1" w:rsidRPr="00946C60" w:rsidRDefault="003655C1" w:rsidP="003655C1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Dostawy następować będą częściami</w:t>
      </w:r>
    </w:p>
    <w:p w14:paraId="6B36032F" w14:textId="77777777" w:rsidR="003655C1" w:rsidRPr="00946C60" w:rsidRDefault="003655C1" w:rsidP="003655C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5. Wielkości poszczególnych zamówień cząstkowych określane będą przez Kupującego poprzez złożenie przez Jednostki Organizacyjnej AGH zamówień cząstkowych, (w formie faxu lub informacji telefonicznej) każdorazowo potwierdzonych na piśmie.</w:t>
      </w:r>
    </w:p>
    <w:p w14:paraId="12250B34" w14:textId="77777777" w:rsidR="003655C1" w:rsidRPr="00946C60" w:rsidRDefault="003655C1" w:rsidP="003655C1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6 Dostawy będą zrealizowane w czasie nieprzekraczającym ………..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złożenia zamówienia w sposób przewidziany w pkt 5. W przypadku produktów objętych 0% stawką podatku VAT Zamówienie zostaną zrealizowane w czasie nieprzekraczającym ……………….. 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przekazania zamówienia potwierdzonego przez </w:t>
      </w:r>
      <w:proofErr w:type="spellStart"/>
      <w:r w:rsidRPr="00946C60">
        <w:rPr>
          <w:rFonts w:ascii="Times New Roman" w:hAnsi="Times New Roman"/>
        </w:rPr>
        <w:t>M</w:t>
      </w:r>
      <w:r>
        <w:rPr>
          <w:rFonts w:ascii="Times New Roman" w:hAnsi="Times New Roman"/>
        </w:rPr>
        <w:t>E</w:t>
      </w:r>
      <w:r w:rsidRPr="00946C60">
        <w:rPr>
          <w:rFonts w:ascii="Times New Roman" w:hAnsi="Times New Roman"/>
        </w:rPr>
        <w:t>i</w:t>
      </w:r>
      <w:r>
        <w:rPr>
          <w:rFonts w:ascii="Times New Roman" w:hAnsi="Times New Roman"/>
        </w:rPr>
        <w:t>N</w:t>
      </w:r>
      <w:proofErr w:type="spellEnd"/>
      <w:r w:rsidRPr="00946C60">
        <w:rPr>
          <w:rFonts w:ascii="Times New Roman" w:hAnsi="Times New Roman"/>
        </w:rPr>
        <w:t xml:space="preserve">. </w:t>
      </w:r>
    </w:p>
    <w:p w14:paraId="322B7760" w14:textId="77777777" w:rsidR="003655C1" w:rsidRPr="00946C60" w:rsidRDefault="003655C1" w:rsidP="003655C1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7. Kupujący zastrzega sobie możliwość niewykorzystania 30% asortymentu ujętego w kalkulacji cenowej.</w:t>
      </w:r>
    </w:p>
    <w:p w14:paraId="488F5B2B" w14:textId="77777777" w:rsidR="003655C1" w:rsidRPr="00946C60" w:rsidRDefault="003655C1" w:rsidP="003655C1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8. </w:t>
      </w:r>
      <w:r w:rsidRPr="00946C60">
        <w:rPr>
          <w:rFonts w:ascii="Times New Roman" w:hAnsi="Times New Roman"/>
          <w:b/>
        </w:rPr>
        <w:t>Niniejsza umowa obowiązuję przez okres 90 dni od daty jej podpisania</w:t>
      </w:r>
    </w:p>
    <w:p w14:paraId="3EA94A6D" w14:textId="77777777" w:rsidR="003655C1" w:rsidRPr="00946C60" w:rsidRDefault="003655C1" w:rsidP="003655C1">
      <w:pPr>
        <w:pStyle w:val="Tekstpodstawowy"/>
        <w:ind w:right="-47"/>
        <w:rPr>
          <w:rFonts w:ascii="Times New Roman" w:hAnsi="Times New Roman"/>
        </w:rPr>
      </w:pPr>
    </w:p>
    <w:p w14:paraId="7F990E36" w14:textId="77777777" w:rsidR="003655C1" w:rsidRPr="00946C60" w:rsidRDefault="003655C1" w:rsidP="003655C1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2DC32CEC" w14:textId="77777777" w:rsidR="003655C1" w:rsidRPr="00946C60" w:rsidRDefault="003655C1" w:rsidP="003655C1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339F2497" w14:textId="77777777" w:rsidR="003655C1" w:rsidRPr="00946C60" w:rsidRDefault="003655C1" w:rsidP="003655C1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7B4B79F0" w14:textId="77777777" w:rsidR="003655C1" w:rsidRPr="00946C60" w:rsidRDefault="003655C1" w:rsidP="003655C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2</w:t>
      </w:r>
    </w:p>
    <w:p w14:paraId="1991D829" w14:textId="77777777" w:rsidR="003655C1" w:rsidRPr="00946C60" w:rsidRDefault="003655C1" w:rsidP="003655C1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Sprzedawca zobowiązuje się dostarczyć sprzęt, o którym mowa w § 1 w terminie do dnia....................................................do...............................................................................</w:t>
      </w:r>
    </w:p>
    <w:p w14:paraId="0B1E6CFF" w14:textId="77777777" w:rsidR="003655C1" w:rsidRPr="00946C60" w:rsidRDefault="003655C1" w:rsidP="003655C1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(siedziby Kupującego lub wskazać dokładnie miejsce  dostawy)</w:t>
      </w:r>
    </w:p>
    <w:p w14:paraId="29482CC8" w14:textId="77777777" w:rsidR="003655C1" w:rsidRPr="00946C60" w:rsidRDefault="003655C1" w:rsidP="003655C1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Wydanie przedmiotu umowy Kupującemu winno nastąpić w miejscu wskazanym w pkt. 1  w godzinach uzgodnionych z kupującym.</w:t>
      </w:r>
    </w:p>
    <w:p w14:paraId="50EACCB2" w14:textId="77777777" w:rsidR="003655C1" w:rsidRPr="00946C60" w:rsidRDefault="003655C1" w:rsidP="003655C1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3.. Termin dostarczenia sprzętu uznaje się za dotrzymany, jeżeli przed jego upływem  Sprzedawca dostarczy towar na miejsce przeznaczenia w stanie zupełnym.</w:t>
      </w:r>
    </w:p>
    <w:p w14:paraId="5ABBB2E9" w14:textId="77777777" w:rsidR="003655C1" w:rsidRPr="00946C60" w:rsidRDefault="003655C1" w:rsidP="003655C1">
      <w:pPr>
        <w:pStyle w:val="Tekstpodstawowy"/>
        <w:ind w:right="-47"/>
        <w:rPr>
          <w:rFonts w:ascii="Times New Roman" w:hAnsi="Times New Roman"/>
        </w:rPr>
      </w:pPr>
    </w:p>
    <w:p w14:paraId="6DCB8436" w14:textId="77777777" w:rsidR="003655C1" w:rsidRPr="00946C60" w:rsidRDefault="003655C1" w:rsidP="003655C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3</w:t>
      </w:r>
    </w:p>
    <w:p w14:paraId="339BF737" w14:textId="77777777" w:rsidR="003655C1" w:rsidRPr="00946C60" w:rsidRDefault="003655C1" w:rsidP="003655C1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</w:t>
      </w:r>
      <w:r w:rsidRPr="00946C60">
        <w:rPr>
          <w:rFonts w:ascii="Times New Roman" w:hAnsi="Times New Roman"/>
          <w:b/>
        </w:rPr>
        <w:t xml:space="preserve">. </w:t>
      </w:r>
      <w:r w:rsidRPr="00946C60">
        <w:rPr>
          <w:rFonts w:ascii="Times New Roman" w:hAnsi="Times New Roman"/>
        </w:rPr>
        <w:t>Strony ustalają cenę netto za przedmiot umowy szczegółowo określony w § 1 do  kwoty...........................</w:t>
      </w:r>
    </w:p>
    <w:p w14:paraId="0167CC88" w14:textId="77777777" w:rsidR="003655C1" w:rsidRPr="00946C60" w:rsidRDefault="003655C1" w:rsidP="003655C1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(słownie....................................................................................)</w:t>
      </w:r>
    </w:p>
    <w:p w14:paraId="061E1ED4" w14:textId="77777777" w:rsidR="003655C1" w:rsidRPr="00946C60" w:rsidRDefault="003655C1" w:rsidP="003655C1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Do powyższej kwoty Sprzedawca doliczy podatek VAT do wysokości ................................</w:t>
      </w:r>
    </w:p>
    <w:p w14:paraId="4C915EF1" w14:textId="77777777" w:rsidR="003655C1" w:rsidRPr="00946C60" w:rsidRDefault="003655C1" w:rsidP="003655C1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(słownie: ...................................................................................)</w:t>
      </w:r>
    </w:p>
    <w:p w14:paraId="7FF4242A" w14:textId="77777777" w:rsidR="003655C1" w:rsidRPr="00946C60" w:rsidRDefault="003655C1" w:rsidP="003655C1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Cenę brutto za przedmiot umowy szczegółowo określony w § 1 strony ustalają do kwoty……………………</w:t>
      </w:r>
    </w:p>
    <w:p w14:paraId="541C4D54" w14:textId="77777777" w:rsidR="003655C1" w:rsidRPr="00946C60" w:rsidRDefault="003655C1" w:rsidP="003655C1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(słownie:………………………………………………………………………………………………, 00/100.)</w:t>
      </w:r>
    </w:p>
    <w:p w14:paraId="5CCF62E9" w14:textId="77777777" w:rsidR="003655C1" w:rsidRPr="00946C60" w:rsidRDefault="003655C1" w:rsidP="003655C1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Kupujący oświadcza, że zgodnie z Ustawą z dnia 11 marca 2004 r. o podatku od towarów i usług (Dz.U. z dnia 5 kwietnia 2004 r.) będzie ubiegał się o zgodę na zastosowanie stawki podatku VAT w wysokości 0% na zamawiane części komputerowe i urządzenia peryferyjne wchodzące w zakres niniejszej umowy. Po przedstawieniu przez Kupującego zamówienia potwierdzonego przez organ nadzorujący Kupującego Sprzedawca uwzględni w wystawionej fakturze 0% stawkę podatku VAT.</w:t>
      </w:r>
    </w:p>
    <w:p w14:paraId="1B1264DB" w14:textId="77777777" w:rsidR="003655C1" w:rsidRPr="00946C60" w:rsidRDefault="003655C1" w:rsidP="003655C1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</w:rPr>
        <w:t xml:space="preserve">5. 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946C60">
        <w:rPr>
          <w:rFonts w:ascii="Times New Roman" w:hAnsi="Times New Roman"/>
          <w:i/>
        </w:rPr>
        <w:t>(inne)</w:t>
      </w:r>
    </w:p>
    <w:p w14:paraId="2BB3E1BA" w14:textId="77777777" w:rsidR="003655C1" w:rsidRPr="00946C60" w:rsidRDefault="003655C1" w:rsidP="003655C1">
      <w:pPr>
        <w:pStyle w:val="Tekstpodstawowy"/>
        <w:ind w:right="-47"/>
        <w:rPr>
          <w:rFonts w:ascii="Times New Roman" w:hAnsi="Times New Roman"/>
        </w:rPr>
      </w:pPr>
    </w:p>
    <w:p w14:paraId="2EE770F1" w14:textId="77777777" w:rsidR="003655C1" w:rsidRPr="00946C60" w:rsidRDefault="003655C1" w:rsidP="003655C1">
      <w:pPr>
        <w:pStyle w:val="Tekstpodstawowy"/>
        <w:ind w:right="-47"/>
        <w:rPr>
          <w:rFonts w:ascii="Times New Roman" w:hAnsi="Times New Roman"/>
        </w:rPr>
      </w:pPr>
    </w:p>
    <w:p w14:paraId="7FE49541" w14:textId="77777777" w:rsidR="003655C1" w:rsidRPr="008C1807" w:rsidRDefault="003655C1" w:rsidP="003655C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C1807">
        <w:rPr>
          <w:rFonts w:ascii="Times New Roman" w:hAnsi="Times New Roman"/>
          <w:b/>
        </w:rPr>
        <w:t>§ 4</w:t>
      </w:r>
    </w:p>
    <w:p w14:paraId="7F3ED84B" w14:textId="77777777" w:rsidR="003655C1" w:rsidRPr="008C1807" w:rsidRDefault="003655C1" w:rsidP="003655C1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Należność, o której mowa w § 4 zostanie uregulowana przez Kupującego w terminie do 21 dni od dnia otrzymania faktury wystawionej przez Sprzedawcę po dokonaniu odbioru przedmiotu umowy potwierdzonego protokołem zdawczo - odbiorczym.</w:t>
      </w:r>
    </w:p>
    <w:p w14:paraId="28FCB4DA" w14:textId="77777777" w:rsidR="003655C1" w:rsidRPr="008C1807" w:rsidRDefault="003655C1" w:rsidP="003655C1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01B2CF90" w14:textId="77777777" w:rsidR="003655C1" w:rsidRPr="008C1807" w:rsidRDefault="003655C1" w:rsidP="003655C1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43D17BEA" w14:textId="77777777" w:rsidR="003655C1" w:rsidRPr="008C1807" w:rsidRDefault="003655C1" w:rsidP="003655C1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Wykonawca nie może dokonywać cesji wierzytelności wynikających z niniejszej umowy.</w:t>
      </w:r>
    </w:p>
    <w:p w14:paraId="568B871E" w14:textId="77777777" w:rsidR="003655C1" w:rsidRPr="00946C60" w:rsidRDefault="003655C1" w:rsidP="003655C1">
      <w:pPr>
        <w:pStyle w:val="Tekstpodstawowy"/>
        <w:ind w:right="-47"/>
        <w:rPr>
          <w:rFonts w:ascii="Times New Roman" w:hAnsi="Times New Roman"/>
        </w:rPr>
      </w:pPr>
    </w:p>
    <w:p w14:paraId="41CB62D7" w14:textId="77777777" w:rsidR="003655C1" w:rsidRPr="00946C60" w:rsidRDefault="003655C1" w:rsidP="003655C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5</w:t>
      </w:r>
    </w:p>
    <w:p w14:paraId="329B9CE3" w14:textId="77777777" w:rsidR="003655C1" w:rsidRPr="00946C60" w:rsidRDefault="003655C1" w:rsidP="003655C1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Strony ustanawiają odpowiedzialność za niewykonanie lub nienależyte wykonanie umowy  w formie kar umownych.</w:t>
      </w:r>
    </w:p>
    <w:p w14:paraId="16DE6E95" w14:textId="77777777" w:rsidR="003655C1" w:rsidRPr="00946C60" w:rsidRDefault="003655C1" w:rsidP="003655C1">
      <w:pPr>
        <w:pStyle w:val="Tekstpodstawowy"/>
        <w:numPr>
          <w:ilvl w:val="0"/>
          <w:numId w:val="6"/>
        </w:numPr>
        <w:ind w:left="426" w:right="-47" w:hanging="284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lastRenderedPageBreak/>
        <w:t>Sprzedawca zapłaci Kupującemu kary umowne:</w:t>
      </w:r>
    </w:p>
    <w:p w14:paraId="6E4513DB" w14:textId="77777777" w:rsidR="003655C1" w:rsidRPr="00946C60" w:rsidRDefault="003655C1" w:rsidP="003655C1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 zwłokę w wykonaniu </w:t>
      </w:r>
      <w:r>
        <w:rPr>
          <w:rFonts w:ascii="Times New Roman" w:hAnsi="Times New Roman"/>
        </w:rPr>
        <w:t>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</w:rPr>
        <w:t xml:space="preserve"> % ceny </w:t>
      </w:r>
      <w:r>
        <w:rPr>
          <w:rFonts w:ascii="Times New Roman" w:hAnsi="Times New Roman"/>
        </w:rPr>
        <w:t xml:space="preserve">netto </w:t>
      </w:r>
      <w:r w:rsidRPr="00946C60">
        <w:rPr>
          <w:rFonts w:ascii="Times New Roman" w:hAnsi="Times New Roman"/>
        </w:rPr>
        <w:t>1  za każdy dzień zwłoki</w:t>
      </w:r>
      <w:r>
        <w:rPr>
          <w:rFonts w:ascii="Times New Roman" w:hAnsi="Times New Roman"/>
        </w:rPr>
        <w:t xml:space="preserve"> zamówienia cząstkowego</w:t>
      </w:r>
      <w:r w:rsidRPr="00946C60">
        <w:rPr>
          <w:rFonts w:ascii="Times New Roman" w:hAnsi="Times New Roman"/>
        </w:rPr>
        <w:t>;</w:t>
      </w:r>
    </w:p>
    <w:p w14:paraId="6B17AE91" w14:textId="77777777" w:rsidR="003655C1" w:rsidRPr="00946C60" w:rsidRDefault="003655C1" w:rsidP="003655C1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za zwłokę w usunięciu wad stwierdzonych przy odbiorze lub w okresie rękojmi, gwarancji</w:t>
      </w:r>
      <w:r>
        <w:rPr>
          <w:rFonts w:ascii="Times New Roman" w:hAnsi="Times New Roman"/>
        </w:rPr>
        <w:t xml:space="preserve"> w zakresie 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  <w:i/>
        </w:rPr>
        <w:t xml:space="preserve"> % </w:t>
      </w:r>
      <w:r w:rsidRPr="00946C60">
        <w:rPr>
          <w:rFonts w:ascii="Times New Roman" w:hAnsi="Times New Roman"/>
        </w:rPr>
        <w:t xml:space="preserve">ceny </w:t>
      </w:r>
      <w:r>
        <w:rPr>
          <w:rFonts w:ascii="Times New Roman" w:hAnsi="Times New Roman"/>
        </w:rPr>
        <w:t>netto zamówienia cząstkowego</w:t>
      </w:r>
      <w:r w:rsidRPr="00946C60">
        <w:rPr>
          <w:rFonts w:ascii="Times New Roman" w:hAnsi="Times New Roman"/>
        </w:rPr>
        <w:t xml:space="preserve"> za każdy dzień zwłoki liczony od dnia  wyznaczonego na usunięcie wad;</w:t>
      </w:r>
    </w:p>
    <w:p w14:paraId="0690F42E" w14:textId="77777777" w:rsidR="003655C1" w:rsidRPr="00946C60" w:rsidRDefault="003655C1" w:rsidP="003655C1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 § 3 ust. 1;</w:t>
      </w:r>
    </w:p>
    <w:p w14:paraId="01F433CC" w14:textId="77777777" w:rsidR="003655C1" w:rsidRPr="00946C60" w:rsidRDefault="003655C1" w:rsidP="003655C1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>z tytułu odstąpienia od umowy w części przez którąkolwiek ze stron z przyczyn występujących po stronie Sprzedawcy, w wysokości 10 % od kwoty stanowiącej różnicę pomiędzy maksymalną łączną wartością dostaw objętych niniejszą umową określoną w § 3 ust. 1, a wynagrodzeniem brutto za dostawy wykonane i odebrane przez Kupującego</w:t>
      </w:r>
      <w:r w:rsidRPr="00946C60">
        <w:rPr>
          <w:rFonts w:ascii="Times New Roman" w:hAnsi="Times New Roman"/>
        </w:rPr>
        <w:t>.</w:t>
      </w:r>
    </w:p>
    <w:p w14:paraId="1073DD99" w14:textId="77777777" w:rsidR="003655C1" w:rsidRPr="00946C60" w:rsidRDefault="003655C1" w:rsidP="003655C1">
      <w:pPr>
        <w:pStyle w:val="Tekstpodstawowy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Kupujący zapłaci Sprzedawcy karę umową:</w:t>
      </w:r>
    </w:p>
    <w:p w14:paraId="4808EACF" w14:textId="77777777" w:rsidR="003655C1" w:rsidRPr="00946C60" w:rsidRDefault="003655C1" w:rsidP="003655C1">
      <w:pPr>
        <w:pStyle w:val="Tekstpodstawowy"/>
        <w:numPr>
          <w:ilvl w:val="0"/>
          <w:numId w:val="4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§ 3 ust. 1;</w:t>
      </w:r>
    </w:p>
    <w:p w14:paraId="1924E8D5" w14:textId="77777777" w:rsidR="003655C1" w:rsidRDefault="003655C1" w:rsidP="003655C1">
      <w:pPr>
        <w:pStyle w:val="Tekstpodstawowy"/>
        <w:numPr>
          <w:ilvl w:val="0"/>
          <w:numId w:val="4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przyczyn występujących po stronie Kupującego, w wysokości 10 % od kwoty stanowiącej różnicę pomiędzy maksymalną łączną wartością dostaw objętych niniejszą umową, określoną w § 3 ust. 1,  a wynagrodzeniem </w:t>
      </w:r>
      <w:r>
        <w:rPr>
          <w:rFonts w:ascii="Times New Roman" w:hAnsi="Times New Roman"/>
          <w:bCs/>
        </w:rPr>
        <w:t>netto</w:t>
      </w:r>
      <w:r w:rsidRPr="00946C60">
        <w:rPr>
          <w:rFonts w:ascii="Times New Roman" w:hAnsi="Times New Roman"/>
          <w:bCs/>
        </w:rPr>
        <w:t xml:space="preserve"> za dostawy wykonane i odebrane przez Kupującego</w:t>
      </w:r>
    </w:p>
    <w:p w14:paraId="380500DB" w14:textId="77777777" w:rsidR="003655C1" w:rsidRDefault="003655C1" w:rsidP="003655C1">
      <w:pPr>
        <w:pStyle w:val="Tekstpodstawowy"/>
        <w:numPr>
          <w:ilvl w:val="0"/>
          <w:numId w:val="8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Łączna maksymalna wysokość kar umownych, których mogą dochodzić Strony nie może przekroczyć 20% wynagrodzenia netto o którym mowa w § 3ust. 1 umowy</w:t>
      </w:r>
    </w:p>
    <w:p w14:paraId="32FEA45B" w14:textId="77777777" w:rsidR="003655C1" w:rsidRPr="00CC347C" w:rsidRDefault="003655C1" w:rsidP="003655C1">
      <w:pPr>
        <w:pStyle w:val="Tekstpodstawowy"/>
        <w:numPr>
          <w:ilvl w:val="0"/>
          <w:numId w:val="8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Jeżeli kary umowne nie pokryją poniesionej szkody, Strony niniejszej umowy zastrzegają sobie prawo dochodzenia odszkodowania uzupełniającego na zasadach określonych w art. 471 K.C. do wysokości poniesionej szkody</w:t>
      </w:r>
    </w:p>
    <w:p w14:paraId="6DF405E1" w14:textId="77777777" w:rsidR="003655C1" w:rsidRPr="00946C60" w:rsidRDefault="003655C1" w:rsidP="003655C1">
      <w:pPr>
        <w:pStyle w:val="Tekstpodstawowy"/>
        <w:ind w:right="-47"/>
        <w:rPr>
          <w:rFonts w:ascii="Times New Roman" w:hAnsi="Times New Roman"/>
        </w:rPr>
      </w:pPr>
    </w:p>
    <w:p w14:paraId="45928C3D" w14:textId="77777777" w:rsidR="003655C1" w:rsidRPr="00946C60" w:rsidRDefault="003655C1" w:rsidP="003655C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6</w:t>
      </w:r>
    </w:p>
    <w:p w14:paraId="221AD19C" w14:textId="77777777" w:rsidR="003655C1" w:rsidRPr="00946C60" w:rsidRDefault="003655C1" w:rsidP="003655C1">
      <w:pPr>
        <w:jc w:val="both"/>
      </w:pPr>
      <w:r w:rsidRPr="00946C60">
        <w:t xml:space="preserve">W razie zaistnienia istotnej zmiany okoliczności powodującej, że wykonanie umowy nie leży w interesie publicznym; czego nie można było przewidzieć w chwili zawarcia umowy </w:t>
      </w:r>
      <w:r w:rsidRPr="00946C60">
        <w:rPr>
          <w:color w:val="000000"/>
        </w:rPr>
        <w:t xml:space="preserve">lub dalsze wykonywanie umowy może zagrozić istotnemu interesowi bezpieczeństwa państwa lub bezpieczeństwu publicznemu, </w:t>
      </w:r>
      <w:r w:rsidRPr="00946C60">
        <w:t xml:space="preserve"> Kupujący może odstąpić od umowy w terminie 30 dni od powzięcia wiadomości o powyższych okolicznościach.</w:t>
      </w:r>
    </w:p>
    <w:p w14:paraId="79E81227" w14:textId="77777777" w:rsidR="003655C1" w:rsidRPr="00946C60" w:rsidRDefault="003655C1" w:rsidP="003655C1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tym wypadku postanowienia o karze umownej nie mają zastosowania.</w:t>
      </w:r>
    </w:p>
    <w:p w14:paraId="570D631E" w14:textId="77777777" w:rsidR="003655C1" w:rsidRPr="00946C60" w:rsidRDefault="003655C1" w:rsidP="003655C1">
      <w:pPr>
        <w:pStyle w:val="Tekstpodstawowy"/>
        <w:ind w:right="-47"/>
        <w:rPr>
          <w:rFonts w:ascii="Times New Roman" w:hAnsi="Times New Roman"/>
        </w:rPr>
      </w:pPr>
    </w:p>
    <w:p w14:paraId="37A066F7" w14:textId="77777777" w:rsidR="003655C1" w:rsidRDefault="003655C1" w:rsidP="003655C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7</w:t>
      </w:r>
    </w:p>
    <w:p w14:paraId="1F9AEF3E" w14:textId="77777777" w:rsidR="003655C1" w:rsidRPr="00CC347C" w:rsidRDefault="003655C1" w:rsidP="003655C1">
      <w:pPr>
        <w:pStyle w:val="Tekstpodstawowy"/>
        <w:ind w:right="-47"/>
        <w:rPr>
          <w:rFonts w:ascii="Times New Roman" w:hAnsi="Times New Roman"/>
          <w:b/>
        </w:rPr>
      </w:pPr>
      <w:r w:rsidRPr="00946C60">
        <w:rPr>
          <w:rFonts w:ascii="Times New Roman" w:hAnsi="Times New Roman"/>
        </w:rPr>
        <w:t>1.Wykonawca udziela gwarancji na dostarczony sprzęt, co najmniej</w:t>
      </w:r>
    </w:p>
    <w:p w14:paraId="15D8EB60" w14:textId="77777777" w:rsidR="003655C1" w:rsidRPr="00946C60" w:rsidRDefault="003655C1" w:rsidP="003655C1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 xml:space="preserve">- na okres nie krótszy niż ……….. wskazany odpowiednio w poszczególnych pozycjach załącznika nr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1 </w:t>
      </w:r>
      <w:r w:rsidRPr="00946C60">
        <w:rPr>
          <w:rFonts w:ascii="Times New Roman" w:hAnsi="Times New Roman"/>
          <w:b w:val="0"/>
          <w:i w:val="0"/>
          <w:sz w:val="24"/>
          <w:szCs w:val="24"/>
        </w:rPr>
        <w:t>do SIWZ</w:t>
      </w:r>
    </w:p>
    <w:p w14:paraId="3DCA9126" w14:textId="77777777" w:rsidR="003655C1" w:rsidRPr="00946C60" w:rsidRDefault="003655C1" w:rsidP="003655C1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- na ogólnych warunkach określonych przez producentów dla urządzeń, w których Zamawiający nie podał minimalnego okresu gwarancji</w:t>
      </w:r>
    </w:p>
    <w:p w14:paraId="1F2F3F64" w14:textId="77777777" w:rsidR="003655C1" w:rsidRPr="00946C60" w:rsidRDefault="003655C1" w:rsidP="003655C1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2.Do dostarczanego towaru objętego gwarancją wykonawca obowiązany jest załączyć wszelkie niezbędne dokumenty gwarancyjne</w:t>
      </w:r>
    </w:p>
    <w:p w14:paraId="729F97F9" w14:textId="77777777" w:rsidR="003655C1" w:rsidRPr="00946C60" w:rsidRDefault="003655C1" w:rsidP="003655C1">
      <w:pPr>
        <w:jc w:val="center"/>
        <w:rPr>
          <w:b/>
        </w:rPr>
      </w:pPr>
    </w:p>
    <w:p w14:paraId="6F961195" w14:textId="77777777" w:rsidR="003655C1" w:rsidRDefault="003655C1" w:rsidP="003655C1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6B2D7125" w14:textId="77777777" w:rsidR="003655C1" w:rsidRDefault="003655C1" w:rsidP="003655C1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495A878F" w14:textId="77777777" w:rsidR="003655C1" w:rsidRPr="00946C60" w:rsidRDefault="003655C1" w:rsidP="003655C1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8</w:t>
      </w:r>
    </w:p>
    <w:p w14:paraId="310F612D" w14:textId="77777777" w:rsidR="003655C1" w:rsidRPr="00946C60" w:rsidRDefault="003655C1" w:rsidP="003655C1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360FC83A" w14:textId="77777777" w:rsidR="003655C1" w:rsidRPr="00946C60" w:rsidRDefault="003655C1" w:rsidP="003655C1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 </w:t>
      </w:r>
    </w:p>
    <w:p w14:paraId="16811A7C" w14:textId="77777777" w:rsidR="003655C1" w:rsidRPr="00946C60" w:rsidRDefault="003655C1" w:rsidP="003655C1">
      <w:pPr>
        <w:pStyle w:val="Tekstpodstawowy"/>
        <w:ind w:right="-47"/>
        <w:rPr>
          <w:rFonts w:ascii="Times New Roman" w:hAnsi="Times New Roman"/>
        </w:rPr>
      </w:pPr>
    </w:p>
    <w:p w14:paraId="71E1D079" w14:textId="77777777" w:rsidR="003655C1" w:rsidRPr="00946C60" w:rsidRDefault="003655C1" w:rsidP="003655C1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7F07B275" w14:textId="77777777" w:rsidR="003655C1" w:rsidRPr="00946C60" w:rsidRDefault="003655C1" w:rsidP="003655C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§9</w:t>
      </w:r>
    </w:p>
    <w:p w14:paraId="6556201F" w14:textId="77777777" w:rsidR="003655C1" w:rsidRPr="00946C60" w:rsidRDefault="003655C1" w:rsidP="003655C1">
      <w:pPr>
        <w:numPr>
          <w:ilvl w:val="0"/>
          <w:numId w:val="5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Wszelkie zmiany umowy wymagają zgody obu Stron i zachowania formy pisemnej pod rygorem nieważności.</w:t>
      </w:r>
    </w:p>
    <w:p w14:paraId="341B3B93" w14:textId="77777777" w:rsidR="003655C1" w:rsidRPr="00946C60" w:rsidRDefault="003655C1" w:rsidP="003655C1">
      <w:pPr>
        <w:numPr>
          <w:ilvl w:val="0"/>
          <w:numId w:val="5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Zmiany umowy, o których mowa w ust. 1 muszą być dokonywane z zachowaniem przepisu art. </w:t>
      </w:r>
      <w:r>
        <w:rPr>
          <w:color w:val="000000"/>
          <w:kern w:val="2"/>
        </w:rPr>
        <w:t>454 oraz art. 455</w:t>
      </w:r>
      <w:r w:rsidRPr="00946C60">
        <w:rPr>
          <w:color w:val="000000"/>
          <w:kern w:val="2"/>
        </w:rPr>
        <w:t xml:space="preserve"> ustawy Prawo zamówień publicznych</w:t>
      </w:r>
      <w:r>
        <w:rPr>
          <w:color w:val="000000"/>
          <w:kern w:val="2"/>
        </w:rPr>
        <w:t>.</w:t>
      </w:r>
      <w:r w:rsidRPr="00946C60">
        <w:rPr>
          <w:color w:val="000000"/>
          <w:kern w:val="2"/>
        </w:rPr>
        <w:t xml:space="preserve">.  </w:t>
      </w:r>
    </w:p>
    <w:p w14:paraId="13C948FA" w14:textId="77777777" w:rsidR="003655C1" w:rsidRPr="00946C60" w:rsidRDefault="003655C1" w:rsidP="003655C1">
      <w:pPr>
        <w:numPr>
          <w:ilvl w:val="0"/>
          <w:numId w:val="5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Dopuszcza się możliwość zmiany ustaleń niniejszej umowy w stosunku do treści oferty Wykonawcy w następującym zakresie: </w:t>
      </w:r>
    </w:p>
    <w:p w14:paraId="2C0158BE" w14:textId="77777777" w:rsidR="003655C1" w:rsidRPr="00946C60" w:rsidRDefault="003655C1" w:rsidP="003655C1">
      <w:pPr>
        <w:numPr>
          <w:ilvl w:val="0"/>
          <w:numId w:val="2"/>
        </w:numPr>
        <w:suppressAutoHyphens/>
        <w:spacing w:after="120"/>
        <w:jc w:val="both"/>
        <w:rPr>
          <w:color w:val="000000"/>
          <w:kern w:val="2"/>
        </w:rPr>
      </w:pPr>
      <w:r w:rsidRPr="00946C60">
        <w:rPr>
          <w:b/>
          <w:color w:val="000000"/>
          <w:kern w:val="2"/>
        </w:rPr>
        <w:t>jakości lub innych parametrów urządzeń zaoferowanych w ofercie</w:t>
      </w:r>
      <w:r w:rsidRPr="00946C60">
        <w:rPr>
          <w:color w:val="000000"/>
          <w:kern w:val="2"/>
        </w:rPr>
        <w:t>, przy czym zmiana taka może być spowodowana:</w:t>
      </w:r>
    </w:p>
    <w:p w14:paraId="4AB63429" w14:textId="77777777" w:rsidR="003655C1" w:rsidRPr="00946C60" w:rsidRDefault="003655C1" w:rsidP="003655C1">
      <w:pPr>
        <w:numPr>
          <w:ilvl w:val="0"/>
          <w:numId w:val="2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</w:t>
      </w:r>
    </w:p>
    <w:p w14:paraId="4AFBD924" w14:textId="77777777" w:rsidR="003655C1" w:rsidRPr="00946C60" w:rsidRDefault="003655C1" w:rsidP="003655C1">
      <w:pPr>
        <w:numPr>
          <w:ilvl w:val="0"/>
          <w:numId w:val="2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aktualizacją rozwiązań z uwagi na postęp technologiczny lub zmiany obowiązujących przepisów, </w:t>
      </w:r>
    </w:p>
    <w:p w14:paraId="3AC62886" w14:textId="77777777" w:rsidR="003655C1" w:rsidRPr="00946C60" w:rsidRDefault="003655C1" w:rsidP="003655C1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 xml:space="preserve">pod warunkiem, że zmiany wskazane powyżej nie spowodują zwiększenia ceny ofertowej. </w:t>
      </w:r>
    </w:p>
    <w:p w14:paraId="5F0D6C7A" w14:textId="77777777" w:rsidR="003655C1" w:rsidRPr="00946C60" w:rsidRDefault="003655C1" w:rsidP="003655C1">
      <w:pPr>
        <w:numPr>
          <w:ilvl w:val="0"/>
          <w:numId w:val="2"/>
        </w:numPr>
        <w:spacing w:after="120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>wysokości wynagrodzenia w przypadku zmiany stawki podatku od towarów i usług.</w:t>
      </w:r>
    </w:p>
    <w:p w14:paraId="21076F52" w14:textId="77777777" w:rsidR="003655C1" w:rsidRPr="00946C60" w:rsidRDefault="003655C1" w:rsidP="003655C1">
      <w:pPr>
        <w:numPr>
          <w:ilvl w:val="0"/>
          <w:numId w:val="5"/>
        </w:numPr>
        <w:tabs>
          <w:tab w:val="clear" w:pos="720"/>
        </w:tabs>
        <w:suppressAutoHyphens/>
        <w:spacing w:after="120"/>
        <w:ind w:left="426" w:hanging="426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Zmiana wysokości wynagrodzenia należnego Wykonawcy w przypadku zaistnienia przesłanki, o 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35465EF4" w14:textId="77777777" w:rsidR="003655C1" w:rsidRPr="00946C60" w:rsidRDefault="003655C1" w:rsidP="003655C1">
      <w:pPr>
        <w:numPr>
          <w:ilvl w:val="0"/>
          <w:numId w:val="7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 przypadku zmiany, o której mowa w ust. 3 pkt. b), wartość wynagrodzenia netto nie zmieni się, a wartość wynagrodzenia brutto zostanie wyliczona na podstawie nowych przepisów.</w:t>
      </w:r>
    </w:p>
    <w:p w14:paraId="67B57906" w14:textId="77777777" w:rsidR="003655C1" w:rsidRPr="00946C60" w:rsidRDefault="003655C1" w:rsidP="003655C1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</w:p>
    <w:p w14:paraId="37F0D8D6" w14:textId="77777777" w:rsidR="003655C1" w:rsidRPr="00946C60" w:rsidRDefault="003655C1" w:rsidP="003655C1">
      <w:pPr>
        <w:numPr>
          <w:ilvl w:val="0"/>
          <w:numId w:val="5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2DBB54AC" w14:textId="77777777" w:rsidR="003655C1" w:rsidRPr="00946C60" w:rsidRDefault="003655C1" w:rsidP="003655C1">
      <w:pPr>
        <w:pStyle w:val="Tekstpodstawowy"/>
        <w:ind w:right="-47"/>
        <w:rPr>
          <w:rFonts w:ascii="Times New Roman" w:hAnsi="Times New Roman"/>
        </w:rPr>
      </w:pPr>
    </w:p>
    <w:p w14:paraId="06AC168A" w14:textId="77777777" w:rsidR="003655C1" w:rsidRDefault="003655C1" w:rsidP="003655C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0</w:t>
      </w:r>
    </w:p>
    <w:p w14:paraId="12E96DA0" w14:textId="77777777" w:rsidR="003655C1" w:rsidRPr="0038770C" w:rsidRDefault="003655C1" w:rsidP="003655C1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</w:t>
      </w:r>
      <w:r w:rsidRPr="0038770C">
        <w:rPr>
          <w:rFonts w:ascii="Times New Roman" w:hAnsi="Times New Roman"/>
        </w:rPr>
        <w:lastRenderedPageBreak/>
        <w:t xml:space="preserve">tych informacji oraz ich źródła, w szczególności informacji technicznych, technologicznych, organizacyjnych i innych dotyczących Zamawiającego. </w:t>
      </w:r>
    </w:p>
    <w:p w14:paraId="201F3D29" w14:textId="77777777" w:rsidR="003655C1" w:rsidRPr="0038770C" w:rsidRDefault="003655C1" w:rsidP="003655C1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697A23E9" w14:textId="77777777" w:rsidR="003655C1" w:rsidRPr="0038770C" w:rsidRDefault="003655C1" w:rsidP="003655C1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14:paraId="0DC08F91" w14:textId="77777777" w:rsidR="003655C1" w:rsidRPr="0038770C" w:rsidRDefault="003655C1" w:rsidP="003655C1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2F507310" w14:textId="77777777" w:rsidR="003655C1" w:rsidRPr="0038770C" w:rsidRDefault="003655C1" w:rsidP="003655C1">
      <w:pPr>
        <w:pStyle w:val="Tekstpodstawowy"/>
        <w:ind w:right="-47"/>
        <w:jc w:val="both"/>
        <w:rPr>
          <w:rFonts w:ascii="Times New Roman" w:hAnsi="Times New Roman"/>
          <w:b/>
        </w:rPr>
      </w:pPr>
      <w:r w:rsidRPr="0038770C"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 w:rsidRPr="0038770C">
        <w:rPr>
          <w:rFonts w:ascii="Times New Roman" w:hAnsi="Times New Roman"/>
          <w:b/>
        </w:rPr>
        <w:t xml:space="preserve">                                                        </w:t>
      </w:r>
    </w:p>
    <w:p w14:paraId="3C5AE7EE" w14:textId="77777777" w:rsidR="003655C1" w:rsidRDefault="003655C1" w:rsidP="003655C1">
      <w:pPr>
        <w:pStyle w:val="Tekstpodstawowy"/>
        <w:spacing w:line="240" w:lineRule="auto"/>
        <w:ind w:right="-45"/>
        <w:rPr>
          <w:rFonts w:ascii="Times New Roman" w:hAnsi="Times New Roman"/>
        </w:rPr>
      </w:pPr>
    </w:p>
    <w:p w14:paraId="06807B5E" w14:textId="77777777" w:rsidR="003655C1" w:rsidRPr="00946C60" w:rsidRDefault="003655C1" w:rsidP="003655C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14:paraId="0A0979D4" w14:textId="77777777" w:rsidR="003655C1" w:rsidRPr="00946C60" w:rsidRDefault="003655C1" w:rsidP="003655C1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289361BB" w14:textId="77777777" w:rsidR="003655C1" w:rsidRPr="00946C60" w:rsidRDefault="003655C1" w:rsidP="003655C1">
      <w:pPr>
        <w:pStyle w:val="Tekstpodstawowy"/>
        <w:ind w:right="-47"/>
        <w:rPr>
          <w:rFonts w:ascii="Times New Roman" w:hAnsi="Times New Roman"/>
        </w:rPr>
      </w:pPr>
    </w:p>
    <w:p w14:paraId="391900C0" w14:textId="77777777" w:rsidR="003655C1" w:rsidRPr="00946C60" w:rsidRDefault="003655C1" w:rsidP="003655C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14:paraId="0F3E99F9" w14:textId="77777777" w:rsidR="003655C1" w:rsidRPr="00946C60" w:rsidRDefault="003655C1" w:rsidP="003655C1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6FA59F39" w14:textId="77777777" w:rsidR="003655C1" w:rsidRPr="00946C60" w:rsidRDefault="003655C1" w:rsidP="003655C1">
      <w:pPr>
        <w:pStyle w:val="Tekstpodstawowy"/>
        <w:ind w:right="-47"/>
        <w:rPr>
          <w:rFonts w:ascii="Times New Roman" w:hAnsi="Times New Roman"/>
        </w:rPr>
      </w:pPr>
    </w:p>
    <w:p w14:paraId="3FDA4FA2" w14:textId="77777777" w:rsidR="003655C1" w:rsidRPr="00946C60" w:rsidRDefault="003655C1" w:rsidP="003655C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14:paraId="352DD27E" w14:textId="77777777" w:rsidR="003655C1" w:rsidRPr="00946C60" w:rsidRDefault="003655C1" w:rsidP="003655C1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Wszelkie załączniki stanowią integralną część niniejszej umowy.</w:t>
      </w:r>
    </w:p>
    <w:p w14:paraId="39F1010B" w14:textId="77777777" w:rsidR="003655C1" w:rsidRPr="00946C60" w:rsidRDefault="003655C1" w:rsidP="003655C1">
      <w:pPr>
        <w:pStyle w:val="Tekstpodstawowy"/>
        <w:ind w:right="-47"/>
        <w:rPr>
          <w:rFonts w:ascii="Times New Roman" w:hAnsi="Times New Roman"/>
        </w:rPr>
      </w:pPr>
    </w:p>
    <w:p w14:paraId="6DC1D198" w14:textId="77777777" w:rsidR="003655C1" w:rsidRPr="00946C60" w:rsidRDefault="003655C1" w:rsidP="003655C1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§14</w:t>
      </w:r>
    </w:p>
    <w:p w14:paraId="3F92A2D0" w14:textId="77777777" w:rsidR="003655C1" w:rsidRPr="004F0507" w:rsidRDefault="003655C1" w:rsidP="003655C1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stron*.</w:t>
      </w:r>
    </w:p>
    <w:p w14:paraId="777CE34B" w14:textId="77777777" w:rsidR="003655C1" w:rsidRDefault="003655C1" w:rsidP="003655C1">
      <w:pPr>
        <w:pStyle w:val="Tekstpodstawowy2"/>
        <w:spacing w:line="240" w:lineRule="auto"/>
        <w:ind w:right="-47"/>
      </w:pPr>
    </w:p>
    <w:p w14:paraId="0D28BD5E" w14:textId="77777777" w:rsidR="003655C1" w:rsidRPr="004F0507" w:rsidRDefault="003655C1" w:rsidP="003655C1">
      <w:pPr>
        <w:pStyle w:val="Tekstpodstawowy2"/>
        <w:spacing w:line="240" w:lineRule="auto"/>
        <w:ind w:right="-47"/>
        <w:rPr>
          <w:b/>
        </w:rPr>
      </w:pPr>
      <w:r>
        <w:rPr>
          <w:b/>
        </w:rPr>
        <w:t xml:space="preserve">      </w:t>
      </w:r>
      <w:r w:rsidRPr="004F0507">
        <w:rPr>
          <w:b/>
        </w:rPr>
        <w:t>Za Sprzedawcę                                                                                   Za Kupującego</w:t>
      </w:r>
    </w:p>
    <w:p w14:paraId="6EF58235" w14:textId="77777777" w:rsidR="003655C1" w:rsidRPr="000936CA" w:rsidRDefault="003655C1" w:rsidP="003655C1"/>
    <w:p w14:paraId="5B911AE5" w14:textId="77777777" w:rsidR="003655C1" w:rsidRDefault="003655C1" w:rsidP="003655C1">
      <w:pPr>
        <w:pStyle w:val="Zwykytekst"/>
      </w:pPr>
    </w:p>
    <w:p w14:paraId="68C1B5E8" w14:textId="77777777" w:rsidR="003655C1" w:rsidRDefault="003655C1" w:rsidP="003655C1">
      <w:pPr>
        <w:pStyle w:val="Zwykytekst"/>
      </w:pPr>
    </w:p>
    <w:p w14:paraId="6A6C62A4" w14:textId="77777777" w:rsidR="003655C1" w:rsidRPr="00496551" w:rsidRDefault="003655C1" w:rsidP="003655C1">
      <w:pPr>
        <w:pStyle w:val="Zwykytekst"/>
        <w:rPr>
          <w:sz w:val="16"/>
          <w:szCs w:val="16"/>
        </w:rPr>
      </w:pPr>
    </w:p>
    <w:p w14:paraId="5B1113DB" w14:textId="77777777" w:rsidR="003655C1" w:rsidRPr="00877B92" w:rsidRDefault="003655C1" w:rsidP="003655C1"/>
    <w:p w14:paraId="39339013" w14:textId="77777777" w:rsidR="003655C1" w:rsidRDefault="003655C1" w:rsidP="003655C1"/>
    <w:p w14:paraId="0A2B08BD" w14:textId="77777777" w:rsidR="003655C1" w:rsidRPr="009B06ED" w:rsidRDefault="003655C1" w:rsidP="003655C1">
      <w:r>
        <w:t>* Egzemplarz dla Wykonawcy / AGH</w:t>
      </w:r>
    </w:p>
    <w:p w14:paraId="2FFAFA5A" w14:textId="77777777" w:rsidR="003655C1" w:rsidRPr="00456B64" w:rsidRDefault="003655C1" w:rsidP="003655C1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>Załączniki do umowy :</w:t>
      </w:r>
    </w:p>
    <w:p w14:paraId="4A63114E" w14:textId="77777777" w:rsidR="003655C1" w:rsidRPr="00456B64" w:rsidRDefault="003655C1" w:rsidP="003655C1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 xml:space="preserve">1) Szczegółowa specyfikacja sprzętu/opis przedmiotu zamówienia </w:t>
      </w:r>
    </w:p>
    <w:p w14:paraId="559BC988" w14:textId="77777777" w:rsidR="003655C1" w:rsidRPr="00456B64" w:rsidRDefault="003655C1" w:rsidP="003655C1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>2) Oświadczenie dla celów podatkowych dotyczące podmiotów powiązanych</w:t>
      </w:r>
    </w:p>
    <w:p w14:paraId="548F4B55" w14:textId="77777777" w:rsidR="003655C1" w:rsidRDefault="003655C1" w:rsidP="003655C1">
      <w:pPr>
        <w:widowControl w:val="0"/>
        <w:autoSpaceDE w:val="0"/>
        <w:autoSpaceDN w:val="0"/>
        <w:jc w:val="right"/>
        <w:textAlignment w:val="baseline"/>
      </w:pPr>
    </w:p>
    <w:p w14:paraId="1849EF6C" w14:textId="77777777" w:rsidR="003655C1" w:rsidRDefault="003655C1" w:rsidP="003655C1">
      <w:pPr>
        <w:widowControl w:val="0"/>
        <w:autoSpaceDE w:val="0"/>
        <w:autoSpaceDN w:val="0"/>
        <w:jc w:val="right"/>
        <w:textAlignment w:val="baseline"/>
      </w:pPr>
    </w:p>
    <w:p w14:paraId="6772B928" w14:textId="77777777" w:rsidR="003655C1" w:rsidRDefault="003655C1" w:rsidP="003655C1">
      <w:pPr>
        <w:widowControl w:val="0"/>
        <w:autoSpaceDE w:val="0"/>
        <w:autoSpaceDN w:val="0"/>
        <w:jc w:val="right"/>
        <w:textAlignment w:val="baseline"/>
      </w:pPr>
    </w:p>
    <w:p w14:paraId="373612D7" w14:textId="77777777" w:rsidR="003655C1" w:rsidRDefault="003655C1" w:rsidP="003655C1">
      <w:pPr>
        <w:widowControl w:val="0"/>
        <w:autoSpaceDE w:val="0"/>
        <w:autoSpaceDN w:val="0"/>
        <w:jc w:val="right"/>
        <w:textAlignment w:val="baseline"/>
      </w:pPr>
    </w:p>
    <w:p w14:paraId="307D9DBE" w14:textId="77777777" w:rsidR="003655C1" w:rsidRDefault="003655C1" w:rsidP="003655C1">
      <w:pPr>
        <w:widowControl w:val="0"/>
        <w:autoSpaceDE w:val="0"/>
        <w:autoSpaceDN w:val="0"/>
        <w:jc w:val="right"/>
        <w:textAlignment w:val="baseline"/>
      </w:pPr>
    </w:p>
    <w:p w14:paraId="5E19617B" w14:textId="77777777" w:rsidR="003655C1" w:rsidRDefault="003655C1" w:rsidP="003655C1">
      <w:pPr>
        <w:widowControl w:val="0"/>
        <w:autoSpaceDE w:val="0"/>
        <w:autoSpaceDN w:val="0"/>
        <w:jc w:val="right"/>
        <w:textAlignment w:val="baseline"/>
      </w:pPr>
    </w:p>
    <w:p w14:paraId="0EBD9543" w14:textId="77777777" w:rsidR="003655C1" w:rsidRDefault="003655C1" w:rsidP="003655C1">
      <w:pPr>
        <w:widowControl w:val="0"/>
        <w:autoSpaceDE w:val="0"/>
        <w:autoSpaceDN w:val="0"/>
        <w:jc w:val="right"/>
        <w:textAlignment w:val="baseline"/>
      </w:pPr>
    </w:p>
    <w:p w14:paraId="1A13DC32" w14:textId="77777777" w:rsidR="003655C1" w:rsidRDefault="003655C1" w:rsidP="003655C1">
      <w:pPr>
        <w:widowControl w:val="0"/>
        <w:autoSpaceDE w:val="0"/>
        <w:autoSpaceDN w:val="0"/>
        <w:jc w:val="right"/>
        <w:textAlignment w:val="baseline"/>
      </w:pPr>
    </w:p>
    <w:p w14:paraId="06F32E21" w14:textId="77777777" w:rsidR="003655C1" w:rsidRDefault="003655C1" w:rsidP="003655C1">
      <w:pPr>
        <w:widowControl w:val="0"/>
        <w:autoSpaceDE w:val="0"/>
        <w:autoSpaceDN w:val="0"/>
        <w:jc w:val="right"/>
        <w:textAlignment w:val="baseline"/>
      </w:pPr>
    </w:p>
    <w:p w14:paraId="3A3D51CD" w14:textId="77777777" w:rsidR="003655C1" w:rsidRDefault="003655C1" w:rsidP="003655C1">
      <w:pPr>
        <w:widowControl w:val="0"/>
        <w:autoSpaceDE w:val="0"/>
        <w:autoSpaceDN w:val="0"/>
        <w:jc w:val="right"/>
        <w:textAlignment w:val="baseline"/>
      </w:pPr>
    </w:p>
    <w:p w14:paraId="5D77E695" w14:textId="77777777" w:rsidR="003655C1" w:rsidRDefault="003655C1" w:rsidP="003655C1">
      <w:pPr>
        <w:widowControl w:val="0"/>
        <w:autoSpaceDE w:val="0"/>
        <w:autoSpaceDN w:val="0"/>
        <w:jc w:val="right"/>
        <w:textAlignment w:val="baseline"/>
      </w:pPr>
    </w:p>
    <w:p w14:paraId="5BD5DC69" w14:textId="77777777" w:rsidR="003655C1" w:rsidRDefault="003655C1" w:rsidP="003655C1">
      <w:pPr>
        <w:widowControl w:val="0"/>
        <w:autoSpaceDE w:val="0"/>
        <w:autoSpaceDN w:val="0"/>
        <w:jc w:val="right"/>
        <w:textAlignment w:val="baseline"/>
      </w:pPr>
    </w:p>
    <w:p w14:paraId="367592C5" w14:textId="77777777" w:rsidR="003655C1" w:rsidRDefault="003655C1" w:rsidP="003655C1">
      <w:pPr>
        <w:widowControl w:val="0"/>
        <w:autoSpaceDE w:val="0"/>
        <w:autoSpaceDN w:val="0"/>
        <w:jc w:val="right"/>
        <w:textAlignment w:val="baseline"/>
      </w:pPr>
    </w:p>
    <w:p w14:paraId="578C5540" w14:textId="77777777" w:rsidR="003655C1" w:rsidRDefault="003655C1" w:rsidP="003655C1">
      <w:pPr>
        <w:widowControl w:val="0"/>
        <w:autoSpaceDE w:val="0"/>
        <w:autoSpaceDN w:val="0"/>
        <w:jc w:val="right"/>
        <w:textAlignment w:val="baseline"/>
      </w:pPr>
    </w:p>
    <w:p w14:paraId="3DAF4F3E" w14:textId="77777777" w:rsidR="003655C1" w:rsidRPr="00456B64" w:rsidRDefault="003655C1" w:rsidP="003655C1">
      <w:pPr>
        <w:widowControl w:val="0"/>
        <w:autoSpaceDE w:val="0"/>
        <w:autoSpaceDN w:val="0"/>
        <w:jc w:val="right"/>
        <w:textAlignment w:val="baseline"/>
      </w:pPr>
      <w:r w:rsidRPr="00456B64">
        <w:t>Załącznik nr 2 do umowy</w:t>
      </w:r>
    </w:p>
    <w:p w14:paraId="097FD2F2" w14:textId="77777777" w:rsidR="003655C1" w:rsidRPr="00456B64" w:rsidRDefault="003655C1" w:rsidP="003655C1">
      <w:pPr>
        <w:widowControl w:val="0"/>
        <w:autoSpaceDE w:val="0"/>
        <w:autoSpaceDN w:val="0"/>
        <w:jc w:val="both"/>
        <w:textAlignment w:val="baseline"/>
      </w:pPr>
      <w:r w:rsidRPr="00456B64">
        <w:t>.....................................… </w:t>
      </w:r>
    </w:p>
    <w:p w14:paraId="07CC4417" w14:textId="77777777" w:rsidR="003655C1" w:rsidRPr="00456B64" w:rsidRDefault="003655C1" w:rsidP="003655C1">
      <w:pPr>
        <w:widowControl w:val="0"/>
        <w:autoSpaceDE w:val="0"/>
        <w:autoSpaceDN w:val="0"/>
        <w:ind w:firstLine="555"/>
        <w:textAlignment w:val="baseline"/>
      </w:pPr>
      <w:r w:rsidRPr="00456B64">
        <w:t>Nazwa Wykonawcy</w:t>
      </w:r>
    </w:p>
    <w:p w14:paraId="425CE658" w14:textId="77777777" w:rsidR="003655C1" w:rsidRPr="00456B64" w:rsidRDefault="003655C1" w:rsidP="003655C1">
      <w:pPr>
        <w:widowControl w:val="0"/>
        <w:autoSpaceDE w:val="0"/>
        <w:autoSpaceDN w:val="0"/>
        <w:textAlignment w:val="baseline"/>
      </w:pPr>
    </w:p>
    <w:p w14:paraId="00FD9C75" w14:textId="77777777" w:rsidR="003655C1" w:rsidRPr="00456B64" w:rsidRDefault="003655C1" w:rsidP="003655C1">
      <w:pPr>
        <w:widowControl w:val="0"/>
        <w:autoSpaceDE w:val="0"/>
        <w:autoSpaceDN w:val="0"/>
        <w:jc w:val="both"/>
        <w:textAlignment w:val="baseline"/>
      </w:pPr>
      <w:r w:rsidRPr="00456B64">
        <w:t>.....................................…</w:t>
      </w:r>
    </w:p>
    <w:p w14:paraId="1C67E9DB" w14:textId="77777777" w:rsidR="003655C1" w:rsidRPr="00456B64" w:rsidRDefault="003655C1" w:rsidP="003655C1">
      <w:pPr>
        <w:widowControl w:val="0"/>
        <w:autoSpaceDE w:val="0"/>
        <w:autoSpaceDN w:val="0"/>
        <w:ind w:firstLine="840"/>
        <w:textAlignment w:val="baseline"/>
      </w:pPr>
      <w:r w:rsidRPr="00456B64">
        <w:t>NIP</w:t>
      </w:r>
      <w:r w:rsidRPr="00456B64">
        <w:tab/>
        <w:t> </w:t>
      </w:r>
    </w:p>
    <w:p w14:paraId="5983369F" w14:textId="77777777" w:rsidR="003655C1" w:rsidRPr="00456B64" w:rsidRDefault="003655C1" w:rsidP="003655C1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lang w:eastAsia="en-US"/>
        </w:rPr>
      </w:pPr>
    </w:p>
    <w:p w14:paraId="19D362B8" w14:textId="77777777" w:rsidR="003655C1" w:rsidRPr="00456B64" w:rsidRDefault="003655C1" w:rsidP="003655C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5D7EECAE" w14:textId="77777777" w:rsidR="003655C1" w:rsidRPr="00456B64" w:rsidRDefault="003655C1" w:rsidP="003655C1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694AC61F" w14:textId="77777777" w:rsidR="003655C1" w:rsidRPr="00456B64" w:rsidRDefault="003655C1" w:rsidP="003655C1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749F7737" w14:textId="77777777" w:rsidR="003655C1" w:rsidRPr="00456B64" w:rsidRDefault="003655C1" w:rsidP="003655C1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456B64">
        <w:rPr>
          <w:b/>
          <w:bCs/>
        </w:rPr>
        <w:t>OŚWIADCZENIE DLA CELÓW PODATKOWYCH</w:t>
      </w:r>
    </w:p>
    <w:p w14:paraId="24AD5EA9" w14:textId="77777777" w:rsidR="003655C1" w:rsidRPr="00456B64" w:rsidRDefault="003655C1" w:rsidP="003655C1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456B64">
        <w:rPr>
          <w:b/>
          <w:bCs/>
        </w:rPr>
        <w:t xml:space="preserve">DOTYCZĄCE PODMIOTÓW POWIĄZANYCH </w:t>
      </w:r>
    </w:p>
    <w:p w14:paraId="2A153F9B" w14:textId="77777777" w:rsidR="003655C1" w:rsidRPr="00456B64" w:rsidRDefault="003655C1" w:rsidP="003655C1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0C35D85B" w14:textId="77777777" w:rsidR="003655C1" w:rsidRPr="00456B64" w:rsidRDefault="003655C1" w:rsidP="003655C1">
      <w:pPr>
        <w:widowControl w:val="0"/>
        <w:autoSpaceDE w:val="0"/>
        <w:autoSpaceDN w:val="0"/>
        <w:textAlignment w:val="baseline"/>
      </w:pPr>
      <w:r w:rsidRPr="00456B64">
        <w:t>Działając w imieniu ………………………………, (dalej jako: „</w:t>
      </w:r>
      <w:r w:rsidRPr="00456B64">
        <w:rPr>
          <w:b/>
          <w:bCs/>
        </w:rPr>
        <w:t>Podmiot</w:t>
      </w:r>
      <w:r w:rsidRPr="00456B64">
        <w:t>”) niniejszym oświadcza, że Podmiot:</w:t>
      </w:r>
    </w:p>
    <w:p w14:paraId="08B9D3A2" w14:textId="77777777" w:rsidR="003655C1" w:rsidRPr="00456B64" w:rsidRDefault="003655C1" w:rsidP="003655C1">
      <w:pPr>
        <w:widowControl w:val="0"/>
        <w:numPr>
          <w:ilvl w:val="0"/>
          <w:numId w:val="12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456B64">
        <w:rPr>
          <w:b/>
          <w:bCs/>
        </w:rPr>
        <w:t>jest / nie jest</w:t>
      </w:r>
      <w:r w:rsidRPr="00456B64">
        <w:rPr>
          <w:vertAlign w:val="superscript"/>
        </w:rPr>
        <w:footnoteReference w:id="1"/>
      </w:r>
      <w:r w:rsidRPr="00456B64">
        <w:t xml:space="preserve"> podmiotem powiązanym z Akademią Górniczo-Hutniczą </w:t>
      </w:r>
      <w:r w:rsidRPr="00456B64">
        <w:br/>
        <w:t>im. Stanisława Staszica w Krakowie w rozumieniu art. 11a Ustawy o podatku dochodowym od osób prawnych z dnia 15 marca 1992 r.</w:t>
      </w:r>
      <w:r w:rsidRPr="00456B64">
        <w:rPr>
          <w:vertAlign w:val="superscript"/>
        </w:rPr>
        <w:footnoteReference w:id="2"/>
      </w:r>
      <w:r w:rsidRPr="00456B64">
        <w:t>;</w:t>
      </w:r>
    </w:p>
    <w:p w14:paraId="5BF8A6A5" w14:textId="77777777" w:rsidR="003655C1" w:rsidRPr="00456B64" w:rsidRDefault="003655C1" w:rsidP="003655C1">
      <w:pPr>
        <w:widowControl w:val="0"/>
        <w:numPr>
          <w:ilvl w:val="0"/>
          <w:numId w:val="12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456B64">
        <w:rPr>
          <w:rFonts w:eastAsia="Calibri"/>
          <w:b/>
          <w:bCs/>
          <w:lang w:eastAsia="en-US"/>
        </w:rPr>
        <w:t>jest / nie</w:t>
      </w:r>
      <w:r w:rsidRPr="00456B64">
        <w:rPr>
          <w:rFonts w:eastAsia="Calibri"/>
          <w:lang w:eastAsia="en-US"/>
        </w:rPr>
        <w:t xml:space="preserve"> </w:t>
      </w:r>
      <w:r w:rsidRPr="00456B64">
        <w:rPr>
          <w:rFonts w:eastAsia="Calibri"/>
          <w:b/>
          <w:bCs/>
          <w:lang w:eastAsia="en-US"/>
        </w:rPr>
        <w:t>jest</w:t>
      </w:r>
      <w:r w:rsidRPr="00456B64">
        <w:rPr>
          <w:rFonts w:eastAsia="Calibri"/>
          <w:vertAlign w:val="superscript"/>
          <w:lang w:eastAsia="en-US"/>
        </w:rPr>
        <w:footnoteReference w:id="3"/>
      </w:r>
      <w:r w:rsidRPr="00456B64">
        <w:rPr>
          <w:rFonts w:eastAsia="Calibri"/>
          <w:lang w:eastAsia="en-US"/>
        </w:rPr>
        <w:t xml:space="preserve"> podmiotem mającym miejsce zamieszkania, siedzibę lub zarząd na terytorium lub w kraju stosującym szkodliwą konkurencję podatkową</w:t>
      </w:r>
      <w:r w:rsidRPr="00456B64">
        <w:rPr>
          <w:rFonts w:eastAsia="Calibri"/>
          <w:vertAlign w:val="superscript"/>
          <w:lang w:eastAsia="en-US"/>
        </w:rPr>
        <w:footnoteReference w:id="4"/>
      </w:r>
      <w:r w:rsidRPr="00456B64">
        <w:rPr>
          <w:rFonts w:eastAsia="Calibri"/>
          <w:lang w:eastAsia="en-US"/>
        </w:rPr>
        <w:t xml:space="preserve"> </w:t>
      </w:r>
    </w:p>
    <w:p w14:paraId="6D1DFC01" w14:textId="77777777" w:rsidR="003655C1" w:rsidRPr="00456B64" w:rsidRDefault="003655C1" w:rsidP="003655C1">
      <w:pPr>
        <w:widowControl w:val="0"/>
        <w:numPr>
          <w:ilvl w:val="0"/>
          <w:numId w:val="12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456B64">
        <w:rPr>
          <w:rFonts w:eastAsia="Calibri"/>
          <w:lang w:eastAsia="en-US"/>
        </w:rPr>
        <w:t>rzeczywisty właściciel</w:t>
      </w:r>
      <w:r w:rsidRPr="00456B64">
        <w:rPr>
          <w:rFonts w:eastAsia="Calibri"/>
          <w:vertAlign w:val="superscript"/>
          <w:lang w:eastAsia="en-US"/>
        </w:rPr>
        <w:footnoteReference w:id="5"/>
      </w:r>
      <w:r w:rsidRPr="00456B64">
        <w:rPr>
          <w:rFonts w:eastAsia="Calibri"/>
          <w:lang w:eastAsia="en-US"/>
        </w:rPr>
        <w:t xml:space="preserve"> Podmiotu </w:t>
      </w:r>
      <w:r w:rsidRPr="00456B64">
        <w:rPr>
          <w:rFonts w:eastAsia="Calibri"/>
          <w:b/>
          <w:bCs/>
          <w:lang w:eastAsia="en-US"/>
        </w:rPr>
        <w:t>jest / nie jest</w:t>
      </w:r>
      <w:r w:rsidRPr="00456B64">
        <w:rPr>
          <w:rFonts w:eastAsia="Calibri"/>
          <w:vertAlign w:val="superscript"/>
          <w:lang w:eastAsia="en-US"/>
        </w:rPr>
        <w:footnoteReference w:id="6"/>
      </w:r>
      <w:r w:rsidRPr="00456B64">
        <w:rPr>
          <w:rFonts w:eastAsia="Calibri"/>
          <w:lang w:eastAsia="en-US"/>
        </w:rPr>
        <w:t xml:space="preserve"> podmiotem mającym miejsce </w:t>
      </w:r>
      <w:r w:rsidRPr="00456B64">
        <w:rPr>
          <w:rFonts w:eastAsia="Calibri"/>
          <w:lang w:eastAsia="en-US"/>
        </w:rPr>
        <w:lastRenderedPageBreak/>
        <w:t>zamieszkania, siedzibę lub zarząd na terytorium lub w kraju stosującym szkodliwą konkurencję podatkową</w:t>
      </w:r>
      <w:r w:rsidRPr="00456B64">
        <w:rPr>
          <w:rFonts w:eastAsia="Calibri"/>
          <w:vertAlign w:val="superscript"/>
          <w:lang w:eastAsia="en-US"/>
        </w:rPr>
        <w:t>4</w:t>
      </w:r>
      <w:r w:rsidRPr="00456B64">
        <w:rPr>
          <w:rFonts w:eastAsia="Calibri"/>
          <w:lang w:eastAsia="en-US"/>
        </w:rPr>
        <w:t xml:space="preserve"> </w:t>
      </w:r>
    </w:p>
    <w:p w14:paraId="32599A11" w14:textId="77777777" w:rsidR="003655C1" w:rsidRPr="00456B64" w:rsidRDefault="003655C1" w:rsidP="003655C1">
      <w:pPr>
        <w:widowControl w:val="0"/>
        <w:numPr>
          <w:ilvl w:val="0"/>
          <w:numId w:val="12"/>
        </w:numPr>
        <w:autoSpaceDE w:val="0"/>
        <w:autoSpaceDN w:val="0"/>
        <w:spacing w:line="276" w:lineRule="auto"/>
        <w:contextualSpacing/>
        <w:jc w:val="both"/>
        <w:rPr>
          <w:rFonts w:eastAsia="Calibri"/>
          <w:lang w:eastAsia="en-US"/>
        </w:rPr>
      </w:pPr>
      <w:r w:rsidRPr="00456B64">
        <w:rPr>
          <w:rFonts w:eastAsia="Calibri"/>
          <w:lang w:eastAsia="en-US"/>
        </w:rPr>
        <w:t xml:space="preserve">Podmiot </w:t>
      </w:r>
      <w:r w:rsidRPr="00456B64">
        <w:rPr>
          <w:rFonts w:eastAsia="Calibri"/>
          <w:b/>
          <w:bCs/>
          <w:lang w:eastAsia="en-US"/>
        </w:rPr>
        <w:t>stanowi / nie stanowi</w:t>
      </w:r>
      <w:r w:rsidRPr="00456B64">
        <w:rPr>
          <w:vertAlign w:val="superscript"/>
        </w:rPr>
        <w:footnoteReference w:id="7"/>
      </w:r>
      <w:r w:rsidRPr="00456B64">
        <w:t xml:space="preserve"> </w:t>
      </w:r>
      <w:r w:rsidRPr="00456B64">
        <w:rPr>
          <w:rFonts w:eastAsia="Calibri"/>
          <w:b/>
          <w:bCs/>
          <w:lang w:eastAsia="en-US"/>
        </w:rPr>
        <w:t xml:space="preserve"> </w:t>
      </w:r>
      <w:r w:rsidRPr="00456B64">
        <w:rPr>
          <w:rFonts w:eastAsia="Calibri"/>
          <w:lang w:eastAsia="en-US"/>
        </w:rPr>
        <w:t>dla Akademia Górniczo-Hutnicza im. Stanisława Staszica w Krakowie zagranicznej jednostki kontrolowanej</w:t>
      </w:r>
      <w:r w:rsidRPr="00456B64">
        <w:rPr>
          <w:rFonts w:eastAsia="Calibri"/>
          <w:vertAlign w:val="superscript"/>
          <w:lang w:eastAsia="en-US"/>
        </w:rPr>
        <w:footnoteReference w:id="8"/>
      </w:r>
      <w:r w:rsidRPr="00456B64">
        <w:rPr>
          <w:rFonts w:eastAsia="Calibri"/>
          <w:lang w:eastAsia="en-US"/>
        </w:rPr>
        <w:t xml:space="preserve"> w rozumieniu art. 24a ustawy z dnia 15 lutego 1992 r. o podatku dochodowym od osób prawnych.</w:t>
      </w:r>
    </w:p>
    <w:p w14:paraId="327840A3" w14:textId="77777777" w:rsidR="003655C1" w:rsidRPr="00456B64" w:rsidRDefault="003655C1" w:rsidP="003655C1">
      <w:pPr>
        <w:spacing w:after="200" w:line="276" w:lineRule="auto"/>
        <w:ind w:left="780"/>
        <w:contextualSpacing/>
        <w:textAlignment w:val="baseline"/>
      </w:pPr>
    </w:p>
    <w:p w14:paraId="4A548B79" w14:textId="77777777" w:rsidR="003655C1" w:rsidRPr="00456B64" w:rsidRDefault="003655C1" w:rsidP="003655C1">
      <w:pPr>
        <w:spacing w:line="276" w:lineRule="auto"/>
        <w:contextualSpacing/>
        <w:jc w:val="both"/>
        <w:rPr>
          <w:rFonts w:eastAsia="Calibri"/>
          <w:lang w:eastAsia="en-US"/>
        </w:rPr>
      </w:pPr>
      <w:r w:rsidRPr="00456B64">
        <w:rPr>
          <w:rFonts w:eastAsia="Calibri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456B64">
        <w:rPr>
          <w:rFonts w:eastAsia="Calibri"/>
          <w:lang w:eastAsia="en-US"/>
        </w:rPr>
        <w:br/>
        <w:t>o zaistniałej zmianie.</w:t>
      </w:r>
    </w:p>
    <w:p w14:paraId="28778E21" w14:textId="77777777" w:rsidR="003655C1" w:rsidRPr="00456B64" w:rsidRDefault="003655C1" w:rsidP="003655C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0D94546B" w14:textId="77777777" w:rsidR="003655C1" w:rsidRPr="00456B64" w:rsidRDefault="003655C1" w:rsidP="003655C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0E774AD7" w14:textId="77777777" w:rsidR="003655C1" w:rsidRPr="00456B64" w:rsidRDefault="003655C1" w:rsidP="003655C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117ED5E7" w14:textId="77777777" w:rsidR="003655C1" w:rsidRPr="00456B64" w:rsidRDefault="003655C1" w:rsidP="003655C1">
      <w:pPr>
        <w:spacing w:line="360" w:lineRule="auto"/>
        <w:contextualSpacing/>
        <w:jc w:val="both"/>
        <w:rPr>
          <w:rFonts w:eastAsia="Calibri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734"/>
      </w:tblGrid>
      <w:tr w:rsidR="003655C1" w:rsidRPr="005B3AD3" w14:paraId="1A296E05" w14:textId="77777777" w:rsidTr="005E02E1">
        <w:tc>
          <w:tcPr>
            <w:tcW w:w="4105" w:type="dxa"/>
            <w:shd w:val="clear" w:color="auto" w:fill="auto"/>
          </w:tcPr>
          <w:p w14:paraId="49E0B072" w14:textId="77777777" w:rsidR="003655C1" w:rsidRPr="001A7899" w:rsidRDefault="003655C1" w:rsidP="005E02E1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4BDDE1BA" w14:textId="77777777" w:rsidR="003655C1" w:rsidRPr="001A7899" w:rsidRDefault="003655C1" w:rsidP="005E02E1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426E7A4D" w14:textId="77777777" w:rsidR="003655C1" w:rsidRPr="001A7899" w:rsidRDefault="003655C1" w:rsidP="003655C1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2356B690" w14:textId="77777777" w:rsidR="003655C1" w:rsidRPr="001A7899" w:rsidRDefault="003655C1" w:rsidP="003655C1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50A67CF1" w14:textId="77777777" w:rsidR="003655C1" w:rsidRPr="001A7899" w:rsidRDefault="003655C1" w:rsidP="003655C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E140018" w14:textId="77777777" w:rsidR="003655C1" w:rsidRPr="00F154C3" w:rsidRDefault="003655C1" w:rsidP="003655C1"/>
    <w:p w14:paraId="00546AB2" w14:textId="77777777" w:rsidR="003655C1" w:rsidRPr="009929D7" w:rsidRDefault="003655C1" w:rsidP="003655C1"/>
    <w:p w14:paraId="6657971D" w14:textId="77777777" w:rsidR="00496551" w:rsidRPr="003655C1" w:rsidRDefault="00496551" w:rsidP="003655C1"/>
    <w:sectPr w:rsidR="00496551" w:rsidRPr="003655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116B4" w14:textId="77777777" w:rsidR="006B5D1F" w:rsidRDefault="006B5D1F">
      <w:r>
        <w:separator/>
      </w:r>
    </w:p>
  </w:endnote>
  <w:endnote w:type="continuationSeparator" w:id="0">
    <w:p w14:paraId="0E6D7B49" w14:textId="77777777" w:rsidR="006B5D1F" w:rsidRDefault="006B5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3CC69" w14:textId="77777777" w:rsidR="007A2CD3" w:rsidRDefault="007A2C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69443" w14:textId="77777777" w:rsidR="003655C1" w:rsidRDefault="003655C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59E0777" w14:textId="77777777" w:rsidR="007A2CD3" w:rsidRDefault="007A2CD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3863F" w14:textId="77777777" w:rsidR="007A2CD3" w:rsidRDefault="007A2C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4A503" w14:textId="77777777" w:rsidR="006B5D1F" w:rsidRDefault="006B5D1F">
      <w:r>
        <w:separator/>
      </w:r>
    </w:p>
  </w:footnote>
  <w:footnote w:type="continuationSeparator" w:id="0">
    <w:p w14:paraId="56EE2BDB" w14:textId="77777777" w:rsidR="006B5D1F" w:rsidRDefault="006B5D1F">
      <w:r>
        <w:continuationSeparator/>
      </w:r>
    </w:p>
  </w:footnote>
  <w:footnote w:id="1">
    <w:p w14:paraId="418DD733" w14:textId="77777777" w:rsidR="003655C1" w:rsidRPr="00456B64" w:rsidRDefault="003655C1" w:rsidP="003655C1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skreślić;</w:t>
      </w:r>
    </w:p>
  </w:footnote>
  <w:footnote w:id="2">
    <w:p w14:paraId="7985A3A1" w14:textId="77777777" w:rsidR="003655C1" w:rsidRPr="00456B64" w:rsidRDefault="003655C1" w:rsidP="003655C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6E3597E" w14:textId="77777777" w:rsidR="003655C1" w:rsidRPr="00456B64" w:rsidRDefault="003655C1" w:rsidP="003655C1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AECEFF2" w14:textId="77777777" w:rsidR="003655C1" w:rsidRPr="00456B64" w:rsidRDefault="003655C1" w:rsidP="003655C1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BDE117" w14:textId="77777777" w:rsidR="003655C1" w:rsidRPr="00456B64" w:rsidRDefault="003655C1" w:rsidP="003655C1">
      <w:pPr>
        <w:pStyle w:val="paragraph"/>
        <w:numPr>
          <w:ilvl w:val="1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57128D1" w14:textId="77777777" w:rsidR="003655C1" w:rsidRPr="00456B64" w:rsidRDefault="003655C1" w:rsidP="003655C1">
      <w:pPr>
        <w:pStyle w:val="paragraph"/>
        <w:numPr>
          <w:ilvl w:val="1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1379E42" w14:textId="77777777" w:rsidR="003655C1" w:rsidRPr="00456B64" w:rsidRDefault="003655C1" w:rsidP="003655C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DBF3CFD" w14:textId="77777777" w:rsidR="003655C1" w:rsidRPr="00456B64" w:rsidRDefault="003655C1" w:rsidP="003655C1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0C93AF26" w14:textId="77777777" w:rsidR="003655C1" w:rsidRPr="00456B64" w:rsidRDefault="003655C1" w:rsidP="003655C1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B2F43D" w14:textId="77777777" w:rsidR="003655C1" w:rsidRPr="00456B64" w:rsidRDefault="003655C1" w:rsidP="003655C1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507AD0" w14:textId="77777777" w:rsidR="003655C1" w:rsidRPr="00456B64" w:rsidRDefault="003655C1" w:rsidP="003655C1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E844F4F" w14:textId="77777777" w:rsidR="003655C1" w:rsidRPr="00456B64" w:rsidRDefault="003655C1" w:rsidP="003655C1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4E36A0E" w14:textId="77777777" w:rsidR="003655C1" w:rsidRPr="00456B64" w:rsidRDefault="003655C1" w:rsidP="003655C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53688B8D" w14:textId="77777777" w:rsidR="003655C1" w:rsidRPr="00456B64" w:rsidRDefault="003655C1" w:rsidP="003655C1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</w:t>
      </w:r>
      <w:r w:rsidRPr="00456B64">
        <w:rPr>
          <w:rFonts w:ascii="Verdana" w:hAnsi="Verdana"/>
          <w:sz w:val="16"/>
          <w:szCs w:val="16"/>
        </w:rPr>
        <w:t>;</w:t>
      </w:r>
    </w:p>
  </w:footnote>
  <w:footnote w:id="4">
    <w:p w14:paraId="6CBE92C9" w14:textId="77777777" w:rsidR="003655C1" w:rsidRPr="00456B64" w:rsidRDefault="003655C1" w:rsidP="003655C1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</w:rPr>
        <w:t xml:space="preserve"> </w:t>
      </w:r>
      <w:r w:rsidRPr="00456B64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66121ECE" w14:textId="77777777" w:rsidR="003655C1" w:rsidRPr="00456B64" w:rsidRDefault="003655C1" w:rsidP="003655C1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6034B35B" w14:textId="77777777" w:rsidR="003655C1" w:rsidRPr="00456B64" w:rsidRDefault="003655C1" w:rsidP="003655C1">
      <w:pPr>
        <w:pStyle w:val="Tekstprzypisudolnego"/>
        <w:numPr>
          <w:ilvl w:val="0"/>
          <w:numId w:val="11"/>
        </w:numPr>
        <w:ind w:left="426" w:hanging="284"/>
        <w:rPr>
          <w:rFonts w:ascii="Verdana" w:hAnsi="Verdana"/>
          <w:sz w:val="16"/>
          <w:szCs w:val="16"/>
        </w:rPr>
      </w:pPr>
      <w:r w:rsidRPr="00456B64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60D180D3" w14:textId="77777777" w:rsidR="003655C1" w:rsidRPr="00456B64" w:rsidRDefault="003655C1" w:rsidP="003655C1">
      <w:pPr>
        <w:pStyle w:val="Tekstprzypisudolnego"/>
        <w:numPr>
          <w:ilvl w:val="0"/>
          <w:numId w:val="11"/>
        </w:numPr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60480587" w14:textId="77777777" w:rsidR="003655C1" w:rsidRPr="00456B64" w:rsidRDefault="003655C1" w:rsidP="003655C1">
      <w:pPr>
        <w:pStyle w:val="Tekstprzypisudolnego"/>
        <w:numPr>
          <w:ilvl w:val="0"/>
          <w:numId w:val="11"/>
        </w:numPr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608F4F1" w14:textId="77777777" w:rsidR="003655C1" w:rsidRPr="00456B64" w:rsidRDefault="003655C1" w:rsidP="003655C1">
      <w:pPr>
        <w:pStyle w:val="Tekstprzypisudolneg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7">
    <w:p w14:paraId="60A9A6C7" w14:textId="77777777" w:rsidR="003655C1" w:rsidRPr="00456B64" w:rsidRDefault="003655C1" w:rsidP="003655C1">
      <w:pPr>
        <w:pStyle w:val="Tekstprzypisudolneg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8">
    <w:p w14:paraId="67700957" w14:textId="77777777" w:rsidR="003655C1" w:rsidRPr="00456B64" w:rsidRDefault="003655C1" w:rsidP="003655C1">
      <w:pPr>
        <w:pStyle w:val="Tekstprzypisudolnego"/>
        <w:jc w:val="both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zagraniczna jednostka - oznacza:</w:t>
      </w:r>
    </w:p>
    <w:p w14:paraId="502341C5" w14:textId="77777777" w:rsidR="003655C1" w:rsidRPr="00456B64" w:rsidRDefault="003655C1" w:rsidP="003655C1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a) osobę prawną,</w:t>
      </w:r>
    </w:p>
    <w:p w14:paraId="739F035F" w14:textId="77777777" w:rsidR="003655C1" w:rsidRPr="00456B64" w:rsidRDefault="003655C1" w:rsidP="003655C1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b) spółkę kapitałową w organizacji,</w:t>
      </w:r>
    </w:p>
    <w:p w14:paraId="3651476D" w14:textId="77777777" w:rsidR="003655C1" w:rsidRPr="00456B64" w:rsidRDefault="003655C1" w:rsidP="003655C1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c) jednostkę organizacyjną niemającą osobowości prawnej inną niż spółka niemająca osobowości prawnej,</w:t>
      </w:r>
    </w:p>
    <w:p w14:paraId="672DFA6F" w14:textId="77777777" w:rsidR="003655C1" w:rsidRPr="00456B64" w:rsidRDefault="003655C1" w:rsidP="003655C1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d) spółkę niemającą osobowości prawnej, o której mowa w art. 1 ust. 3 pkt 2,</w:t>
      </w:r>
    </w:p>
    <w:p w14:paraId="69ED6C5B" w14:textId="77777777" w:rsidR="003655C1" w:rsidRPr="00456B64" w:rsidRDefault="003655C1" w:rsidP="003655C1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e) fundację, trust lub inny podmiot albo stosunek prawny o charakterze powierniczym,</w:t>
      </w:r>
    </w:p>
    <w:p w14:paraId="5462DECF" w14:textId="77777777" w:rsidR="003655C1" w:rsidRPr="00456B64" w:rsidRDefault="003655C1" w:rsidP="003655C1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00A9FC9" w14:textId="77777777" w:rsidR="003655C1" w:rsidRPr="00456B64" w:rsidRDefault="003655C1" w:rsidP="003655C1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62A0D422" w14:textId="77777777" w:rsidR="003655C1" w:rsidRPr="00456B64" w:rsidRDefault="003655C1" w:rsidP="003655C1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 w:rsidRPr="00456B64">
        <w:rPr>
          <w:sz w:val="16"/>
          <w:szCs w:val="16"/>
        </w:rPr>
        <w:t>ekspektatywę</w:t>
      </w:r>
      <w:proofErr w:type="spellEnd"/>
      <w:r w:rsidRPr="00456B64">
        <w:rPr>
          <w:sz w:val="16"/>
          <w:szCs w:val="16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FFDD1" w14:textId="77777777" w:rsidR="007A2CD3" w:rsidRDefault="007A2C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6308A" w14:textId="77777777" w:rsidR="007A2CD3" w:rsidRDefault="007A2C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05B21" w14:textId="77777777" w:rsidR="007A2CD3" w:rsidRDefault="007A2C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86627A"/>
    <w:multiLevelType w:val="hybridMultilevel"/>
    <w:tmpl w:val="9228A11A"/>
    <w:lvl w:ilvl="0" w:tplc="D4D460A8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03718630">
    <w:abstractNumId w:val="5"/>
  </w:num>
  <w:num w:numId="2" w16cid:durableId="601646340">
    <w:abstractNumId w:val="9"/>
  </w:num>
  <w:num w:numId="3" w16cid:durableId="176698123">
    <w:abstractNumId w:val="11"/>
  </w:num>
  <w:num w:numId="4" w16cid:durableId="2057393046">
    <w:abstractNumId w:val="10"/>
  </w:num>
  <w:num w:numId="5" w16cid:durableId="55492553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0412690">
    <w:abstractNumId w:val="8"/>
  </w:num>
  <w:num w:numId="7" w16cid:durableId="1256400717">
    <w:abstractNumId w:val="1"/>
  </w:num>
  <w:num w:numId="8" w16cid:durableId="1638531683">
    <w:abstractNumId w:val="6"/>
  </w:num>
  <w:num w:numId="9" w16cid:durableId="1016037127">
    <w:abstractNumId w:val="4"/>
  </w:num>
  <w:num w:numId="10" w16cid:durableId="167136138">
    <w:abstractNumId w:val="2"/>
  </w:num>
  <w:num w:numId="11" w16cid:durableId="543903592">
    <w:abstractNumId w:val="3"/>
  </w:num>
  <w:num w:numId="12" w16cid:durableId="104157914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5D1F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655C1"/>
    <w:rsid w:val="003974EB"/>
    <w:rsid w:val="003C6167"/>
    <w:rsid w:val="003F1749"/>
    <w:rsid w:val="00496551"/>
    <w:rsid w:val="004A692C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B5D1F"/>
    <w:rsid w:val="006F51B5"/>
    <w:rsid w:val="006F7905"/>
    <w:rsid w:val="00714F51"/>
    <w:rsid w:val="00731F6E"/>
    <w:rsid w:val="007A2CD3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89ED7A"/>
  <w15:chartTrackingRefBased/>
  <w15:docId w15:val="{6539B7A2-2984-4DF9-9817-E832A8334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55C1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655C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Nagwek2Znak">
    <w:name w:val="Nagłówek 2 Znak"/>
    <w:link w:val="Nagwek2"/>
    <w:uiPriority w:val="9"/>
    <w:semiHidden/>
    <w:rsid w:val="003655C1"/>
    <w:rPr>
      <w:rFonts w:ascii="Cambria" w:hAnsi="Cambria"/>
      <w:b/>
      <w:bCs/>
      <w:i/>
      <w:iCs/>
      <w:sz w:val="28"/>
      <w:szCs w:val="28"/>
    </w:rPr>
  </w:style>
  <w:style w:type="character" w:customStyle="1" w:styleId="StopkaZnak">
    <w:name w:val="Stopka Znak"/>
    <w:link w:val="Stopka"/>
    <w:uiPriority w:val="99"/>
    <w:rsid w:val="003655C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7</Pages>
  <Words>1995</Words>
  <Characters>11974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13942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3</cp:revision>
  <cp:lastPrinted>2022-11-28T13:13:00Z</cp:lastPrinted>
  <dcterms:created xsi:type="dcterms:W3CDTF">2022-11-28T13:11:00Z</dcterms:created>
  <dcterms:modified xsi:type="dcterms:W3CDTF">2022-11-28T13:16:00Z</dcterms:modified>
</cp:coreProperties>
</file>