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991C" w14:textId="77777777" w:rsidR="00DB298B" w:rsidRPr="00240E71" w:rsidRDefault="00DB298B" w:rsidP="00DB298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6CBBD56" w14:textId="77777777" w:rsidR="00DB298B" w:rsidRDefault="00DB298B" w:rsidP="00DB298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12B50F4" w14:textId="77777777" w:rsidR="00DB298B" w:rsidRPr="0022732C" w:rsidRDefault="00DB298B" w:rsidP="00DB298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5CD69C6" w14:textId="77777777" w:rsidR="00DB298B" w:rsidRDefault="00DB298B" w:rsidP="00DB298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45F8F33" w14:textId="77777777" w:rsidR="00DB298B" w:rsidRPr="0022732C" w:rsidRDefault="00DB298B" w:rsidP="00DB298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10548D4" w14:textId="77777777" w:rsidR="00DB298B" w:rsidRPr="0022732C" w:rsidRDefault="00DB298B" w:rsidP="00DB298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2C7DACA" w14:textId="77777777" w:rsidR="00DB298B" w:rsidRPr="0022732C" w:rsidRDefault="00DB298B" w:rsidP="00DB298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8212ED4" w14:textId="77777777" w:rsidR="00DB298B" w:rsidRPr="0022732C" w:rsidRDefault="00DB298B" w:rsidP="00DB298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C0E64BD" w14:textId="77777777" w:rsidR="00DB298B" w:rsidRPr="0022732C" w:rsidRDefault="00DB298B" w:rsidP="00DB298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2F3B8BD1" w14:textId="77777777" w:rsidR="00DB298B" w:rsidRPr="0022732C" w:rsidRDefault="00DB298B" w:rsidP="00DB298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A6F8CA5" w14:textId="77777777" w:rsidR="00DB298B" w:rsidRPr="0022732C" w:rsidRDefault="00DB298B" w:rsidP="00DB298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47366DD" w14:textId="77777777" w:rsidR="00DB298B" w:rsidRPr="0022732C" w:rsidRDefault="00DB298B" w:rsidP="00DB298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A3E0CB8" w14:textId="77777777" w:rsidR="00DB298B" w:rsidRPr="0022732C" w:rsidRDefault="00DB298B" w:rsidP="00DB298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97ABFEA" w14:textId="77777777" w:rsidR="00DB298B" w:rsidRDefault="00DB298B" w:rsidP="00DB298B">
      <w:pPr>
        <w:spacing w:line="360" w:lineRule="auto"/>
      </w:pPr>
      <w:r>
        <w:t>Do: Nazwa i siedziba Zamawiającego:</w:t>
      </w:r>
    </w:p>
    <w:p w14:paraId="55216260" w14:textId="77777777" w:rsidR="00DB298B" w:rsidRPr="00247153" w:rsidRDefault="00DB298B" w:rsidP="00DB298B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CC7EC11" w14:textId="77777777" w:rsidR="00DB298B" w:rsidRPr="00247153" w:rsidRDefault="00DB298B" w:rsidP="00DB298B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1CB8374C" w14:textId="77777777" w:rsidR="00DB298B" w:rsidRDefault="00DB298B" w:rsidP="00DB298B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622E2078" w14:textId="77777777" w:rsidR="00DB298B" w:rsidRDefault="00DB298B" w:rsidP="00DB298B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1EA08ED6" w14:textId="77777777" w:rsidR="00DB298B" w:rsidRDefault="00DB298B" w:rsidP="00DB298B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10946928" w14:textId="77777777" w:rsidR="00DB298B" w:rsidRDefault="00DB298B" w:rsidP="00DB298B">
      <w:pPr>
        <w:ind w:firstLine="3969"/>
        <w:rPr>
          <w:b/>
        </w:rPr>
      </w:pPr>
    </w:p>
    <w:p w14:paraId="2892ECF6" w14:textId="00AA0309" w:rsidR="00DB298B" w:rsidRDefault="00DB298B" w:rsidP="00DB298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706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27997382" w14:textId="77777777" w:rsidR="00DB298B" w:rsidRDefault="00DB298B" w:rsidP="00DB298B">
      <w:pPr>
        <w:tabs>
          <w:tab w:val="right" w:pos="9000"/>
        </w:tabs>
      </w:pPr>
    </w:p>
    <w:p w14:paraId="44F10969" w14:textId="77777777" w:rsidR="00DB298B" w:rsidRPr="005F7BDF" w:rsidRDefault="00DB298B" w:rsidP="00DB298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6E02CA0C" w14:textId="77777777" w:rsidR="00DB298B" w:rsidRPr="005F7BDF" w:rsidRDefault="00DB298B" w:rsidP="00DB298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C0E2471" w14:textId="77777777" w:rsidR="00DB298B" w:rsidRPr="005F7BDF" w:rsidRDefault="00DB298B" w:rsidP="00DB298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45990D71" w14:textId="77777777" w:rsidR="00DB298B" w:rsidRPr="005F7BDF" w:rsidRDefault="00DB298B" w:rsidP="00DB298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BA594C6" w14:textId="77777777" w:rsidR="00DB298B" w:rsidRPr="005F7BDF" w:rsidRDefault="00DB298B" w:rsidP="00DB298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A4938E9" w14:textId="77777777" w:rsidR="00DB298B" w:rsidRPr="002969BE" w:rsidRDefault="00DB298B" w:rsidP="00DB298B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26191957" w14:textId="77777777" w:rsidR="00DB298B" w:rsidRPr="002969BE" w:rsidRDefault="00DB298B" w:rsidP="00DB298B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2BEDD827" w14:textId="77777777" w:rsidR="00DB298B" w:rsidRPr="002969BE" w:rsidRDefault="00DB298B" w:rsidP="00DB29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E8A16D3" w14:textId="77777777" w:rsidR="00DB298B" w:rsidRPr="002969BE" w:rsidRDefault="00DB298B" w:rsidP="00DB29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729A8181" w14:textId="77777777" w:rsidR="00DB298B" w:rsidRPr="002969BE" w:rsidRDefault="00DB298B" w:rsidP="00DB298B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C671E70" w14:textId="77777777" w:rsidR="00DB298B" w:rsidRPr="00FE545C" w:rsidRDefault="00DB298B" w:rsidP="00DB298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B0769CF" w14:textId="77777777" w:rsidR="00DB298B" w:rsidRPr="00FE545C" w:rsidRDefault="00DB298B" w:rsidP="00DB298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672E9BD" w14:textId="77777777" w:rsidR="00DB298B" w:rsidRDefault="00DB298B" w:rsidP="00DB298B">
      <w:pPr>
        <w:jc w:val="both"/>
        <w:rPr>
          <w:sz w:val="18"/>
          <w:szCs w:val="18"/>
        </w:rPr>
      </w:pPr>
    </w:p>
    <w:p w14:paraId="717DD2B2" w14:textId="77777777" w:rsidR="00DB298B" w:rsidRDefault="00DB298B" w:rsidP="00DB298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308EB1B" w14:textId="77777777" w:rsidR="00DB298B" w:rsidRPr="00730EFE" w:rsidRDefault="00DB298B" w:rsidP="00DB298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83028C7" w14:textId="77777777" w:rsidR="00DB298B" w:rsidRPr="001D671E" w:rsidRDefault="00DB298B" w:rsidP="00DB29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A991617" w14:textId="77777777" w:rsidR="00DB298B" w:rsidRDefault="00DB298B" w:rsidP="00DB29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F138E1" w14:textId="77777777" w:rsidR="00DB298B" w:rsidRDefault="00DB298B" w:rsidP="00DB298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1FD3B3" w14:textId="77777777" w:rsidR="00DB298B" w:rsidRDefault="00DB298B" w:rsidP="00DB298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094A33" w14:textId="77777777" w:rsidR="00DB298B" w:rsidRPr="001D671E" w:rsidRDefault="00DB298B" w:rsidP="00DB298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298B" w:rsidRPr="00FE545C" w14:paraId="3CF1EA99" w14:textId="77777777" w:rsidTr="005E02E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06E00" w14:textId="77777777" w:rsidR="00DB298B" w:rsidRPr="00FE545C" w:rsidRDefault="00DB298B" w:rsidP="005E02E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8F048" w14:textId="77777777" w:rsidR="00DB298B" w:rsidRPr="00FE545C" w:rsidRDefault="00DB298B" w:rsidP="005E02E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866E4C7" w14:textId="77777777" w:rsidR="00DB298B" w:rsidRPr="00FE545C" w:rsidRDefault="00DB298B" w:rsidP="005E02E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39257" w14:textId="77777777" w:rsidR="00DB298B" w:rsidRPr="00FE545C" w:rsidRDefault="00DB298B" w:rsidP="005E02E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B298B" w:rsidRPr="00FE545C" w14:paraId="53C00EBF" w14:textId="77777777" w:rsidTr="005E02E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1C501" w14:textId="77777777" w:rsidR="00DB298B" w:rsidRPr="00FE545C" w:rsidRDefault="00DB298B" w:rsidP="005E02E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F6D89" w14:textId="77777777" w:rsidR="00DB298B" w:rsidRPr="00FE545C" w:rsidRDefault="00DB298B" w:rsidP="005E02E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A0720" w14:textId="77777777" w:rsidR="00DB298B" w:rsidRPr="00FE545C" w:rsidRDefault="00DB298B" w:rsidP="005E02E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B298B" w:rsidRPr="00FE545C" w14:paraId="1F612CCE" w14:textId="77777777" w:rsidTr="005E02E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2911A" w14:textId="77777777" w:rsidR="00DB298B" w:rsidRPr="00FE545C" w:rsidRDefault="00DB298B" w:rsidP="005E02E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55283" w14:textId="77777777" w:rsidR="00DB298B" w:rsidRPr="00FE545C" w:rsidRDefault="00DB298B" w:rsidP="005E02E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B2AAE" w14:textId="77777777" w:rsidR="00DB298B" w:rsidRPr="00FE545C" w:rsidRDefault="00DB298B" w:rsidP="005E02E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E009B46" w14:textId="77777777" w:rsidR="00DB298B" w:rsidRDefault="00DB298B" w:rsidP="00DB29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851AE5D" w14:textId="77777777" w:rsidR="00DB298B" w:rsidRPr="00D638CC" w:rsidRDefault="00DB298B" w:rsidP="00DB298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09AE8D8" w14:textId="77777777" w:rsidR="00DB298B" w:rsidRPr="002F276A" w:rsidRDefault="00DB298B" w:rsidP="00DB298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1E3961D" w14:textId="77777777" w:rsidR="00DB298B" w:rsidRPr="002F276A" w:rsidRDefault="00DB298B" w:rsidP="00DB298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302A2BE" w14:textId="77777777" w:rsidR="00DB298B" w:rsidRPr="002F276A" w:rsidRDefault="00DB298B" w:rsidP="00DB298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729FC16" w14:textId="77777777" w:rsidR="00DB298B" w:rsidRPr="002F276A" w:rsidRDefault="00DB298B" w:rsidP="00DB298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0B8A027" w14:textId="77777777" w:rsidR="00DB298B" w:rsidRPr="002F276A" w:rsidRDefault="00DB298B" w:rsidP="00DB298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5E4BF94" w14:textId="77777777" w:rsidR="00DB298B" w:rsidRDefault="00DB298B" w:rsidP="00DB29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3964837" w14:textId="77777777" w:rsidR="00DB298B" w:rsidRDefault="00DB298B" w:rsidP="00DB298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5D2958" w14:textId="77777777" w:rsidR="00DB298B" w:rsidRDefault="00DB298B" w:rsidP="00DB29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C07D3C2" w14:textId="77777777" w:rsidR="00DB298B" w:rsidRDefault="00DB298B" w:rsidP="00DB29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3539B90" w14:textId="77777777" w:rsidR="00DB298B" w:rsidRDefault="00DB298B" w:rsidP="00DB29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9838DE0" w14:textId="77777777" w:rsidR="00DB298B" w:rsidRDefault="00DB298B" w:rsidP="00DB29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6E68472" w14:textId="77777777" w:rsidR="00DB298B" w:rsidRDefault="00DB298B" w:rsidP="00DB29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473DA7D" w14:textId="77777777" w:rsidR="00DB298B" w:rsidRPr="000B45FE" w:rsidRDefault="00DB298B" w:rsidP="00DB29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B91B56B" w14:textId="77777777" w:rsidR="00DB298B" w:rsidRDefault="00DB298B" w:rsidP="00DB298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6FE992B3" w14:textId="77777777" w:rsidR="00DB298B" w:rsidRDefault="00DB298B" w:rsidP="00DB298B">
      <w:pPr>
        <w:jc w:val="both"/>
        <w:rPr>
          <w:sz w:val="22"/>
          <w:szCs w:val="22"/>
        </w:rPr>
      </w:pPr>
    </w:p>
    <w:p w14:paraId="6EADCC25" w14:textId="77777777" w:rsidR="00DB298B" w:rsidRDefault="00DB298B" w:rsidP="00DB298B">
      <w:pPr>
        <w:jc w:val="both"/>
        <w:rPr>
          <w:sz w:val="22"/>
          <w:szCs w:val="22"/>
        </w:rPr>
      </w:pPr>
    </w:p>
    <w:p w14:paraId="1C7D8FAB" w14:textId="77777777" w:rsidR="00DB298B" w:rsidRDefault="00DB298B" w:rsidP="00DB298B">
      <w:pPr>
        <w:jc w:val="right"/>
        <w:rPr>
          <w:sz w:val="20"/>
          <w:szCs w:val="20"/>
        </w:rPr>
      </w:pPr>
    </w:p>
    <w:p w14:paraId="17FD6013" w14:textId="77777777" w:rsidR="00DB298B" w:rsidRPr="00423B06" w:rsidRDefault="00DB298B" w:rsidP="00DB298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E5B8148" w14:textId="77777777" w:rsidR="00DB298B" w:rsidRPr="00A36883" w:rsidRDefault="00DB298B" w:rsidP="00DB298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C0B6B72" w14:textId="77777777" w:rsidR="00FE545C" w:rsidRPr="00DB298B" w:rsidRDefault="00FE545C" w:rsidP="00DB298B"/>
    <w:sectPr w:rsidR="00FE545C" w:rsidRPr="00DB29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1A82D" w14:textId="77777777" w:rsidR="00DC6103" w:rsidRDefault="00DC6103">
      <w:r>
        <w:separator/>
      </w:r>
    </w:p>
  </w:endnote>
  <w:endnote w:type="continuationSeparator" w:id="0">
    <w:p w14:paraId="56585E15" w14:textId="77777777" w:rsidR="00DC6103" w:rsidRDefault="00DC6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79D4D" w14:textId="77777777" w:rsidR="00121226" w:rsidRDefault="001212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FA72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80878" w14:textId="77777777" w:rsidR="00121226" w:rsidRDefault="001212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278E1" w14:textId="77777777" w:rsidR="00DC6103" w:rsidRDefault="00DC6103">
      <w:r>
        <w:separator/>
      </w:r>
    </w:p>
  </w:footnote>
  <w:footnote w:type="continuationSeparator" w:id="0">
    <w:p w14:paraId="29A18F60" w14:textId="77777777" w:rsidR="00DC6103" w:rsidRDefault="00DC6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80013" w14:textId="77777777" w:rsidR="00121226" w:rsidRDefault="00121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5542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FB80D" w14:textId="77777777" w:rsidR="00121226" w:rsidRDefault="001212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39854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36775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6796851">
    <w:abstractNumId w:val="0"/>
  </w:num>
  <w:num w:numId="4" w16cid:durableId="640581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10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122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298B"/>
    <w:rsid w:val="00DC1500"/>
    <w:rsid w:val="00DC6103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DFA9966"/>
  <w15:chartTrackingRefBased/>
  <w15:docId w15:val="{11283FE1-5326-4AA4-8BAF-0507FAFA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98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2022-11-28T13:04:00Z</dcterms:created>
  <dcterms:modified xsi:type="dcterms:W3CDTF">2022-11-28T13:05:00Z</dcterms:modified>
</cp:coreProperties>
</file>