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ED2A7" w14:textId="39354FE1" w:rsidR="001D542B" w:rsidRDefault="001D542B" w:rsidP="001D542B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70</w:t>
      </w:r>
      <w:r>
        <w:rPr>
          <w:rFonts w:ascii="Verdana" w:hAnsi="Verdana"/>
          <w:b/>
          <w:sz w:val="16"/>
          <w:szCs w:val="16"/>
        </w:rPr>
        <w:t>6/22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14:paraId="6E0417B3" w14:textId="77777777" w:rsidR="001D542B" w:rsidRDefault="001D542B" w:rsidP="001D542B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Zamawiający </w:t>
      </w:r>
    </w:p>
    <w:p w14:paraId="2E0E0F5C" w14:textId="77777777" w:rsidR="001D542B" w:rsidRDefault="001D542B" w:rsidP="001D542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6C701476" w14:textId="77777777" w:rsidR="001D542B" w:rsidRDefault="001D542B" w:rsidP="001D542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22CDDD1E" w14:textId="77777777" w:rsidR="001D542B" w:rsidRDefault="001D542B" w:rsidP="001D542B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4EA89141" w14:textId="77777777" w:rsidR="001D542B" w:rsidRDefault="001D542B" w:rsidP="001D542B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14:paraId="33D93DC9" w14:textId="77777777" w:rsidR="001D542B" w:rsidRDefault="001D542B" w:rsidP="001D542B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14:paraId="30241353" w14:textId="77777777" w:rsidR="001D542B" w:rsidRDefault="001D542B" w:rsidP="001D542B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73061FAE" w14:textId="77777777" w:rsidR="001D542B" w:rsidRDefault="001D542B" w:rsidP="001D542B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14:paraId="4CFA4FD2" w14:textId="77777777" w:rsidR="001D542B" w:rsidRDefault="001D542B" w:rsidP="001D542B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39D4FDA3" w14:textId="77777777" w:rsidR="001D542B" w:rsidRDefault="001D542B" w:rsidP="001D542B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3B132198" w14:textId="77777777" w:rsidR="001D542B" w:rsidRDefault="001D542B" w:rsidP="001D542B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67FC93B7" w14:textId="77777777" w:rsidR="001D542B" w:rsidRDefault="001D542B" w:rsidP="001D542B">
      <w:pPr>
        <w:spacing w:line="252" w:lineRule="auto"/>
        <w:rPr>
          <w:rFonts w:ascii="Arial" w:hAnsi="Arial" w:cs="Arial"/>
        </w:rPr>
      </w:pPr>
    </w:p>
    <w:p w14:paraId="5FBBC8F7" w14:textId="77777777" w:rsidR="001D542B" w:rsidRDefault="001D542B" w:rsidP="001D542B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</w:p>
    <w:p w14:paraId="4219A4BD" w14:textId="77777777" w:rsidR="001D542B" w:rsidRDefault="001D542B" w:rsidP="001D542B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6CD1CDE9" w14:textId="77777777" w:rsidR="001D542B" w:rsidRDefault="001D542B" w:rsidP="001D542B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47D54906" w14:textId="77777777" w:rsidR="001D542B" w:rsidRDefault="001D542B" w:rsidP="001D542B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C5F3BE0" w14:textId="06921906" w:rsidR="001D542B" w:rsidRDefault="001D542B" w:rsidP="001D542B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>
        <w:rPr>
          <w:b/>
        </w:rPr>
        <w:t>Dostawa części komputerowych i urządzeń peryferyjnych dla jednostek AGH, znak sprawy: KC-zp.272-</w:t>
      </w:r>
      <w:r>
        <w:rPr>
          <w:b/>
        </w:rPr>
        <w:t>706</w:t>
      </w:r>
      <w:r>
        <w:rPr>
          <w:b/>
        </w:rPr>
        <w:t>/22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14:paraId="4C88F244" w14:textId="77777777" w:rsidR="001D542B" w:rsidRDefault="001D542B" w:rsidP="001D542B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3CC2F824" w14:textId="77777777" w:rsidR="001D542B" w:rsidRDefault="001D542B" w:rsidP="001D542B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1EB643F6" w14:textId="77777777" w:rsidR="001D542B" w:rsidRDefault="001D542B" w:rsidP="001D542B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15A07C3" w14:textId="77777777" w:rsidR="001D542B" w:rsidRDefault="001D542B" w:rsidP="001D542B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05E8A40D" w14:textId="77777777" w:rsidR="001D542B" w:rsidRDefault="001D542B" w:rsidP="001D542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48EA42E4" w14:textId="77777777" w:rsidR="001D542B" w:rsidRDefault="001D542B" w:rsidP="001D542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5E14F932" w14:textId="77777777" w:rsidR="001D542B" w:rsidRDefault="001D542B" w:rsidP="001D542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5A8E13B" w14:textId="77777777" w:rsidR="001D542B" w:rsidRDefault="001D542B" w:rsidP="001D542B">
      <w:pPr>
        <w:pStyle w:val="Akapitzlist"/>
        <w:widowControl w:val="0"/>
        <w:numPr>
          <w:ilvl w:val="0"/>
          <w:numId w:val="11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1AD58E1F" w14:textId="77777777" w:rsidR="001D542B" w:rsidRDefault="001D542B" w:rsidP="001D542B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0DB9EE24" w14:textId="77777777" w:rsidR="001D542B" w:rsidRDefault="001D542B" w:rsidP="001D542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0F19B5E" w14:textId="77777777" w:rsidR="001D542B" w:rsidRDefault="001D542B" w:rsidP="001D542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FE23925" w14:textId="77777777" w:rsidR="001D542B" w:rsidRDefault="001D542B" w:rsidP="001D542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4B70BAB" w14:textId="77777777" w:rsidR="001D542B" w:rsidRDefault="001D542B" w:rsidP="001D542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5D47870C" w14:textId="77777777" w:rsidR="001D542B" w:rsidRDefault="001D542B" w:rsidP="001D542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1C14AEBA" w14:textId="77777777" w:rsidR="001D542B" w:rsidRDefault="001D542B" w:rsidP="001D542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7FE777" w14:textId="77777777" w:rsidR="001D542B" w:rsidRDefault="001D542B" w:rsidP="001D542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25DFAE87" w14:textId="77777777" w:rsidR="001D542B" w:rsidRDefault="001D542B" w:rsidP="001D542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113732E8" w14:textId="77777777" w:rsidR="001D542B" w:rsidRDefault="001D542B" w:rsidP="001D542B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0DA8BB29" w14:textId="77777777" w:rsidR="001D542B" w:rsidRDefault="001D542B" w:rsidP="001D542B"/>
    <w:p w14:paraId="1D20D54F" w14:textId="77777777" w:rsidR="001D542B" w:rsidRDefault="001D542B" w:rsidP="001D542B"/>
    <w:p w14:paraId="0FA40122" w14:textId="77777777" w:rsidR="001D542B" w:rsidRPr="007760CA" w:rsidRDefault="001D542B" w:rsidP="001D542B"/>
    <w:p w14:paraId="21CC2921" w14:textId="77777777" w:rsidR="001D542B" w:rsidRPr="00347132" w:rsidRDefault="001D542B" w:rsidP="001D542B"/>
    <w:p w14:paraId="30529E2C" w14:textId="77777777" w:rsidR="001D542B" w:rsidRPr="00E87C48" w:rsidRDefault="001D542B" w:rsidP="001D542B"/>
    <w:p w14:paraId="6C8AC6E3" w14:textId="77777777" w:rsidR="001D542B" w:rsidRPr="002E23C3" w:rsidRDefault="001D542B" w:rsidP="001D542B"/>
    <w:p w14:paraId="22FCE88E" w14:textId="77777777" w:rsidR="001D542B" w:rsidRPr="00926200" w:rsidRDefault="001D542B" w:rsidP="001D542B"/>
    <w:p w14:paraId="5B724D40" w14:textId="77777777" w:rsidR="001D542B" w:rsidRPr="003B14A5" w:rsidRDefault="001D542B" w:rsidP="001D542B"/>
    <w:p w14:paraId="376E30F2" w14:textId="77777777" w:rsidR="005103B9" w:rsidRPr="001D542B" w:rsidRDefault="005103B9" w:rsidP="001D542B"/>
    <w:sectPr w:rsidR="005103B9" w:rsidRPr="001D542B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116FB" w14:textId="77777777" w:rsidR="00CE1BE5" w:rsidRDefault="00CE1BE5" w:rsidP="0038231F">
      <w:pPr>
        <w:spacing w:after="0" w:line="240" w:lineRule="auto"/>
      </w:pPr>
      <w:r>
        <w:separator/>
      </w:r>
    </w:p>
  </w:endnote>
  <w:endnote w:type="continuationSeparator" w:id="0">
    <w:p w14:paraId="6AA52E72" w14:textId="77777777" w:rsidR="00CE1BE5" w:rsidRDefault="00CE1B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C82E9" w14:textId="77777777" w:rsidR="00A3592E" w:rsidRDefault="00A359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7CB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924F87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C2975" w14:textId="77777777" w:rsidR="00A3592E" w:rsidRDefault="00A359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84AB3" w14:textId="77777777" w:rsidR="00CE1BE5" w:rsidRDefault="00CE1BE5" w:rsidP="0038231F">
      <w:pPr>
        <w:spacing w:after="0" w:line="240" w:lineRule="auto"/>
      </w:pPr>
      <w:r>
        <w:separator/>
      </w:r>
    </w:p>
  </w:footnote>
  <w:footnote w:type="continuationSeparator" w:id="0">
    <w:p w14:paraId="69D18937" w14:textId="77777777" w:rsidR="00CE1BE5" w:rsidRDefault="00CE1BE5" w:rsidP="0038231F">
      <w:pPr>
        <w:spacing w:after="0" w:line="240" w:lineRule="auto"/>
      </w:pPr>
      <w:r>
        <w:continuationSeparator/>
      </w:r>
    </w:p>
  </w:footnote>
  <w:footnote w:id="1">
    <w:p w14:paraId="4B0A7CE5" w14:textId="77777777" w:rsidR="001D542B" w:rsidRDefault="001D542B" w:rsidP="001D542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C664590" w14:textId="77777777" w:rsidR="001D542B" w:rsidRDefault="001D542B" w:rsidP="001D542B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CF9DB" w14:textId="77777777" w:rsidR="00A3592E" w:rsidRDefault="00A359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70AB2" w14:textId="77777777" w:rsidR="00A3592E" w:rsidRDefault="00A359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3A5A8" w14:textId="77777777" w:rsidR="00A3592E" w:rsidRDefault="00A359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1389604">
    <w:abstractNumId w:val="7"/>
  </w:num>
  <w:num w:numId="2" w16cid:durableId="55012913">
    <w:abstractNumId w:val="0"/>
  </w:num>
  <w:num w:numId="3" w16cid:durableId="683439391">
    <w:abstractNumId w:val="6"/>
  </w:num>
  <w:num w:numId="4" w16cid:durableId="2109808853">
    <w:abstractNumId w:val="9"/>
  </w:num>
  <w:num w:numId="5" w16cid:durableId="948898824">
    <w:abstractNumId w:val="8"/>
  </w:num>
  <w:num w:numId="6" w16cid:durableId="917907800">
    <w:abstractNumId w:val="5"/>
  </w:num>
  <w:num w:numId="7" w16cid:durableId="1507405758">
    <w:abstractNumId w:val="1"/>
  </w:num>
  <w:num w:numId="8" w16cid:durableId="981732020">
    <w:abstractNumId w:val="3"/>
  </w:num>
  <w:num w:numId="9" w16cid:durableId="1304509194">
    <w:abstractNumId w:val="2"/>
  </w:num>
  <w:num w:numId="10" w16cid:durableId="950089470">
    <w:abstractNumId w:val="4"/>
  </w:num>
  <w:num w:numId="11" w16cid:durableId="17166618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1BE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542B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592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E1BE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9FB1E7"/>
  <w15:chartTrackingRefBased/>
  <w15:docId w15:val="{3E2D4927-EE6B-488F-9FFC-8919E0D9F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42B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 w:line="259" w:lineRule="auto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2022-11-28T13:06:00Z</dcterms:created>
  <dcterms:modified xsi:type="dcterms:W3CDTF">2022-11-28T13:08:00Z</dcterms:modified>
</cp:coreProperties>
</file>