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4865FC" w:rsidRDefault="00BC121E" w:rsidP="004865F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D1071" w:rsidRPr="004865FC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7</w:t>
      </w:r>
      <w:r w:rsidRPr="004865FC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p w:rsidR="00BC121E" w:rsidRPr="004865FC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4865FC">
        <w:rPr>
          <w:rFonts w:ascii="Times New Roman" w:hAnsi="Times New Roman"/>
          <w:b/>
          <w:sz w:val="20"/>
          <w:szCs w:val="20"/>
        </w:rPr>
        <w:t>Wykonawca:</w:t>
      </w:r>
    </w:p>
    <w:p w:rsidR="00BC121E" w:rsidRPr="004865FC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4865F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4865FC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4865FC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:rsidR="00BC121E" w:rsidRPr="004865FC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4865FC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C121E" w:rsidRPr="004865FC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4865F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:rsidR="00BC121E" w:rsidRPr="004865FC" w:rsidRDefault="00BC121E" w:rsidP="004865FC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4865FC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D1071" w:rsidRPr="004865FC" w:rsidTr="00E94A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D1071" w:rsidRPr="004865FC" w:rsidRDefault="00AD1071" w:rsidP="00E94ACD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:rsidR="00AD1071" w:rsidRPr="004865FC" w:rsidRDefault="00AD1071" w:rsidP="00E94ACD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2022r. poz. 1710)</w:t>
            </w: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:rsidR="00AD1071" w:rsidRPr="004865FC" w:rsidRDefault="00AD1071" w:rsidP="00E94A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:rsidR="00AD1071" w:rsidRPr="004865FC" w:rsidRDefault="00AD1071" w:rsidP="00E94A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865FC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BC121E" w:rsidRPr="004865FC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:rsidR="00BC121E" w:rsidRPr="004865FC" w:rsidRDefault="00AD1071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Usługa  w zakresie publicznego transportu zbiorowego wewnątrzgminnego o charakterze użyteczności publicznej na terenie Gminy Niepołomice na trasie Chobot -Niepołomice- </w:t>
      </w:r>
      <w:proofErr w:type="spellStart"/>
      <w:r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>P&amp;R</w:t>
      </w:r>
      <w:proofErr w:type="spellEnd"/>
      <w:r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Podłęże Północ</w:t>
      </w:r>
    </w:p>
    <w:p w:rsidR="00BC121E" w:rsidRPr="004865F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D1071"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>ZP.271.30.2022</w:t>
      </w:r>
    </w:p>
    <w:p w:rsidR="00BC121E" w:rsidRPr="004865FC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AD1071"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4865FC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4865FC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:rsidR="00BC121E" w:rsidRPr="004865FC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865FC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2pt;height:17.55pt" o:ole="">
            <v:imagedata r:id="rId8" o:title=""/>
          </v:shape>
          <w:control r:id="rId9" w:name="OptionButton211" w:shapeid="_x0000_i1027"/>
        </w:object>
      </w:r>
      <w:r w:rsidR="00BC121E" w:rsidRPr="004865F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865FC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BC121E" w:rsidRPr="004865FC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>
          <v:shape id="_x0000_i1028" type="#_x0000_t75" style="width:453.2pt;height:17.55pt" o:ole="">
            <v:imagedata r:id="rId10" o:title=""/>
          </v:shape>
          <w:control r:id="rId11" w:name="OptionButton21" w:shapeid="_x0000_i1028"/>
        </w:object>
      </w: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865FC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865F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865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865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65F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865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C121E" w:rsidRPr="004865F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865FC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:rsidR="00BC121E" w:rsidRPr="004865F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865FC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865F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4865F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865FC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865FC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:rsidR="00106AC7" w:rsidRPr="004865FC" w:rsidRDefault="004865FC" w:rsidP="004865FC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865FC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Oświadczenie    musi być opatrzone  przez osobę lub osoby uprawnione do reprezentowania  kwalifikowanym podpisem elektronicznym</w:t>
      </w:r>
    </w:p>
    <w:sectPr w:rsidR="00106AC7" w:rsidRPr="004865F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A51" w:rsidRDefault="00CC0A51">
      <w:r>
        <w:separator/>
      </w:r>
    </w:p>
  </w:endnote>
  <w:endnote w:type="continuationSeparator" w:id="0">
    <w:p w:rsidR="00CC0A51" w:rsidRDefault="00CC0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071" w:rsidRDefault="00AD10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A51" w:rsidRDefault="00CC0A51">
      <w:r>
        <w:separator/>
      </w:r>
    </w:p>
  </w:footnote>
  <w:footnote w:type="continuationSeparator" w:id="0">
    <w:p w:rsidR="00CC0A51" w:rsidRDefault="00CC0A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071" w:rsidRDefault="00AD10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071" w:rsidRDefault="00AD10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071" w:rsidRDefault="00AD10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07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31C3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65FC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1071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0A51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99B3E-2854-4A19-9D01-E014C4E2C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233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2010-01-07T09:39:00Z</cp:lastPrinted>
  <dcterms:created xsi:type="dcterms:W3CDTF">2022-11-23T15:04:00Z</dcterms:created>
  <dcterms:modified xsi:type="dcterms:W3CDTF">2022-11-23T15:04:00Z</dcterms:modified>
</cp:coreProperties>
</file>