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02A7" w14:textId="02DD9986" w:rsidR="00DB3742" w:rsidRDefault="00DB3742" w:rsidP="00DB3742">
      <w:pPr>
        <w:jc w:val="right"/>
        <w:rPr>
          <w:b/>
          <w:bCs/>
          <w:sz w:val="24"/>
          <w:szCs w:val="22"/>
        </w:rPr>
      </w:pPr>
      <w:r w:rsidRPr="00DB3742">
        <w:rPr>
          <w:b/>
          <w:bCs/>
          <w:sz w:val="24"/>
          <w:szCs w:val="22"/>
        </w:rPr>
        <w:t>Załącznik nr 7</w:t>
      </w:r>
      <w:r>
        <w:rPr>
          <w:b/>
          <w:bCs/>
          <w:sz w:val="24"/>
          <w:szCs w:val="22"/>
        </w:rPr>
        <w:t xml:space="preserve"> do SWZ</w:t>
      </w:r>
    </w:p>
    <w:p w14:paraId="3439B5CE" w14:textId="77777777" w:rsidR="00DB3742" w:rsidRPr="00282EF8" w:rsidRDefault="00DB3742" w:rsidP="00DB3742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25008165" w14:textId="77777777" w:rsidR="00DB3742" w:rsidRPr="004541F9" w:rsidRDefault="00DB3742" w:rsidP="00DB374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F70C634" w14:textId="77777777" w:rsidR="00DB3742" w:rsidRPr="006676AE" w:rsidRDefault="00DB3742" w:rsidP="00DB374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44706972" w14:textId="77777777" w:rsidR="00DB3742" w:rsidRPr="006676AE" w:rsidRDefault="00DB3742" w:rsidP="00DB374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766A90B9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295F7034" w14:textId="77777777" w:rsidR="004D754E" w:rsidRDefault="004D754E" w:rsidP="005A77C9">
      <w:pPr>
        <w:pStyle w:val="NormalnyWeb"/>
        <w:spacing w:before="0" w:after="0"/>
        <w:jc w:val="center"/>
        <w:rPr>
          <w:b/>
        </w:rPr>
      </w:pPr>
    </w:p>
    <w:p w14:paraId="40C69C3A" w14:textId="56D0F54D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</w:t>
      </w:r>
      <w:r w:rsidR="00DB3742">
        <w:rPr>
          <w:b/>
        </w:rPr>
        <w:t xml:space="preserve"> ŚRODKÓW TRANSPORTU</w:t>
      </w:r>
    </w:p>
    <w:p w14:paraId="643C4640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1E64442D" w14:textId="20A7C7D5"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73371F" w:rsidRPr="002F3148">
        <w:rPr>
          <w:b/>
          <w:bCs/>
          <w:sz w:val="22"/>
          <w:szCs w:val="22"/>
        </w:rPr>
        <w:t>w trybie podstawowym</w:t>
      </w:r>
      <w:r w:rsidR="0073371F">
        <w:rPr>
          <w:sz w:val="22"/>
          <w:szCs w:val="22"/>
        </w:rPr>
        <w:t xml:space="preserve"> </w:t>
      </w:r>
      <w:r w:rsidR="0073371F" w:rsidRPr="00694AE8">
        <w:rPr>
          <w:sz w:val="22"/>
          <w:szCs w:val="22"/>
        </w:rPr>
        <w:t xml:space="preserve">na podstawie art. 275 pkt. </w:t>
      </w:r>
      <w:r w:rsidR="0073371F">
        <w:rPr>
          <w:sz w:val="22"/>
          <w:szCs w:val="22"/>
        </w:rPr>
        <w:t>1</w:t>
      </w:r>
      <w:r w:rsidR="0073371F" w:rsidRPr="00694AE8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0798236E" w14:textId="713EFD7E" w:rsidR="005A77C9" w:rsidRDefault="005A77C9" w:rsidP="005A77C9">
      <w:pPr>
        <w:jc w:val="both"/>
        <w:rPr>
          <w:b/>
          <w:sz w:val="24"/>
          <w:szCs w:val="24"/>
        </w:rPr>
      </w:pPr>
      <w:r w:rsidRPr="004F58DD">
        <w:rPr>
          <w:b/>
          <w:sz w:val="24"/>
          <w:szCs w:val="24"/>
        </w:rPr>
        <w:t xml:space="preserve">Świadczenie całodobowych usług transportu sanitarnego </w:t>
      </w:r>
    </w:p>
    <w:p w14:paraId="37275B90" w14:textId="77777777" w:rsidR="00DB3742" w:rsidRDefault="00DB3742" w:rsidP="00DB3742">
      <w:pPr>
        <w:pStyle w:val="Tekstpodstawowy2"/>
        <w:rPr>
          <w:sz w:val="22"/>
          <w:szCs w:val="18"/>
        </w:rPr>
      </w:pPr>
    </w:p>
    <w:p w14:paraId="17C3A240" w14:textId="28956BA2" w:rsidR="00DB3742" w:rsidRPr="009B67B6" w:rsidRDefault="00DB3742" w:rsidP="00DB3742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 xml:space="preserve">OŚWIADCZAM(Y), że </w:t>
      </w:r>
      <w:r w:rsidR="00A17743">
        <w:rPr>
          <w:sz w:val="22"/>
          <w:szCs w:val="18"/>
        </w:rPr>
        <w:t>do</w:t>
      </w:r>
      <w:r w:rsidRPr="009B67B6">
        <w:rPr>
          <w:sz w:val="22"/>
          <w:szCs w:val="18"/>
        </w:rPr>
        <w:t xml:space="preserve"> wykonani</w:t>
      </w:r>
      <w:r w:rsidR="00A17743">
        <w:rPr>
          <w:sz w:val="22"/>
          <w:szCs w:val="18"/>
        </w:rPr>
        <w:t>a</w:t>
      </w:r>
      <w:r w:rsidRPr="009B67B6">
        <w:rPr>
          <w:sz w:val="22"/>
          <w:szCs w:val="18"/>
        </w:rPr>
        <w:t xml:space="preserve"> niniejszego zamówienia będą </w:t>
      </w:r>
      <w:r w:rsidR="00A17743">
        <w:rPr>
          <w:sz w:val="22"/>
          <w:szCs w:val="18"/>
        </w:rPr>
        <w:t>wykorzystywane n/w pojazdy</w:t>
      </w:r>
      <w:r w:rsidRPr="009B67B6">
        <w:rPr>
          <w:sz w:val="22"/>
          <w:szCs w:val="18"/>
        </w:rPr>
        <w:t>:</w:t>
      </w:r>
    </w:p>
    <w:p w14:paraId="188FC762" w14:textId="77777777" w:rsidR="00DB3742" w:rsidRPr="00F6571E" w:rsidRDefault="00DB3742" w:rsidP="005A77C9">
      <w:pPr>
        <w:jc w:val="both"/>
        <w:rPr>
          <w:sz w:val="24"/>
          <w:szCs w:val="24"/>
        </w:rPr>
      </w:pPr>
    </w:p>
    <w:tbl>
      <w:tblPr>
        <w:tblW w:w="134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3827"/>
        <w:gridCol w:w="2126"/>
        <w:gridCol w:w="3402"/>
        <w:gridCol w:w="3119"/>
      </w:tblGrid>
      <w:tr w:rsidR="00D326FD" w:rsidRPr="00A17743" w14:paraId="4CA99F25" w14:textId="77777777" w:rsidTr="00CC5EE8">
        <w:trPr>
          <w:trHeight w:val="849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6CA0B" w14:textId="77777777" w:rsidR="00D326FD" w:rsidRPr="00A17743" w:rsidRDefault="00D326FD" w:rsidP="00A17743">
            <w:pPr>
              <w:pStyle w:val="NormalnyWeb"/>
              <w:spacing w:before="0" w:after="0" w:line="25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A17743">
              <w:rPr>
                <w:b/>
                <w:bCs/>
                <w:i/>
                <w:iCs/>
                <w:lang w:eastAsia="en-US"/>
              </w:rPr>
              <w:t>L.p.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809C" w14:textId="3F739BB8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Rodzaj pojazdu, marka, rok produkcji, numer rejestracyjny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F9C8" w14:textId="7A1D2953" w:rsidR="00D326FD" w:rsidRPr="00A17743" w:rsidRDefault="00D326FD" w:rsidP="006B0794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 xml:space="preserve">Pojazd przeznaczony do </w:t>
            </w:r>
            <w:proofErr w:type="gramStart"/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realizacji</w:t>
            </w:r>
            <w:r w:rsidR="006B0794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:</w:t>
            </w:r>
            <w:r w:rsidR="006B0794" w:rsidRPr="006B0794">
              <w:rPr>
                <w:rFonts w:eastAsia="TimesNewRomanPSMT"/>
                <w:b/>
                <w:bCs/>
                <w:color w:val="000000"/>
                <w:sz w:val="24"/>
                <w:szCs w:val="24"/>
              </w:rPr>
              <w:t>*</w:t>
            </w:r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DAA8" w14:textId="2D4A7367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Pozytywna opinia Stacji Sanitarno-Epidemiologicznej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27D3" w14:textId="5129B23E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 xml:space="preserve">Informacja o </w:t>
            </w:r>
            <w:proofErr w:type="gramStart"/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podstawie  dysponowania</w:t>
            </w:r>
            <w:proofErr w:type="gramEnd"/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 xml:space="preserve"> tymi zasobami.</w:t>
            </w:r>
          </w:p>
        </w:tc>
      </w:tr>
      <w:tr w:rsidR="00D326FD" w14:paraId="68C14B33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31F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AF29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38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B015" w14:textId="77302C71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69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F94FA31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ED68A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A29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FC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666C" w14:textId="60FB202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1DAC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9242A44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F182D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41F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608E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B4AF" w14:textId="08597C1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7A4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5CE74A46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8F3" w14:textId="617D39A0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4894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A59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5778" w14:textId="58FA134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45A4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3CCD41DC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5764" w14:textId="1EF58A8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BD18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64E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3376" w14:textId="7BF9764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604" w14:textId="77777777" w:rsidR="00D326FD" w:rsidRDefault="00D326FD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</w:tr>
      <w:tr w:rsidR="00D326FD" w14:paraId="358EC905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1E5DF" w14:textId="1C51E68E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 xml:space="preserve">…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1AD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3DE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5F88" w14:textId="23F6DDC9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B7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71A8D319" w14:textId="6263A9C5" w:rsidR="00D326FD" w:rsidRPr="006B0794" w:rsidRDefault="006B0794" w:rsidP="004D754E">
      <w:pPr>
        <w:pStyle w:val="Standard"/>
        <w:spacing w:before="120" w:line="257" w:lineRule="auto"/>
        <w:rPr>
          <w:rFonts w:eastAsia="TimesNewRomanPSMT"/>
          <w:color w:val="000000"/>
          <w:sz w:val="22"/>
          <w:szCs w:val="22"/>
        </w:rPr>
      </w:pPr>
      <w:r w:rsidRPr="004D754E">
        <w:rPr>
          <w:rFonts w:eastAsia="TimesNewRomanPSMT"/>
          <w:b/>
          <w:bCs/>
          <w:color w:val="000000"/>
          <w:sz w:val="24"/>
          <w:szCs w:val="24"/>
        </w:rPr>
        <w:t>*</w:t>
      </w:r>
      <w:r w:rsidRPr="006B0794">
        <w:rPr>
          <w:rFonts w:eastAsia="TimesNewRomanPSMT"/>
          <w:color w:val="000000"/>
          <w:sz w:val="22"/>
          <w:szCs w:val="22"/>
        </w:rPr>
        <w:t>należy wpisać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Pr="006B0794">
        <w:rPr>
          <w:rFonts w:eastAsia="TimesNewRomanPSMT"/>
          <w:color w:val="000000"/>
          <w:sz w:val="22"/>
          <w:szCs w:val="22"/>
        </w:rPr>
        <w:t xml:space="preserve">odpowiednio: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</w:t>
      </w:r>
      <w:r w:rsidRPr="006B0794"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</w:t>
      </w:r>
      <w:r w:rsidRPr="006B0794">
        <w:rPr>
          <w:rFonts w:eastAsia="TimesNewRomanPSMT"/>
          <w:color w:val="000000"/>
          <w:sz w:val="22"/>
          <w:szCs w:val="22"/>
        </w:rPr>
        <w:t xml:space="preserve">w </w:t>
      </w:r>
      <w:proofErr w:type="gramStart"/>
      <w:r w:rsidRPr="006B0794">
        <w:rPr>
          <w:rFonts w:eastAsia="TimesNewRomanPSMT"/>
          <w:color w:val="000000"/>
          <w:sz w:val="22"/>
          <w:szCs w:val="22"/>
        </w:rPr>
        <w:t>przypadku</w:t>
      </w:r>
      <w:proofErr w:type="gramEnd"/>
      <w:r w:rsidRPr="006B0794">
        <w:rPr>
          <w:rFonts w:eastAsia="TimesNewRomanPSMT"/>
          <w:color w:val="000000"/>
          <w:sz w:val="22"/>
          <w:szCs w:val="22"/>
        </w:rPr>
        <w:t xml:space="preserve"> gdy dot</w:t>
      </w:r>
      <w:r w:rsidR="00F60186">
        <w:rPr>
          <w:rFonts w:eastAsia="TimesNewRomanPSMT"/>
          <w:color w:val="000000"/>
          <w:sz w:val="22"/>
          <w:szCs w:val="22"/>
        </w:rPr>
        <w:t>.</w:t>
      </w:r>
      <w:r w:rsidRPr="006B0794">
        <w:rPr>
          <w:rFonts w:eastAsia="TimesNewRomanPSMT"/>
          <w:color w:val="000000"/>
          <w:sz w:val="22"/>
          <w:szCs w:val="22"/>
        </w:rPr>
        <w:t xml:space="preserve"> przewozu osób</w:t>
      </w:r>
      <w:r w:rsidR="00F60186">
        <w:rPr>
          <w:rFonts w:eastAsia="TimesNewRomanPSMT"/>
          <w:color w:val="000000"/>
          <w:sz w:val="22"/>
          <w:szCs w:val="22"/>
        </w:rPr>
        <w:t>)</w:t>
      </w:r>
      <w:r w:rsidRPr="006B0794">
        <w:rPr>
          <w:rFonts w:eastAsia="TimesNewRomanPSMT"/>
          <w:color w:val="000000"/>
          <w:sz w:val="22"/>
          <w:szCs w:val="22"/>
        </w:rPr>
        <w:t xml:space="preserve">,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II – III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(w przypadku gdy dot. przewozu krwi</w:t>
      </w:r>
      <w:r w:rsidR="004D754E">
        <w:rPr>
          <w:rFonts w:eastAsia="TimesNewRomanPSMT"/>
          <w:color w:val="000000"/>
          <w:sz w:val="22"/>
          <w:szCs w:val="22"/>
        </w:rPr>
        <w:t>,</w:t>
      </w:r>
      <w:r w:rsidR="00F60186">
        <w:rPr>
          <w:rFonts w:eastAsia="TimesNewRomanPSMT"/>
          <w:color w:val="000000"/>
          <w:sz w:val="22"/>
          <w:szCs w:val="22"/>
        </w:rPr>
        <w:t xml:space="preserve"> materiałów biologicznych</w:t>
      </w:r>
      <w:r w:rsidR="004D754E">
        <w:rPr>
          <w:rFonts w:eastAsia="TimesNewRomanPSMT"/>
          <w:color w:val="000000"/>
          <w:sz w:val="22"/>
          <w:szCs w:val="22"/>
        </w:rPr>
        <w:t xml:space="preserve"> i pozostałych wymienionych w pkt II i III opisu przedmiotu zamówienia</w:t>
      </w:r>
      <w:r w:rsidR="00F60186">
        <w:rPr>
          <w:rFonts w:eastAsia="TimesNewRomanPSMT"/>
          <w:color w:val="000000"/>
          <w:sz w:val="22"/>
          <w:szCs w:val="22"/>
        </w:rPr>
        <w:t xml:space="preserve">), </w:t>
      </w:r>
      <w:r w:rsidR="00F60186" w:rsidRPr="004D754E">
        <w:rPr>
          <w:rFonts w:eastAsia="TimesNewRomanPSMT"/>
          <w:b/>
          <w:bCs/>
          <w:color w:val="000000"/>
          <w:sz w:val="22"/>
          <w:szCs w:val="22"/>
        </w:rPr>
        <w:t>pkt IV lub pkt V</w:t>
      </w:r>
      <w:r w:rsidR="00F60186">
        <w:rPr>
          <w:rFonts w:eastAsia="TimesNewRomanPSMT"/>
          <w:color w:val="000000"/>
          <w:sz w:val="22"/>
          <w:szCs w:val="22"/>
        </w:rPr>
        <w:t xml:space="preserve"> (w przypadku usług wyszczególnionych w punktach </w:t>
      </w:r>
      <w:r w:rsidR="004D754E">
        <w:rPr>
          <w:rFonts w:eastAsia="TimesNewRomanPSMT"/>
          <w:color w:val="000000"/>
          <w:sz w:val="22"/>
          <w:szCs w:val="22"/>
        </w:rPr>
        <w:t xml:space="preserve">IV i V </w:t>
      </w:r>
      <w:r w:rsidR="00F60186">
        <w:rPr>
          <w:rFonts w:eastAsia="TimesNewRomanPSMT"/>
          <w:color w:val="000000"/>
          <w:sz w:val="22"/>
          <w:szCs w:val="22"/>
        </w:rPr>
        <w:t>opisu przedmiotu zamówienia).</w:t>
      </w:r>
      <w:r w:rsidR="00D326FD" w:rsidRPr="006B0794">
        <w:rPr>
          <w:rFonts w:eastAsia="TimesNewRomanPSMT"/>
          <w:color w:val="000000"/>
          <w:sz w:val="22"/>
          <w:szCs w:val="22"/>
        </w:rPr>
        <w:t xml:space="preserve"> </w:t>
      </w:r>
    </w:p>
    <w:p w14:paraId="276C532E" w14:textId="77777777" w:rsidR="006B0794" w:rsidRDefault="006B0794" w:rsidP="008071B6">
      <w:pPr>
        <w:pStyle w:val="NormalnyWeb"/>
        <w:spacing w:before="0" w:after="0" w:line="360" w:lineRule="auto"/>
        <w:ind w:left="426"/>
        <w:rPr>
          <w:rFonts w:eastAsia="TimesNewRomanPSMT"/>
          <w:color w:val="000000"/>
          <w:sz w:val="22"/>
          <w:szCs w:val="22"/>
        </w:rPr>
      </w:pPr>
    </w:p>
    <w:p w14:paraId="2D9C5A4A" w14:textId="77777777" w:rsidR="004D754E" w:rsidRPr="006676AE" w:rsidRDefault="004D754E" w:rsidP="004D754E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>dnia ……</w:t>
      </w:r>
      <w:proofErr w:type="gramStart"/>
      <w:r w:rsidRPr="006676AE">
        <w:t>…….</w:t>
      </w:r>
      <w:proofErr w:type="gramEnd"/>
      <w:r w:rsidRPr="006676AE">
        <w:t xml:space="preserve">……. r. </w:t>
      </w:r>
    </w:p>
    <w:p w14:paraId="6240A68B" w14:textId="77777777" w:rsidR="004D754E" w:rsidRDefault="004D754E" w:rsidP="004D754E">
      <w:pPr>
        <w:pStyle w:val="rozdzia"/>
      </w:pPr>
    </w:p>
    <w:p w14:paraId="611B8BEA" w14:textId="59A3E5AE" w:rsidR="00821C80" w:rsidRPr="004D754E" w:rsidRDefault="004D754E" w:rsidP="004D754E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</w:t>
      </w:r>
      <w:r>
        <w:t>.</w:t>
      </w:r>
    </w:p>
    <w:sectPr w:rsidR="00821C80" w:rsidRPr="004D754E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6DB12" w14:textId="77777777" w:rsidR="00444C7E" w:rsidRDefault="00444C7E">
      <w:r>
        <w:separator/>
      </w:r>
    </w:p>
  </w:endnote>
  <w:endnote w:type="continuationSeparator" w:id="0">
    <w:p w14:paraId="10983CB9" w14:textId="77777777" w:rsidR="00444C7E" w:rsidRDefault="00444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F45D9" w14:textId="77777777" w:rsidR="009A35C2" w:rsidRDefault="009A35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2E485" w14:textId="77777777" w:rsidR="00444C7E" w:rsidRDefault="00444C7E">
      <w:r>
        <w:separator/>
      </w:r>
    </w:p>
  </w:footnote>
  <w:footnote w:type="continuationSeparator" w:id="0">
    <w:p w14:paraId="64631BDF" w14:textId="77777777" w:rsidR="00444C7E" w:rsidRDefault="00444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9D7ED" w14:textId="77777777" w:rsidR="009A35C2" w:rsidRDefault="009A3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F3DD" w14:textId="1A4EF7B6" w:rsidR="00DB3742" w:rsidRPr="00DB3742" w:rsidRDefault="00DB3742" w:rsidP="00DB3742">
    <w:pPr>
      <w:rPr>
        <w:sz w:val="22"/>
        <w:szCs w:val="22"/>
      </w:rPr>
    </w:pPr>
    <w:r w:rsidRPr="00DB3742">
      <w:rPr>
        <w:sz w:val="22"/>
        <w:szCs w:val="22"/>
      </w:rPr>
      <w:t>Znak sprawy: ZP/</w:t>
    </w:r>
    <w:r w:rsidR="009A35C2">
      <w:rPr>
        <w:sz w:val="22"/>
        <w:szCs w:val="22"/>
      </w:rPr>
      <w:t>55</w:t>
    </w:r>
    <w:r w:rsidRPr="00DB3742">
      <w:rPr>
        <w:sz w:val="22"/>
        <w:szCs w:val="22"/>
      </w:rPr>
      <w:t>/202</w:t>
    </w:r>
    <w:r w:rsidR="009A35C2">
      <w:rPr>
        <w:sz w:val="22"/>
        <w:szCs w:val="22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E9F"/>
    <w:multiLevelType w:val="hybridMultilevel"/>
    <w:tmpl w:val="6D0A935A"/>
    <w:lvl w:ilvl="0" w:tplc="D6D41874">
      <w:start w:val="6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70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2E81"/>
    <w:rsid w:val="00090A16"/>
    <w:rsid w:val="00150D7E"/>
    <w:rsid w:val="00167DCC"/>
    <w:rsid w:val="001B0847"/>
    <w:rsid w:val="001B3FD5"/>
    <w:rsid w:val="001C60A8"/>
    <w:rsid w:val="00380645"/>
    <w:rsid w:val="003936D3"/>
    <w:rsid w:val="00444C7E"/>
    <w:rsid w:val="00446639"/>
    <w:rsid w:val="004658F3"/>
    <w:rsid w:val="004D754E"/>
    <w:rsid w:val="004E070D"/>
    <w:rsid w:val="004F58DD"/>
    <w:rsid w:val="005002D8"/>
    <w:rsid w:val="005538B2"/>
    <w:rsid w:val="00557885"/>
    <w:rsid w:val="005923A3"/>
    <w:rsid w:val="005A77C9"/>
    <w:rsid w:val="005D7B1C"/>
    <w:rsid w:val="0060654D"/>
    <w:rsid w:val="006B0794"/>
    <w:rsid w:val="007064BA"/>
    <w:rsid w:val="0073371F"/>
    <w:rsid w:val="0075038C"/>
    <w:rsid w:val="008071B6"/>
    <w:rsid w:val="00821C80"/>
    <w:rsid w:val="00936CFB"/>
    <w:rsid w:val="00965836"/>
    <w:rsid w:val="00980415"/>
    <w:rsid w:val="009A35C2"/>
    <w:rsid w:val="009C437A"/>
    <w:rsid w:val="00A17743"/>
    <w:rsid w:val="00A44C89"/>
    <w:rsid w:val="00AA594F"/>
    <w:rsid w:val="00AB3B5E"/>
    <w:rsid w:val="00AE6F35"/>
    <w:rsid w:val="00B11EA3"/>
    <w:rsid w:val="00B41A5F"/>
    <w:rsid w:val="00B551AF"/>
    <w:rsid w:val="00C665AC"/>
    <w:rsid w:val="00CC5EE8"/>
    <w:rsid w:val="00D326FD"/>
    <w:rsid w:val="00D52F5E"/>
    <w:rsid w:val="00D649F0"/>
    <w:rsid w:val="00DB3742"/>
    <w:rsid w:val="00E819CF"/>
    <w:rsid w:val="00F40669"/>
    <w:rsid w:val="00F60186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  <w:style w:type="paragraph" w:customStyle="1" w:styleId="rozdzia">
    <w:name w:val="rozdział"/>
    <w:basedOn w:val="Normalny"/>
    <w:autoRedefine/>
    <w:rsid w:val="004D754E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2022-11-28T08:32:00Z</dcterms:created>
  <dcterms:modified xsi:type="dcterms:W3CDTF">2022-11-28T08:32:00Z</dcterms:modified>
</cp:coreProperties>
</file>